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A7" w:rsidRPr="000E7588" w:rsidRDefault="000E7588" w:rsidP="000E7588">
      <w:pPr>
        <w:spacing w:before="30"/>
        <w:rPr>
          <w:rFonts w:ascii="Tahoma" w:eastAsia="Arial" w:hAnsi="Tahoma" w:cs="Tahoma"/>
          <w:sz w:val="52"/>
          <w:szCs w:val="52"/>
        </w:rPr>
      </w:pPr>
      <w:bookmarkStart w:id="0" w:name="_GoBack"/>
      <w:bookmarkEnd w:id="0"/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534670</wp:posOffset>
                </wp:positionV>
                <wp:extent cx="6742430" cy="9334500"/>
                <wp:effectExtent l="0" t="1270" r="508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93345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6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" cy="15842"/>
                          </a:xfrm>
                          <a:prstGeom prst="rect">
                            <a:avLst/>
                          </a:prstGeom>
                          <a:pattFill prst="pct60">
                            <a:fgClr>
                              <a:srgbClr val="FFCCCC"/>
                            </a:fgClr>
                            <a:bgClr>
                              <a:srgbClr val="FFFFFF"/>
                            </a:bgClr>
                          </a:pattFill>
                        </pic:spPr>
                      </pic:pic>
                      <pic:pic xmlns:pic="http://schemas.openxmlformats.org/drawingml/2006/picture">
                        <pic:nvPicPr>
                          <pic:cNvPr id="3" name="Picture 5" descr="6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525"/>
                            <a:ext cx="1515" cy="1515"/>
                          </a:xfrm>
                          <a:prstGeom prst="rect">
                            <a:avLst/>
                          </a:prstGeom>
                          <a:pattFill prst="pct60">
                            <a:fgClr>
                              <a:srgbClr val="FFCCCC"/>
                            </a:fgClr>
                            <a:bgClr>
                              <a:srgbClr val="FFFFFF"/>
                            </a:bgClr>
                          </a:pattFill>
                        </pic:spPr>
                      </pic:pic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412" y="1848"/>
                            <a:ext cx="9419" cy="2"/>
                            <a:chOff x="1412" y="1848"/>
                            <a:chExt cx="9419" cy="2"/>
                          </a:xfrm>
                        </wpg:grpSpPr>
                        <wps:wsp>
                          <wps:cNvPr id="5" name="Freeform 4" descr="60%"/>
                          <wps:cNvSpPr>
                            <a:spLocks/>
                          </wps:cNvSpPr>
                          <wps:spPr bwMode="auto">
                            <a:xfrm>
                              <a:off x="1412" y="1848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19"/>
                                <a:gd name="T2" fmla="+- 0 10831 1412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pattFill prst="pct60">
                              <a:fgClr>
                                <a:srgbClr val="FFCCCC"/>
                              </a:fgClr>
                              <a:bgClr>
                                <a:srgbClr val="FFFFFF"/>
                              </a:bgClr>
                            </a:pattFill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.7pt;margin-top:42.1pt;width:530.9pt;height:735pt;z-index:-251657216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8uZPUEAAD+DwAADgAAAGRycy9lMm9Eb2MueG1s7Ffb&#10;buM2EH0v0H8gBPSlhWNJlq+Is0idCxbYtkE3/QBaoixhJVElaTvZov/eMyTlWxw0WBQotmiAGENx&#10;ODOcmUMeXr57qiu2EUqXspkH0UUYMNGkMiub1Tz47fGuNwmYNrzJeCUbMQ+ehQ7eXX37zeW2nYlY&#10;FrLKhGIw0ujZtp0HhTHtrN/XaSFqri9kKxpM5lLV3GCoVv1M8S2s11U/DsNRfytV1iqZCq3x9cZN&#10;BlfWfp6L1PyS51oYVs0DxGbsr7K/S/rtX13y2UrxtihTHwb/gihqXjZwujN1ww1na1W+MFWXqZJa&#10;5uYilXVf5nmZCrsH7CYKT3Zzr+S6tXtZzbardpcmpPYkT19sNv1586BYmaF2AWt4jRJZryym1Gzb&#10;1Qwa96r92D4otz+IH2T6SWO6fzpP45VTZsvtTzKDOb420qbmKVc1mcCm2ZOtwPOuAuLJsBQfR+Mk&#10;TgYoVIq56WCQDENfo7RAIV+sS4tbvzKK48Svi4YTiBQfnzmnNlAf2NVlW6Yz/Pt0QnqRzr9vO6wy&#10;ayUCb6R+k42aq0/rtofKt9yUy7IqzbPtYuSHgmo2D2VKeabBvjJxVxnMklM2ClgmdIo2HoXf0UY7&#10;fbea0+5sjVgjFwVvVuJat4CCK3L3SSm5LQTPNH2mbB1bscOjiJZV2d6VVUVFJNnvHWGcdOOZ9LlO&#10;v5HpuhaNcdBVokIaZKOLstUBUzNRLwU6Ub3PItsx6IoP2pA76g8Lpz/iyXUYTuMfe4thuOgl4fi2&#10;dz1Nxr1xeDtOwmQSLaLFn7Q6SmZrLZAGXt20pY8VX19EexY7/pRxqLToZhtuzxDXVwjI9lcXIlqN&#10;UkKxapX+imRDD7JRwqQFiTky579DeTdh07zPLNVAA2tfBh8CAbqFwEMgsBjegQBtobS5F7JmJCDP&#10;iNLmmW+QZrevToUiRpMaqrdXb1MzCq1+vlpUym11tYToUnN3t8Cfx91OZfmK7h3+vK5XQaCdR9+M&#10;lAgvIi9fH3AHp8Ad/ueBG9sG6VDxP3ABo5N7bzpK0AZA6DAeEgBcjujyi4YRZhx4ITlAdqs7YH6t&#10;2N1Rgx2r8Lwj6UDieMeA9n3KK4hX/VO8I0oiHJF0Qk6SyXEBpkk0dQWwJyef7UjHmUV76nGybHfg&#10;HrOObQuGq7tLE6O3XUTEb89xw48FbwXARmb3VAH940jcnRKCWDNDeo+5gl/QETp9yOasKTdDam+6&#10;iM6khm5raujXEoPErt1NRO3f3T4ocuav+1Xmt/EISpfXFSj5Dz0WMvJlf1zd9mogr07t+z57DNmW&#10;WdcWXXsllP3QVjgZRGeN4djeG4sPjKGyuxB54e5M7OWp8WFDYmBbxGrt/Sk1EdZHBId26xgplGjy&#10;FV34PtWF170LurNP3zIqYHjLLF1OcIVSZNY/RLb1ZaAPtdyIR2mnzAmVhpP9bNUcarkqHkTlprGC&#10;fFkWtHNKsR6UtrvP/w0GwWdVQ7sfD0YjWw4tqzLr+KtWB8wltH+UP8R/pIYHWJPZNiKmfOtlw8vK&#10;ydCvUE4g3aHF4XEps2ecbkqCZKGB8TyGUEj1OWBbPDXngf59zenxUL1vcAxMo4SeLsYOkuE4xkAd&#10;ziwPZ3iTwtQ8MAF6jcSFwQhL1q0qVwU8OfLcyGu8vPLSEjuKz0Xlg8VJZCX/XvMyHpmQjl6xh2Or&#10;tX+2X/0F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L+hSd&#10;4QAAAAsBAAAPAAAAZHJzL2Rvd25yZXYueG1sTI9BT8JAEIXvJv6HzZh4k22BCtZuCSHqiZAIJsbb&#10;0B3ahu5u013a8u8dTnp7M+/lzTfZajSN6KnztbMK4kkEgmzhdG1LBV+H96clCB/QamycJQVX8rDK&#10;7+8yTLUb7Cf1+1AKLrE+RQVVCG0qpS8qMugnriXL3sl1BgOPXSl1hwOXm0ZOo+hZGqwtX6iwpU1F&#10;xXl/MQo+BhzWs/it355Pm+vPIdl9b2NS6vFhXL+CCDSGvzDc8BkdcmY6uovVXjQKFos5JxUs51MQ&#10;Nz+evbA6skoS3sk8k/9/yH8BAAD//wMAUEsDBAoAAAAAAAAAIQDjsFTn1FMFANRTBQAUAAAAZHJz&#10;L21lZGlhL2ltYWdlMS5wbmeJUE5HDQoaCgAAAA1JSERSAAAEyAAABjAIBgAAAIeQc1IAAAAGYktH&#10;RAD/AP8A/6C9p5MAAAAJcEhZcwAADsQAAA7EAZUrDhsAACAASURBVHic7N15k+PKmh7250UmFlaT&#10;rK5Wdzvu6e4Zx7Vm0czYE55VmtHM9XwyRfgjyfIiWyGFN4UXhWWPN1kKbXN17zl9zunuKhIkAQJE&#10;+o8ESHABicwEkWBXvhGnT3U1f3zyKZAgilUkaJ0u/06azH8bz29EGE3+LwDeM+7/lwLw18n8t2wv&#10;xsKIMJr+UyFEtE6fY38qwmjyT4QoJus0/hu2V9P/UBFGk/9ViGL6TPtvwmjyPwtRPDzb/qPJPxZF&#10;8Wadxr9pezW9D1EeRtN/LIrN2+faP4qm/31RbL5Zp/Fv2F5O30PkZWE0+W+LYvPhGff/R0WR//vr&#10;dPHrttfT9xB56zCa/MOiyH/6fPtP/0FRZL+2The/Zns9fQ+Rl4aj6X9TbLLfeMb9//4mz34rWy/+&#10;uu319D1ELAlHk/9qk2e/84z7/xebfP272Xr5H9heT99DxJJoNP17eZ7+x8+yv8dWUTT9z/I8/YNs&#10;vfxp0+X4avn4Z19+/KufcT+A53GlkKLIkWdreUUW/KbIsdH1BBCxl3me8sdPP//z3vMteyISRHyS&#10;50mo3X+TY5MbrN+iJyLheTzKsmTy+Onnf2Z3/QTu+4peYLPZaHsiKjzG/Wy9fPX46Rd/u+98257I&#10;23jM97L14s3t9s+xyTMtX/YX2XrxzeOnX/xp3/m2PZGXM+Zn6zT+1cfPv/yTW1u/cX/PyxgL0jSZ&#10;//TpmfbnLFwkyew3nj7/8m/d2vpNvcfYmvFglqxmv/P0+Zd/89bWb96fp4wHj8nq6T96+vzts+vP&#10;GE8ZDz8nq8ffe/r87R/f2vr3PBE4V+6fMB5+n6we//jpy7d/pOpN8217xvwV86PvksWXP3l6fJ79&#10;uR/9Yrn48uezx2//8NbW30H/Jfejny8Xn/5i9vjdH3AewPOYQf5tecb8hR9E/2a5+PyfPMv+3F/4&#10;QfSvlovPfzF7/Pj78vajm+/h1jzjQez7o3+xXHz+i/njx99jDZ4LUTDGff5i8gZh+EJhgUCaLhDP&#10;vgcA2PEx4tkP2p77I5bniUF/s3zLXvj+iOX56rn2L/xgxLLs6+g/nrxBoNz/jmXrBWPc5xq+lk86&#10;+UiTGPHclifygxHL0li/v/H654jnP+p5AaRp6Ykwnr5BECj1hx/esXUaM+77XNkLgSSNsZj/CNLJ&#10;t+3L/um2/1sEwZ1Bfr9eCIHUJB8k/GDE0mSu1d80v1vvldtfqX/Bg4ghmTHuB1zVm+ZLP8di/smK&#10;B6jgfsSwejLob2/9HfTf+H7kJSb9kzkWscH6LXqAct8PvWQFxoNAPv7p5nse7HqG8eS1an++7e+H&#10;XNWb5gshkCRzLONP8DyGF1p+hmX8WcuDiPs89BIC8/2Q950vRFH2t+OJiHEeegSh2d/u+o/9GwTB&#10;qLUnIs657wHV9lfzpvm2PRFxxnzCIPrzcvsr+tUcy4WeJyLmscCDkLf/8eQ1fIN8PT/DcvHF3DOO&#10;8VjNE3mcMd+DEIwHIW/yHAAY44iiMaLRfesAGUJYLT4DQO9eyGvAin3RzgcBWOj1N80/9hNEo2lv&#10;vuS1/v3md+NRetLvD4Axv/f8Tj0RQu3+BM65shflClbsC0gjf+uXdjwA2Z9g1t94/Y8deA9hqNOf&#10;QCRv/6q+yk8080V5Dba8vA55E5D9x4b5/XsYeHkdcnbbf2KQb9F7TNnL65DDuC/vf5FCvhAAxC5f&#10;2z8Ze0/DA7vHYG7UXy/f3BdGHjDtX8gnuVcG66/5KJog7NEDtf4s0MqX36Q8wfN4774w9MDu/s/L&#10;478+8yufGvsZPGbWn3H9/rr50osO/RRhNG7tgXr/QNnv5/uaXn79WCd+otWfAHAeKPtCFBBFgZTp&#10;5dv2gO3+m258Ytifdo9/qvlFLV/Pb5AmczAWqPviwI8mCEPd/s2+9juZBBApBWyfYbDgCbKcWf7B&#10;NfaYf+zRqz++Np18y37rqk/q9ScNT/U/tXy1e66Y6u2n5qs/e779m95/bfqjayPFfLH3Nzt+r77Z&#10;9iet/N3lVT3E/v6rdw8AYrcRbm79HfWXux75RKly/i7cit/yimpu//J5cu3jFzt+fwdAOvu/+u1f&#10;2Zvmm/rtV03To9af9PJrxy+mXv3xy9Rjb/vr5Jsdf5t5qr7mJTXqr3X8ZZbfqa+upMftb5pft6Rx&#10;+yVxeN+H0f5f1e/n6/ra5Xv2APa3v+Hx3615AJb7H+y/e/YAavs/0jj+r92DNTzE/v5P2dOBv9Lx&#10;j6d2jW7cuHHjxo0bN27cuHHjxo0bN27cfF3jniBz48aNGzdu3Lhx48aNGzdu3Lhx86yHA/Jsemm6&#10;UP4VtTRdYLPJtx/fmuc8AgBsNhvN/LjMJ2O/Xit6YeYJANv2zzXzF4brLz1p+rX0pOEJAPNN+gus&#10;DfKPfbz3G9PX9rv+ouzfb75tTwD4dvtnWKexQniVv9zla/lq/V7vvuovRLX/j+uvWmuXn+7yzf1C&#10;2acGftsfu8e/PvNt+73+eaaXX93+i8KKr+5/hVD3sr98U9Z8o9ffJL9+/y3KbanrqxMGCIVr2PUX&#10;tfu/wgoM8217AsCDqn+mkV9st7/e+u16AoEH1eO/pf7pEPpX+z+dfP3bn9jz0PKpgd/vr37/N80X&#10;e9sP5f5PwRcnvNDrn28yrBX9Xj5wc55A2+PfvDz+le/rqJtvz0PDV/3l8Z9Zf538bj3p9xdiu/8r&#10;VPOzXb6WX9vzbftzAMizFPHs4/YN89vOZpMhz1IAuEk/efkTAF30J2M/f/oIxvr19f428m376ct3&#10;AASy9RD6f6/vScMTYfryGwgBZFnaf75t/xX0zw08EWHy8E5eT5YY5ZPh+qX/CMZUTnMO5Lm+JyJM&#10;H94DEGV/1XyBPM8N1m/XE3mYPsj93/PszzB9+EZez/p59r9/eAcIIFuvLK3f5P5v5okY7l+9N+xv&#10;b/3G/T2G+4f3EEI82/4vXw2lf9a7J8bxsrPt38X6vzPzj2p+2x9Alq4wU/QC8hvrPEtBeXZz3mMc&#10;9w8fICBuvv9GwzPGMX31ofxBrVl/nXzbnjEf968+AADW6bL/9Qux/f6nE//0HZin0j/A/av3EBCy&#10;f4PnjAcIozsAdPQM5GaTI8/W8oJ+cFRAnr2nOjXtgD3JM1UceiEEZP+RljfNt+0hUJ5B4uvuTyTP&#10;VLPvCQICHgsv9j/tTfMte0EABBgPEYbPsH/562aMBzfbn3kMzKS/kJ8PNPub5XfgGQNjBvd/IW//&#10;7fqHYIwZ5A/NE/Dc+wOuf+v7/zXWz2uf69tXj3/n+mfIs8wgf+e5H8LzBuSL3eN/m/6DW/9FL8rt&#10;n4GIwP1g3wsPQpy7/1/wpvl9+DxHnjf1L2qPf5G6N8237Km8rLz/P7/+1VmAn+v2F0LI41//Ov3l&#10;Ezg5NgP11Vmkm7b/0Ndv3l/e/vmF/jwMJ2CvfgWnJk0XiGffAwDG07cIwxcnL9c09n2MePZDo69e&#10;YtHc/7w3zbftfX8EAYCxZ9o/GEEIgN9A/8n0LYKOvR/cQQjRoj9hMn1jkK/pkxjx/Fqeyu0vwJl/&#10;pfw54vmP3fj7NwgCBS+ANC09lfnBQf/wDqKITvcXAkkaYzH/EUSE8ZG/lD90X/UPW/Z/iyC4O75c&#10;63w1X71s53pe9ucN/a+f36f3yu1/0D8YgfOgRf9Tvk3+HIv5p4F6+RIjxn1wHtzg+k09wfcjMHam&#10;fzLHIjbIH7Tf9fcv9fc8jCcG+dY9w3jy+kT/EIzxFv1P+cv5STLHMv4Ez2N4YcXPsIw/n/ZUbf/m&#10;/mf9xfyiXP8wPRGBc/mkq8/DG1j/GwTBqDOv3r/bfNt+96TJfQ/9ebn9e/arOZaL056IwHiI0Z0H&#10;32/oX/PjyWv4yvkzLBdf7HvGMR7veyIPnIcYjV7CL19qfMpzPwhPfoHkldD2ZYNRNEY0um+9QNu+&#10;OoHvin1p9uV7Fp28gbTxpvlKfoJoNO3WK/W/Qv7VPUpPmv0veNN8BR+aeGrwZ/uLracmfza/I7+8&#10;om/T3zj/sRsfmnjvtCf5WwTn+ifn/IV8MXS/7X/iAfLIjw3z1T2u7S/03/cTRKOJQb5F77HT/lz/&#10;8iesWx9NEEUK+Vv/ZN17Tb5V/zPeNP+sL67vicAa+xfySe6VQX7NR9EE4dD8hf7ym4QneB7Xyrfp&#10;izb+TP9WvkV+at3P4LFz/fnZ/mf9xXzRoZ8ijMbd+ov9K+9r5suvH+vET7r3l/oXBVJmkD90TySf&#10;IL5K/80wfHKpP2vov0FR86FGflFskCZzyFepGfrRBGGo4IsWnggeY/CDE/1LzwHafqN4PLT/Mam9&#10;Cb1NT5BPsLXyJz6t5E3zW3lczzf2P7iAcr5lv3XVJ9X6b/+85E9epTjwqtu/Q1/9qdl/+xnFr//N&#10;+FP9xcEFSDF/CH6vfpM/vf+XfvcPpJgPsb//Ga5vePy7mfWb+jP9d1hS1XzLfssrqtJ/K6vHEsX8&#10;zr3i9sf+DqDZN/Vv603zm2b7Vbuyb+pf/zzp5de86uNXf765v8nxq21P1TYrqWr/9t40vwdfXYlu&#10;/7O+OX//Y0OvuP8n0dY39N/z0MyvXX6wvqn/weW1jj9vwV+r/8H+d7C++fa/46Rx/Lm//zL2qo8f&#10;1NY3PP6V3muf6MaNGzdu3Lhx48aNGzdu3Lhx48bN1zfuCTI3bty4cePGjRs3bty4cePGjRs3z3p4&#10;nqXI8/TkP6bpAptNvv1Y9SUCVr2QbxJ+znMeARCn+7fwpvntPV3FX+6/2Pr1Wie/9GTDC6Rr6emE&#10;JwDsbH+B9RnfJn/fx6d/ldOSJwDMjwDRtv+w1m/qlfunsUL4offs+LTZEwDuRxDn+td8msYQx5dq&#10;nW/uF8o+PePb9D/nTfNt+1b910vpi0Iv37Jfl74Qx172H0GI4uL9/5Rvl1950YGPt++rpurFCa/S&#10;/5Q3zb/si6t6AsCDEUTR1L/Y3n7084frCfIkDWf7p4b5tv3F/iOIIkeer4+54e1v38OKT8/4Nv3P&#10;+Yv5Rf3r34FPFuX7GnbjL/ave8jvRbTzAawH5lX7r9MYh2eZVcsflu+zP6x7OtnfD0YozvXPdj5N&#10;YxRK+Zu9/KH5y/2l52kaY/747ckQeZpl+eAZzz5u3zC/7QzdT17+BEIA8dPQ+9NVfPv+hPnTRzCm&#10;nz9EP335DoXYIH767ibXb+qnD+9QFC36k2G+lq9Oc34lT4Tpy2/O9BfIDfP3/ff9+/yMJ5Lbf5M3&#10;9z/nFfKpE/8RjPHOPBFh+vAemzxDPDvf/xr5tj2Rh+nDO2zyNeLZx5tbv6nvp382WE/EcP/wDnme&#10;nuk/3PWbeiKG+1fvkWUJFq7/za3f1JNX9k9XWMy/P6EFNgb5+35t2WfH/RnDy4cPWKfLFv2PvWm+&#10;uv+uU0+M4+XD+3b98wzzR4P8PMNsYN5jHPcPH7BOYyzmPxx7IbbH71r5A/eMcUx76r8ZoGfMx/2r&#10;D0hXcyzi8/2HuH5Tv+s/wyL+sdHzPEuQrGJwPzhagDx7T3VqWjp6BlN+AyqffbtFL4TAJk/t9yeA&#10;8/49BLDJEyRJbCXfrqfyQSRFmsRgBvlEuEFPwLPvL2//Tf2Zx8AM8q17xsDYaU8gQAB5dqb/GW+a&#10;b99T+dtTQ+kfgjHWo6ftb0/K/n3n2/by/r/b/tfI57XPDc236X/t9WfIs8ySrx7/TPrbXP++534I&#10;z9PoX+7/1b1pvqmvfgCm6YUnH//yBGmyAPcDg3zS83mOPLfkhVd7/NPsb3P9hp7Kj59r/+osv/Lx&#10;/zb753mOjXZ/+dt0Jv1N8zcbu1520Lv9D2H9ffTngHxyZzx9izB8AZVJ0wXimXz2/RY990dY5qlB&#10;/xjx7AftfNveD0bI4wScP+P+2QqMB5hM3yIwyL89L3/FNFsvwXiIyfSNQT7doC/7pwvZ//4NgkAx&#10;P4kRz8t8E0/l+pX9HPH8RxARxsqe4Id3WKfymyN1b5oPJMkci61/iyC4u4yqEQJJGuv7o/4959v2&#10;Zf/UUv/qZUvSe+Xtpz9f3f/TZA7uR73nd+PnWMw/affnQQQkTwb99fNte4Dg+xGSlcX+yRyL2I7f&#10;9qcn8CDCeGKQ73mWPcN48lrJExF8P0RCVPZX86b5de95DC80fJLMsdT0sn+EhAh+EPWeL/0My/hz&#10;R/4NgmDU2hMROA9BQNlfzQtRlP318m172T8A8DX05+XtR7W/D0B+H6jqTfMP/XjyGn6PnsiDx6rt&#10;P9LLX82xXBis39jPsFx8gcdK76v1ZyyAPA4eNXoOyGfKomiMaHTfOkCG0PZlezY8QFgxA08ELKr+&#10;E0SjaWsqtvlfyvzb8pLLnyLffn8y7O8j1MrHNt+qJ3UPoOxP4Jwb5ZNGvrkXRh6A7E+Q/UPN/GWZ&#10;b80/gshT9gAAIvnbC8zXyxdCO7/yydaPlb0AtL28Dvl7FLJ/v/nHfoJoNOnNy+uQs9v+/eVXt99O&#10;vMfk/T/S7M99ZS/zhXZ+9RNMc/9U/qasbn/5jULf+bY9sN8/iiYIlfILuf9iMl/br+x4oNafBYb5&#10;XMvLb3LseGB3/+dMffsXhvld+XT1BI+Z9Wcat3/T/J2flX6KMBob+ImSB+r9A2Uv80WZ72t6uX5m&#10;wQO74x+u278okDKD9Vv0QL2//fWHyn5j5IGyf/lEqU5+URRIkxkY0/WbDvwcrFp/aNj/hK+9JoS2&#10;Txi0H9r/uGdPZJp/dIXtL3qUf1v++Np08i37A67bnzQ81f/U8tXuuWJqt989X/1pdPvXz7fjd3/q&#10;+KNrI8X8vfdLte2h7I+uTye/dnlVjw48mXgAqL9pbd/5Rx79egAQQt6DyidKlfNr4Tb8lpf/6W5/&#10;LS8qaZBv5Pf3n6Sz/zt40+Z+82171PqXW0DJ08EByK157G1/s3w9b3b8TnKbl9Sov9bxl1l+p766&#10;kh63v2l+3e6+DirHH4f3fTUPYG//r+r383V97fI9ewD729/w+O/WPIAB9N/+TcOTkQewt/9TP/6n&#10;g3jFfLG//zPyuN7xj6d2jW7cuHHjxo0bN27cuHHjxo0bN27cfF3jniBz48aNGzdu3Lhx48aNGzdu&#10;3Lhx86yHA/JsRGm6UP4VtTRdYLPJtx/36oV8k26TfM4jAJr9TfP3PPXvsd9/vdbJX2zzjTzpeIF0&#10;LT1peALAjPoLrA3yj3188JKF63oCwPwIKM/G1He+bb/rL8+mtU5jhfAT+Ube0/OpvicA3I8gRLX/&#10;i+uvWlPOt+HTPb9Q8tv+2O3/+8y37ff655le/nop84vCil+XvhDqXvaXb8qab/T6V/dfnfx9L4x8&#10;9Yb/QuEadv1F7f6vsALDfHNfmPcPqv6ZZv7ScP32PKE8SYNJ/9Rw/aa+k/7V/k/NC8Pb376Hlk8N&#10;/H5/9fu/ab4o6tuvA58sUJ2ZsM3U+2/3/wp+Lx8w9uuePYHA/V3/dRrj8Cyzavm35av+Avb7w9iT&#10;fn8htvu/QjU/2+Wr+83e+vv2bftzAMizFPHs4/YN89uOPE1zCgA36ScvfwJgCP3Jiq/3nz99BGP6&#10;+bfopy/fARDI1s+0/8M7CAFkptufDNev5avTrGt6IkxffmPQXyA3yT/y36v73MATYfrwDgCQZUn/&#10;+TVPnfiPYIxfZuUQEaYP7+X1ZImyN8237Ym8cvu7/vnaVv/MmidiuH94BwggW69ubv2d9H/1/tn3&#10;F0I8z/6eWX8B+Y2Vbv6+Xxv6TL0/Y3j58KGj/ur53fvvFPtzvHx4DwEgS1eYP6r5vfw8M/aznr3H&#10;OO4fPkBAIEtX6vlCbI/ftdZv2TPGMX34AAj7/TcWPGM+7l99AACs0+XNrb+r/gLibH/OeIgwugNA&#10;R89Aym9A1/KCfnB0BfLsQdWpeW/PCyHKMyAMvD/JM4107SFQnkFiZCXfricICHgsvNifSJ7pRjd/&#10;mJ4ACDAeIgyfa3/5ed3+zGNgBus39oyBMT1PIHn/N+lvkG/fU7n/DxHcRP8QjLEOPQFK/bvOt+2r&#10;+7/N/rz2ub79bv+n3//a68+QZ9mVfPX4d67/NfPVPPdDeF6XXvbnZ2//18y/tq9+gNbghVc+/jX1&#10;r3sC9wP1/DxHng/UC6/2+Bfd3voNPZWXlff/59dfXvbr3v55nmPT2F/+th3zm/uf85fy5RM4w/XV&#10;WaCbtv/Q199Vf86js/15GI7BXv0KTk2aLhDPvgcAjKdvEYYvTl6uaYbuq5dYNPePEc9+MMgftveD&#10;EYQAGHve/XmL/pPpWwQG+cPzVPYXLfoTJtM3BvlD9PX+/mmfxIjnpb9/gyBQzK88lfm9+zni+Y8g&#10;IoyPPMEP7yCK6Ez/c/7yJMkci61/iyC4u4y68kIgSeMz/kL/i94037aX/fmV+lcvO5LeK28/Q/Ly&#10;/s95cLL/8Nffxs+xmH9q7M+DCIz74DzQ8Kb5tj3B9yMwdsX+yRyLeKi+Rf/Kex7GE4N8655hPHm9&#10;54kIvh+CMQ7/Yv9jr5LveQwvLPgkmWPZ4GX/6Gz/c75d/gzL+HNH/g2CYNSZJyJwLp809Xl4whdl&#10;f938Yfvn1Z+Xt7+D/n4Az7tv0f/Yq+aPJ6/hD8gTeWA8xOjOg+839F/NsVwY5Hfpp6/h+6p+huXi&#10;CzxW5vv7/fnF/jNwP4hOXkBeCW1fthdFY0Sj+9YLHIIHCCt2xpfvGXXyC7T1X0o/QTSatk6+Cf9s&#10;+tOZ/uJMf2x9qJU/EE8NvmV/avIt8/W8uL4/27/0y9KHmvnW/SOIvNP+Un8hzvtL+UIg2fpx714A&#10;5/2F/he9ab6SnyAaTbr1Sv3V89GljyaIIk3vsdN+2z9q8OK8P5cvhuKfyt+0Vezfxpvm2/ZEYI39&#10;C7n/YdJH0QShUn7pVwP2bfqvnuB5XCtffpMxYH+mf2GYPxSfrp7gsXP9+dn+Z32r/FnppwijsYGf&#10;dO8v9hel943y2VD9pf5FgZQZ5A/dE8kniHvoH/buN5c9ERhjDf03KIoCaTKDfJWZen5RbLr1oY6f&#10;l68SPOGJ4DX1L6Tn1QVPD+1/3Hi5prHriVr6E5+nI3/6co3Zt+Qb+9f/ppNv2R/w0572b2Z7hPaZ&#10;Ur448Gq330599adS/53fXU4vX8/v/ryub+gvDi+jmD8ojzP+TP/a5UkxHwPw1Mqf7t/em+a39biS&#10;P9O/hrXyu/RQ91te/qfav74XUc7fyq684u3nYP/b7Bv6t/am+bZ9U//658stqJR/K75N/+rvavmt&#10;j7+v5bfHjed8w+Nfa38ufSC+uhLd/md9c/7RxyZe8fGDRFvf0H/PQzO/dvnB+qb+B5fXOf68CX/N&#10;/vWMvj219M23/32uuP8V+/svY6+6/xf7+y/lx3+S3muf6MaNGzdu3Lhx48aNGzdu3Lhx48bN1zfu&#10;CTI3bty4cePGjRs3bty4cePGjRs3z3p4nqXI8/TkP6bpAptNvv1Y9SUCVr2Qb9J9znMeARCn+7fw&#10;pvntPV3FX+6/2Pr1Wie/9GTDC6Rr6emEJwDsbH+B9RnfJn/fx6d/ldOSJwDMjwDRtv+w1m/qlfun&#10;sUL4offs+LTZEwDuRxDn+td8msb1V60p55v7hbJPz/g2/c9503zbvlX/9VL6otDLt+zXpS/EsZf9&#10;RxCiuHj/P+Xb5VdedODj7fuqqXpxwqv0P+VN8y/74qqeAPBgBFE09S+2tx/9/OF6gjxJw9n+qWG+&#10;bX+x/wiiyJHn62NuePvb97Di0zO+Tf9z/mJ+Uf/6d+CTBaozD3bhL/ave8jvRbTzAawH5lX7r9MY&#10;h2eZVcsflu+zP6x7OtnfD0YozvXPdj5NYxRK+Zu9/KH5y/2l52kaY/747ckQeZpl+eAZzz5u3zC/&#10;7QzdT17+BEIA8dPQ+9NVfPv+hPnTRzCmnz9EP335DoXYIH767ibXb+qnD+9QFC36k2G+lq9Os34l&#10;T4Tpy2/O9BfIDfP3/ff9+/yMJ5Lbf5M39z/nFfKpE/8RjPHOPBFh+vAemzxDPDvf/xr5tj2Rh+nD&#10;O2zyNeLZx5tbv6nvp382WE/EcP/wDnmenuk/3PWbeiKG+1fvkWUJFq7/za3f1JNX9k9XWMy/P6EF&#10;Ngb5+35t2WfH/RnDy4cPWKfLFv2PvWm+uv+uU0+M4+XD+3b98wzzR4P8PMNsYN5jHPcPH7BOYyzm&#10;Pxx7IbbH71r5A/eMcUx76r8ZoGfMx/2rD0hXcyzi8/2HuH5Tv+s/wyL+sdHzPEuQrGJwPzhagDz7&#10;T3VqXjp6BlN+AyqffbtFL4TAJk/t9yeA8/49BLDJEyRJbCXfrqfyQSRFmsRgBvlEuEFPwLPvL2//&#10;Tf2Zx8AM8q17xsDYaU8gQAB5dqb/GW+ab99T+dtTQ+kfgjHWo6ftb0/K/n3n2/by/r/b/tfI57XP&#10;Dc236X/t9WfIs8ySrx7/TPrbXP++534Iz9PoX+7/1b1pvqmvfgCm6YUnH//yBGmyAPcDg3zS83mO&#10;PLfkhVd7/NPsb3P9hp7Kj59rf/lx9fh/m/3zPMdGu7/8bTqT/qb5m41dLzvo3f6HsP4++nNAPrkz&#10;nr5FGL6AyqTpAvFMPvt+i577Iyzz1KB/jHj2g3a+be8HI+RxAs6fcf9sBcYDTKZvERjk356Xv2Ka&#10;rZdgPMRk+sYgn27Ql/3Thex//wZBoJifxIjnZb6Jp3L9yn6OeP4jiAhjZU/wwzusU/nNkbo3zQeS&#10;ZI7F1r9FENxdRtUIgSSN9f1R/57zbfuyf2qpf/WyJem98vbTn6/u/2kyB/ej3vO78XMs5p+0+/Mg&#10;ApIng/76+bY9QPD9CMnKYv9kjkVsx2/70xN4EGE8Mcj3PMueYTx5reSJCL4fIiEq+6t50/y69zyG&#10;Fxo+SeZYanrZP0JCBD+Ies+XfoZl/Lkj/wZBMGrtiQichyCg7K/mhSjK/nr5tr3sHwD4Gvrz8vaj&#10;2t8HIL8PVPWm+Yd+PHkNv0dP5MFj1fYf6eWv5lguDNZv7GdYLr7AY6X31fozFkAeB48aPQfkM2VR&#10;NEY0um8dIENo+7I9Gx4grJiBJwIWVf8Jex/SBwAAIABJREFUotG0NRXb/C9l/m15yeVPkW+/Pxn2&#10;9xFq5WObb9WTugdQ9idwzo3ySSPf3AsjD0D2J8j+oWb+ssy35h9B5Cl7AACR/O0F5uvlC6GdX/lk&#10;68fKXgDaXl6H/D0K2b/f/GM/QTSa9ObldcjZbf/+8qvbbyfeY/L+H2n2576yl/lCO7/6Caa5fyp/&#10;U1a3v/xGoe982x7Y7x9FE4RK+YXcfzGZr+1XdjxQ688Cw3yu5eU3OXY8sLv/c6a+/QvD/K58unqC&#10;x8z6M43bv2n+zs9KP0UYjQ38RMkD9f6Bspf5osz3Nb1cP7Pggd3xD9ftXxRImcH6LXqg3t/++kNl&#10;vzHyQNm/fKJUJ78oCqTJDIzp+k0Hfg5WrT807H/C114TQtsnDNoP7X/csycyzT+6wvYXPcq/LX98&#10;bTr5lv0B1+1PGp7qf2r5avdcMbXb756v/jS6/evn2/G7P3X80bWRYv7e+6Xa9lD2R9enk1+7vKpH&#10;B55MPADU37S27/wjj349AAgh70HlE6XK+bVwG37Ly/90t7+WF5U0yDfy+/tP0tn/Hbxpc7/5tj1q&#10;/cstoOTp4ADk1jz2tr9Zvp43O34nuc1LatRf6/jLLL9TX11Jj9vfNL9ud18HleOPw/u+mgewt/9X&#10;9fv5ur52+Z49gP3tb3j8d2sewAD6b/+m4cnIA9jb/6kf/9NBvGK+2N//GXlc7/jHU7tGN27cuHHj&#10;xo0bN27cuHHjxo0bN26+rnFPkLlx48aNGzdu3Lhx48aNGzdu3Lh51sMBeTaiNF0o/4pami6w2eTb&#10;j1VfomDuY30PgPMIgGZ/0/w9T/17dNF/YbB+sfNEWK81/Fp60vHY76+TvzbJP/LxwUsWrusJAPMj&#10;oDwbU9/5tv22v5Bn01qnsUL4iXwbPq28p+wJAPcjCFHd/+P6q9aU83V8atFv+2O3/zPLvy2/1z/P&#10;9PLXS5lfFFb8uvSFUPeyv3xT1nyj17+6/+rkd+tFeftvfw27/qJ2/1dYgSi2+UIj37YnADyo+mea&#10;+UvD9dvznfRP9fNFF96of3mSClT7P518/dufEMX2+FXLF3UPw/7q93/TfFHUt18HPolRnZmwzdT7&#10;55sMabJQ8nv5gLlPzfxa0RMI3N/1X6fx3ln+1PNt+IW2r/oLmPTXz6/3h7En/f5CbPd/hVL+Buts&#10;l6/l1/Z82/4cAPIsRTz7uH3D/LYjT9OcAsBN+snLnwBw/fX6V6e5TgGQsZ8/fQRjfXpg+vIdAIFs&#10;nVrIN/e5af+HdxAC2v3N8mueLHiS218AyDLN/rnh+m16Ikwf3gEAsiy5vfXXPGl4IsL04b28nizB&#10;/Ok7MOYb5Jv6j2CMX2YdeSKv3P5V/37zpc+s+b3+a93+9tZv3p/h/uEdIIBsvbq59XfS/9V7a/0F&#10;5IG5LV/1F0Jo9be9fuP+3tfUf63enzG8fKj6L3vPF0Jsv38hynr3xLjsDyBLV5gX3+nn55m5fzTz&#10;M0Uv+3+AgECWrpS9ab5tzxjH9OEDIOz331jwjPny8Q/AOl3e3Pq76S9v/+f6c8ZDhNEdADp6BlJ+&#10;A7+WF/SDoyuQZw+qTs17e14IUZ4B4Xn2h0DZf3TdfJJnShmWJwgIeCy83H+Q6weYx8BaeCK5nQ/7&#10;AwLy/n++/2lvmm/by183YzxEGGr2ZwyMGazfoifQ7v7/DPvLy8vbf/BM+0OpfwjGmEH+Kc9rn+vb&#10;7+7/+v1trr+r/sGA+2fIs+xKvnr8O9f/mvm2vezPz97+d577ITxPP79/X/0AssELr3z8a+p/wbfJ&#10;z3Pk+RA8gfvBUX9xqf85b5pv2VN5WXn/j25u/d30rz/+wyCfTvo8z7Gx5OUTKM2++m075p/uf8mb&#10;5tv22/4N23/o6++mvwDn0dn+PAzHYK9+BacmTReIZ98DAMbTtwjDFycv1zRD974/ggAG3D9GPPvh&#10;Sp7gB/IlVs39r5mv5ifTtwg69bv+nF3u332+or9/iyDQ9YTJ/ZsDT/CDEYQQLfqf8qb5tn0P/ZMY&#10;8fwHgAiTqal/iyC4u4xOeCLC+MgT/PAOoojAG37zKU3miOc/Nvg2+XZ9ksyxaPSX+5/3pvm2vezP&#10;m/oLgSSN9fP3vIfx9M3AvLz/cx6e7F+97Ek3f/hevsSIcR+cBw1+jsX8k0H+cD0RwfcjMPYV90/m&#10;WMSfQJ6H8USj/xmvls8wnrwelJf9QzDG4V/o73kMLwzyu/FvEASjzvxu+7ftr56fJHMsrfoZlvHn&#10;xv6cyycdfR4qe9N8257I2z7perp/UX79dfP3/XjyBr41zzGevN7zsn8Az7tv0f/Ym+bb9kQeOA8x&#10;uvPg+y36T1/D9xXzV3MsF5/hsTK/dz/DcvHlpG/VfzUD94Po5AXkldD2ZXNRNEY0um+9wO79BNFo&#10;quZBWLEzvnzPqKb+uORbrEDXVycgXrEv1/Nn+nebT8Y+vIa/2B+G+aWnDnyo7+mUp+0fF/uf9Kb5&#10;tv3F/sIwv/TLrvzYwHvHvk1/IbBaPp72bfIteyEEkibfov9Zb5qv7CeIRpPufJv+gFl+lz6aIIo0&#10;vceOfcv7f6NvkQ8Ie17svHexf3TGP532rfO78VE0QdilL/sztOuvnl/IJ2mZZb96gudxjf4XfIt8&#10;+U3GQH2L/ib5xVX8WM+zE37bn5/sf9G3zE+t+5lRf+l9zfwN0tUMbIi+6s/O9C8KpMwgv+bDoXnF&#10;/oNbv6kv+3uMNfTfoNj6AGGoml/6pPTRBGHYt98gTeblq+QOfKv+G/keZNUTBcdD+x83Xq5puvRQ&#10;94eXb/INn6e2vjFe31Of/sTnae/TpJl/Oeeqvv6Xc76h//bPS/5kvji8Fmu++oxafwVvmm/bn+q/&#10;936npVXJH5THed/Uv/Z5UszHADy19ac+r+JN81v5hnV24Zv61/5dK79L37TOM37Ly/9U+7f2jfm7&#10;/be5Vz1+2t//nfUnP6/gTfNbeNX9v5Jv7F+zyvl0cABi01d/V+mv4Bvy948/LfjtcesF39C/tW/U&#10;Xfqmdbbw20+22c6qvjn/6GMTr/j4QaKtb+i/56GZX7v8YH1T/4PL6xx/3oS/Zv96xlB98+1/nyvu&#10;fw+96v67E3+4D2jfv/Je+0Q3bty4cePGjRs3bty4cePGjRs3br6+cU+QuXHjxo0bN27cuHHjxo0b&#10;N27cuHnWw/MsRZ6nJ/8xTRfYbPLtx6ovEbDv47Oe8wiAON2/hTfNb+/pKv5y/4VBvth5IqzXFvxa&#10;emrw5/sLrC/4S/n7Pj79q5yWPAFgfgSItv2HtX5Tr9w/jRXCB+LTyntHngBwP4I417/m0zTee9FR&#10;m/x0wL5N/32/MMwflm/Vf72Uvij08i37dekLcexl/xGEKC7e/0/5dvld+nj7vmjqXhz5y/2LrRcn&#10;/OX8YXsCwIMRRHGu/9Iwf7i+Vf9UP18MwZ/tT2X/HHm+bvD6tz8hiu3xpxVf1D3U+1/wbfJ3X/8O&#10;fBKjOvNeF75N/60HkCYL/XzI76VM/Lpjr9p/ncY4PMusWr4Nv2j07fo3e5X1w7qnk/39YISisf8G&#10;62zn0zRGoZS/2csfmm/Vf70ET9MY88dvT4bI0yzLB8949nH7hvltZ+h+8vInEAKIn55zf4H46bsT&#10;ujrNdQqANPL3/fzpIxgblp++fIdCbFr1H+L6L/n8Uv+HdyiK5v6XvGl+a09X8FRu/3P9c8P8IXsi&#10;uf03+Vffn054IsL04T02+Rrx7GML/x1Yw9ku2+Wb+o9gjHfmiTxMH94p9NfJzwbr2/Uf7vpNPRHD&#10;/cM7ZHmKxXPt/+o9siy5Sn8Bgc2A/a7/CovyTOu3tH5TT17ZP11hMf/a+6+P+zOGlw/vsW7V/9hf&#10;zBdi+/0HUTY4T4yX/Zen+9d9nmFefKefn2eYP5r5Wcde9v+AdRpjMf+h93zbnjGOaU/9NwP0jPm4&#10;f/Ue6SrGIj7ff4jrN/Wy/wekqxkW8Y+NnudZgmQVg/vB0QLk2YeqUxPT0TOY8ht4+ezbLXohBDZ5&#10;+mz7Q2AY/QngvG9P5UFAiiSJLeR354kAdsIzj4Gd6Y+yf5rEGt4037aXv062yZLm/oyBMYP8AXsC&#10;AQLIn2l/+Xf521PPtT/2+odgjBnkn/K89rmheXn/z/PkTP8hr7+b/hur/TPkWWbJV49/Jv1trr+j&#10;/pm8/3M/hOfp5/fvqx8ganrhyce/cvv3ng+BTZ4jz7vwBO4Hyv3Ftv9C3ZvmW/ZUfvy8+1eP/5f6&#10;y8cK/fzTPs9zbDS9fALDzAPQ7t9Fvm0v+7e5/Q9z/eb9xcX+HJBPboynbxGGL6AyabpAXP706Ra9&#10;74+wyFOL/WPEsx8seYIfRMjjxKC/zfXv+8n0LQKd/tkKnAca3jS/S0+Y3L9BEKj2HyFbL8F4qOFN&#10;8237sn+6sNc/iRHPfwCIMJnqeyLCePoWQXB3GW2H4Id3WKfymwN1D6TJHPH8R818c58kcyy0vXl/&#10;s3zbXvZPdfsLgSSN9fP3vIfx9E2/vrz/p8kc3I+UffWyJ9182x4g8CACkieD/nMs5p8M1m/PExF8&#10;P0KyuuH+yRyL+BPI8zCeaPanJ/AgUvam+fueYTx53auX/UMkJPcDLwzyPY8NwL9BEIxa+932l8fB&#10;qt40XwiBJJljaeRnWMaftftzHoIA7f4m+bY9kQfOAwC6/Yty++muf9+PJ2/ga3uO8eS1kpf95W/0&#10;+8FI2Zvm2/ZEHhirtv8I4+lr+L5Bvo5fzbFcfIbHyvUr+xmWiy9aftef4IejRs8B+UxZFI0Rje5b&#10;B8gQ2r7szooHYcUqP0E0mip5EAGLqr+GN80HYcW+aHlh6CWXz6zq9DfN3/dk7EOj/r6yr17Nr5u/&#10;58nMExHCULE/VX8QOOfK3jTftt/2J2j2F4brL/2yC+8hDMda/YnK27+iFxCAEFgtH7Xyu/BCCCSa&#10;vvwFKhD0+5vkH/sJotGkN1/1B6r+GvmA2fq78h6T+89Isz/3lX11/9PNl17oe7HznlF/Atfpv81/&#10;0so/9FE0QdijP+zfd74QhXySlxn61RM8j5v1Z0Hv+UIU5Tc5dvzh/q/v/KJLzyo/bu0P93+q3jS/&#10;8qmxn3XQPzDM1/36bZCuZrXbX3++fvzDdfsXBVJmsP6aD3v2+/37z7ftt/2JwHmAMFTN36DY5hv4&#10;pPTRBGGo6jdIkzkYV/dH/Rs83xMqb0JeGZv+8PLK+Reu7+LFzfJNPHWQv39tOvld+eqTiv4gXrc/&#10;aXiq/6nlxeG1aPvtioxu//3m2/aH1wZSzN97v1TbHsr+6Pp08muXV/XowJOJ3y7CUv6RR7++vBIq&#10;sVZ+LdyG3/LyP93tr+VN80Uldde/v/8jrf3f/ps295tvuv/uYv9f9SfN/Fq2sqeDAxgTX/1df/v3&#10;n08Hx68afnvcqeOBbX8tb5ZPXfrtJ022v5o3za/b3ddB5fjjcN+j5uXs9v+qfj9f19cu37OXU38Q&#10;Mzv+uzUvx3b/7d9693J2+z/14386iFfMP/Sq+19Bx/uQKxz/eIrX6MaNGzdu3Lhx48aNGzdu3Lhx&#10;48bNVzXuCTI3bty4cePGjRs3bty4cePGjRs3z3o4IM9GlKYL5V9RS9MFNpt8+7HqSwzMfazvAXAe&#10;AdDsb5q/56l/jy76LwzWL3aeCOu1hl9LTzoe+/118tcm+Uc+PnjJwnU9AWB+BJRnY+o737bf9hfy&#10;bFrrNFYIP5Fvw6eV95Q9AeB+BCGq+398+IILpXwdn1r02/7Y7f/M8m/L7/XPM7389VLmF4UVvy59&#10;IdS97C/flDXf6PWv7r86+d16Ud7+21/Drr+o3f8VViCKbb7QyLftCQAPqv6ZZv7ScP32fCf9U/18&#10;0YU36l+epALV/k8nX//2J0SxPX7V8kXdw7C/+v3fNF8U9e3XgU9iVGfmazP1/vkmQ5oslPxePmDu&#10;UzO/VvQEAvd3/ddpvHeWP/V8G36h7av+Aib99fPr/WHsSb+/ENv9X6GUv8E62+Vr+bU937Y/B4A8&#10;SxHPPm7fML/tyNM0pwBwk37y8icAXH+9/tVprlMAZOznTx/BWJ8emL58B0AgW6cW8s19btr/4R2E&#10;gHZ/s/yaJwue5PYXALJMs39uuH6bngjTh3cAgCxLbm/9NU8anogwfXgvrydLMH/6Doz5Bvmm/iMY&#10;45dZR57IK7d/1b/ffOkza36v/1q3v731m/dnuH94BwggW69ubv2d9H/13lp/AXlgbstX/YUQWv1t&#10;r9+4v/c19V+r92cMLx+q/sve84UQ2+9fiLLePTEu+wPI0hXmxXf6+Xlm7h/N/EzRy/4fICCQpStl&#10;b5pv2zPGMX34AAj7/TcWPGO+fPwDsE6XN7f+bvrL2/+5/pzxEGF0B4COnoGU38Cv5QX94OgK5NmL&#10;qlMT354XQpRnQHie/SFQ9h9dN5/kmVKG5QkCAh4LL/cf5PoB5jGwFp5IbufD/oCAvP+f73/am+bb&#10;9vLXzRgPEYaa/RkDYwbrt+gJtLv/P8P+8vLy9h880/5Q6h+CMWaQf8rz2uf69rv7v35/m+vvqn8w&#10;4P4Z8iy7kq8e/871v2a+bS/787O3/53nfgjP08/v31c/gGzwwisf/5r6X/Bt8vMceT4ET+B+cNRf&#10;XOp/zpvmW/ZUXlbe/6ObW383/euP/zDIp5M+z3NsLHn5BEqzr37bjvmn+1/ypvm2/bZ/w/Yf+vq7&#10;6S/AeXS2Pw/DMdirX8GpSdMF4tn3AIDx9C3C8MXJyzXN0L3vjyCAAfePEc9+uJIn+IF8iVVz/2vm&#10;q/nJ9C2CTv2uP2eX+3efr+jv3yIIdD1hcv/mwBP8YAQhRIv+p7xpvm3fQ/8kRjz/ASDCZGrq3yII&#10;7i6jE56IMD7yBD+8gygi8IbffEqTOeL5jw2+Tb5dnyRzLBr95f7nvWm+bS/786b+QiBJY/38Pe9h&#10;PH0zMC/v/5yHJ/tXL3vSzR++ly8xYtwH50GDn2Mx/2SQP1xPRPD9CIx9xf2TORbxJ5DnYTzR6H/G&#10;q+UzjCevB+Vl/xCMcfgX+nsewwuD/G78GwTBqDO/2/5t+6vnJ8kcS6t+hmX8ubE/5/JJR5+Hyt40&#10;37Yn8rZPup7uX5Rff938fT+evIFvzXOMJ6/3vOwfwPPuW/Q/9qb5tj2RB85DjO48+H6L/tPX8H3F&#10;/NUcy8VneKzM793PsFx8Oelb9V/NwP0gOnkBeSW0fdlcFI0Rje5bL7B7P0E0mqp5EFbsjC/fM6qp&#10;Py75FivQ9dUJiFfsy/X8mf7d5pOxD6/hL/aHYX7pqQMf6ns65Wn7x8X+J71pvm1/sb8wzC/9sis/&#10;NvDesW/TXwislo+nfZt8y14IgaTJt+h/1pvmK/sJotGkO9+mP2CW36WPJogiTe+xY9/y/t/oW+QD&#10;wp4XO+9d7B+d8U+nfev8bnwUTRB26cv+DO36q+cX8klaZtmvnuB5XKP/Bd8iX36TMVDfor9JfnEV&#10;P9bz7ITf9ucn+1/0LfNT635m1F96XzN/g3Q1Axuir/qzM/2LAikzyK/5cGhesf/g1m/qy/4eYw39&#10;Nyi2PkAYquaXPil9NEEY9u03SJN5+Sq5A9+q/0a+B1n1RMHx0P7HjZdrmi491P3h5Zt8w+eprW+M&#10;1/fUpz/xedr7NGnmX865qq//5Zxv6L/985I/mS8Or8Warz6j1l/Bm+bb9qf6773faWlV8gflcd43&#10;9a99nhTzMQBPbf2pz6t40/xWvmGdXfim/rV/18rv0jet84zf8vI/1f6tfWP+bv9t7lWPn/b3f2f9&#10;yc8reNP8Fl51/6/kG/vXrHI+HRyA2PTV31X6K/iG/P3jTwt+e9x6wTf0b+0bdZe+aZ0t/PaTbbaz&#10;qm/OP/rYxCs+fpBo6xv673lo5tcuP1jf1P/g8jrHnzfhr9m/njFU33z73+eK+99Dr7r/7sQf7gPa&#10;96+81z7RjRs3bty4cePGjRs3bty4cePGjZuvb9wTZG7cuHHjxo0bN27cuHHjxo0bN26e9XAAfwmA&#10;nfxHP8Lk/ifbj5WvfCieGv1fQn4NTj5R2MKb5l/w4TW9APB/Aggw2P6GPqg8NfX/vwHIU5ieGN8/&#10;6y8M1dZP4I3vc2fNFwD+HwANb4wx+PWb+qr/w2lO4P5o50+8keeF+KH7DYD/F8AP2H890UnPFPNp&#10;ED465zcA/hmAR8jbgqo3zbftcwD/H4A5TvUHwIPq6++p5w/A++d9DuCfA0ggbwuq/uJUnjrxx2+k&#10;fX7oks8g++flf6reNN+2zwD8i/Ljhv53O+9r5PuD9msA/xLy2D+7Tv7IqufBWb8G8K8AROXHqt40&#10;37ZPIfu/wJX6G99/6l71/k8XfQrgXwO4Lz9W9ab5V/a45BMA/wbAPy0/vpB/+kRG7dc/OL8C8G8B&#10;/O+4Wv8Xw/BeY/+/gtz+q5M+3HlPMZ9q3uvEq93+9z075ZcAfg7Zf9nkKU0W/2mazH9HKf0rmWg0&#10;/UshBEuT+W/bXouFEdFo+n8IIfxn3P9/E0KM0mT+W7YXY2GKaHT/T4Qoxs+4//8iRHGfJvO/YXsx&#10;vQ/RJoqm/5MQxatn3P9/FKJ48xz7E1Eejqb/gyiKf+/59r//70SRf5Mm8W/aXk/fQ0RZNLr/R0WR&#10;/8oz7v8PiyL/1Wfc/x8URf7TNIl/w/Z6+h4ibx2Npv/1ZpP/+jqNf932evoeIi+NRvd/f7PJfvPZ&#10;9r+7/y83efZbz7j/f77J1//hOl38mu319D3keUk0uv97m3z9u8+4/9/d5OvfW6eLv257PX2P57FV&#10;NLr/u3me/v65/ny1fPzTx09/9TPG5SmPVWazybHJ5ZPv/XuBzWZjlO95/EWep/zx01/9jPkhmGeQ&#10;f2ueIDzPv8vzJHz89Fd/fnPrP/DylMXtPREVjPl+lq0mj59+/meqXubn2ORrrXzbnogKxgPK1stX&#10;z7T/hvFAZOvlm8dPP//bt7Z+8/5ezliQZ+v4m8dP/+5Pb239+57KU3ar9ecsWKVp/KtPn3/xp6re&#10;NN+2J/IyxsNlmsx/+vT5F39ya+s37u95a87DWZLMf+Pp8y/+1q2t37g/Y2vuR1+S1dNvP33+5bPr&#10;7zGWcj/6MVk9/e7T51/+zVtbv3l/nnA/+pisnn7/6fMv//jW1m/qmez/bbJ8/KOnL8+y/4oHo3+X&#10;LL786dOXX/7Rra3fvL+/9IPRv10uPv9s9uXbP7y19XfT/+5fLxef/3z2+O0fcm6QT4Rb84z5iyC4&#10;+5fLxeefzR6//YNbW7/0GTZ5ptef+3EQ3P3zsv/v951v2zPux34w+mfL+NPPZk/fNfbngPAYD9h4&#10;+kbpNJoAkKYx4tn3AID+vUCaLozy/SBieZwwxgM2nhjm35yH8IPIy+OVx3jAJpM3CJTzY8SzHwAA&#10;tv1Y2YP8IPKybLW9/QeBQb5VTxoe5Acjlq0XjPHQsL9Ovm0P+MHIy9KFx/yQjadvEQQv9PKJYOJJ&#10;1ycx4rmuh/DDO2+dxh7X7W+UL5Amc8TzHy15CD+8Y2kaM+4HWv2TZI6FwfrtehR+MPLSZO7Z7++V&#10;918FLwSSVN8TgfFg5CGZl7d/1fwCSRobrN+uJwLjfuRh9cR0+gtRIDXIl36OxfyTFU8E5vuRl6ye&#10;tLa/7fXvec+Txz+6/YOQqXohCqTJHItYL3/fM4wnr3v1ZX9KCMwPIvZi8gZBcKeV73kMt+aJiPk8&#10;9BKCd6v9k2SOpUF/zkOPoN8/SWZYxp8N1t+dH0/ewFfu7xMA5vsRU/Wm+d16jvHktXJ/xnwA8Hx/&#10;xFS9ab4Qm/L2W/rpa/h+f172DzwIIfv3nL/nWfn1U/WrOZYLPV/2l7f/oNz+JzwHAMY4omiM6O6+&#10;dYAMAVaLzwCg7kUXnmp+guhu2t4DQPnWU7K/oi9Pw75imvm2PaQHZP9Q0Ytt/hcAMPTUu5dT9fcR&#10;hjr52OWbeDLzpOHlyFNBc857z7ft5chT/HLGEYZjw3xVL7rxyy8g8pS9HAJRdfvXyBf6+dILrJaP&#10;2l4IAabp5XXIe8Du/t/wdnxn8pNt/m15eR3y/4PoH00QjRQ9Su8xZS+vQ/6fcV8zH9r59fV7Fry8&#10;DkDu/31E0QShSn4hgFq+vn+y4oGu+husXwgkTNcXNc/N+rNAP3+lly99YeSFgQf2939RNDbMN/Cs&#10;Wn/7H/AVhh7Y3//1nd+VTzvpHxjkz+Ax/a9fupqVtz8dv9n6ULM/AeA8UPam+UVRQBQbpMyOB+r9&#10;ba2/2PmwXw+U/cvfvgqjCcJIN1/Hb1AY+w3SZAamsX6gXf/a75QRqicM2g8dfKzgqWt/6u+qo5ZP&#10;ZJBv25907T2R/K8bf3g9Lf0R0+t/3KOtIQMvdn77p57fZZvc/vvNt+0Prq3ciAr5e+9rr+NN8w8/&#10;Ybb9SSe/dnFVXyIjT4YetW1Ih4WU82/PA6LcjqSXXws39vufUb4ePS8MvWk+HXyk4vf3f6S1/zvY&#10;hykdfxjuf217ALv+BL38w2xFv3fcoOrp4OJ9b3/D/KMDQHVf7TV2D0aa/XW8aX7d7z6pwM28nMNz&#10;8/SXv/fYpfP9w+G+T/Pxb6sU/X6+mT+4EgVfPwBT83Jq21/r+HPvAFDdkz0vx7C/8fprf+vZy9nt&#10;/1SPHw53/erHH7S/fC3f3fFPkz959kI3bty4cePGjRs3bty4cePGjRs3bp7LuCfI3Lhx48aNGzdu&#10;3Lhx48aNGzdu3Dzr4YA8m2SaLqD6K2ppusBmk28/VvexVc/9EIBJ/67WT/17AjiPAOj2F7Xtr7P+&#10;DvxaeiLCem3WX9lDYG2Sf+RjBduBJ4D7EVCeTaX3fAis17E1TwQwPwIEsNlkWKfx8SsOLubX+uv4&#10;tCvvKXsqt78Q1f0/3r4nh06+jk8t+m1/6Pfvdv2LXv1e/zzTy18vZX5RWPHV/a8Q6l72HwEA8o1e&#10;f5N8c1/UvChvf+2vYNdf1G7/KgvY5QuNfNueCOBB1T/TzF8art/Qp/retL8wzO/Ed7L9q/2fYr4w&#10;yxei2B6/mnto9CfwoDz+zdXv/6YrOMN1AAAgAElEQVT58uu37M4ncfm+gO2m3j/fZMp+Lx/q+cd+&#10;0asnovL4X/Zfp7F8X0DNfDt+oe2r/gIm/fXz6/2h5TdGfttfiO3+r9DOp5vzbftzAMizFPHsI1bs&#10;U+sAQH5jkWcpANygJ0xe/gSA659nieX1k5bPa37+9BFMsf/05TcABLJ1quFN8zvwuWH/h3cQAvr9&#10;jfJt+7I/gCwz7E+G67fhycP05TsAQJYlt7d+U08epg/vAQjkhv1Je/1ZzX8HxlROc23miRimD++w&#10;699vvm2/13+t3r96YlE3/9h/BGOsN0/EcP/wHhBAtl71nm/bE3Hcv3L9hRB6/csfLGmv37In4rj/&#10;a19L/7V6f8bx8qHqv+w9v1ufafb/II//0hXmhUF+nnXgv+vVE/PL/gJZusLs0Sz/1rzHfNw/fACE&#10;/f4bC56xQD7+AViny5tbfzf95e3/XH/OeIgwugNAR8/gyycw1vKCfnB0ACjPnlSdGvPWfHkWNB48&#10;2/4QuOn+zGNgbTzJM7UcegHAYyHCaKTlTfONPWNgTN8DAvL+r9nfML+tJ5K30059+ct+jIcIQ3kd&#10;+vl0c55QlP2D59tfyNt/YK0/Lx+UbXih2D88OoBQyx+al5d1/YMz/TPkWWaQP2RfQD7+Pe/+/Ozt&#10;v7t87ofwvD69KG//DZ6q49+m/gKbPEeeG+QP2QsB0Vt/AveDQXkS9f3f6ObWb96/2v+FV+uf5zk2&#10;lrwQ8v7f6Kvt75/uf9Gb5lv2Ynv7f879BTiPzvbnUTgGe/WrODVpGiOefQ8AGE/fIgzVTqNp18uX&#10;oJzzfiBfYnS6/2Vvmm/bX+4fI579AACYTN8iUM4ftq/6c9ai//1bBIFBvlVPmNy/OfJ+MIIQokX/&#10;094037bf9ffPeyJ5+wleaOUTEcY2fBIjnjd7P7yDKCJwFmj5y/lzxPMfB+sv9U+SORYG+UP3fngH&#10;3kt/D+Ppm369EEjSZl+9xIrz8HR/USBJY4P8YXvZPwLjATgPj7kokBrkd+PnWMw/XcUTAb4fgTH/&#10;TP/r5ffqPQ/jiUb/ZI5FfNq3yt96hvHk9aD8rj+Hf6G/5zG8mLxBENwdXa5N/hA9EX31/ZNkjuWZ&#10;/pzLJ/388q1Wjv0My/izQX53fjx5A79DL580aN+/6/x+Pcd48vpE/wCed9+i/7G/nL8pb3+ln76G&#10;7w/HV7f/0Z0H3z/Vv8N8Vn79+varOZaL075V/9UMnAcReHC8g5RXAqwWnwEAUTRGdHffeoEQXfsJ&#10;orupoqcLXj7z6J/qL+S/r5h+/vB9c3+x9V8AAKFi/r6ngfpL/bHzoU5+6cmup0bfrn+zN8237VX6&#10;jxXzxTD88guIvAZ/rr/8Cft5fyFfCKyWj9a8EALsrD/fXwiBZOsniO4myvnD9j32jyaIRj17lN5j&#10;Df5Cf+CCb5fvDdaf6V/In7BWPoomCFXyO/NPV/QEBvmDsqvkC4GE2fJFzXON/qVfnfOX8gurXlz0&#10;BAa/sf++H+vnsyq//Q/4TH3Ryjf3b+dN86/vU8P+6WoGj/kG+TOwDnyo5TcXPIGxc/0v+Qv5xQYp&#10;G7K/0N84v9j5cIie4DF+pn/lA9k/UsnfoLDuN0iTWfkquVP+XH/peXXB00MHH6u9CXq3/tTfu/In&#10;Pk/yCTaT/Nvxx58nkv/t/3v7/H1/Kf9K/oip9a8+f/x1aJMvdn77px2Pi/5UfxVvmm/bn+gPsf/v&#10;pJh/+DerHhf8qf77nybF/F2mPU+t/enP7/vmy7XLH7Jv6F/DWvl1fybnWr5+Pef9+eu97M/J+kcm&#10;XvX2v7//O+9PHf+Y7X9vyzf1P7SK+XvHDX17Ori4an8V35Rvsv3MfbXX2D2YqfVv7y/kn8u5kicl&#10;f+Lxv4P8naLtR9pe8fGnvvbL/tTxz8G+2yD/4Ep69FT/xBl/qv/B53WOP+lWfEN/4/za3wbtm7Z/&#10;jSsff9B+vBV/uA9S2P+X3lNIdOPGjRs3bty4cePGjRs3bty4cePmqxv3BJkbN27cuHHjxo0bN27c&#10;uHHjxo2bZz08z1LkWXryH9N0gc0m336s9itu8k32h+y5L997o7n/UNZP3XsCOI8AiIb+orb9dfK7&#10;9eu1hl9LT3TCt+i/Pudb5O/7WMH24AngfgSItv1trD++micCmEr/NMbeqy7b5KdD8d6Rp3L7i3P9&#10;az5N4+37srXNTwfs2/Qf1voXnfpW/ddL6YtCL9+yr+6/hTj2sv8IQhQX7/+nvGm+uo/3zrJ0eYqa&#10;F0f+cv+dFye8Sv4QfXWSBlGc6780zLfs02Z/qb+44C/NIPzF7X8HUezOlL7nhdntT4hie/xp3+NE&#10;fyq3f3P/c75N/u7224FP4vJ9AbvxbfpvPQzzAaTJYlBetf86jeX7Amrm2/GLRt+uf7NXWT+s+M1Z&#10;T0TwgxGKxv51T0jTGIV2/vB82/48SWPEj788GSJPkywfPOPZR6zYp9YLHL4nTF7+BEIA8dNz7i8Q&#10;P3175Xwy9vOnj2CKPj/rCdOX36AQRWP/8940vwefX+j/8A5FsWnuf9ab5tv2Cv3JMH+InjxMX75D&#10;UeTPt//DexT5GvHsu7OeDPP1fVbz34Ex3pknYpg+vMPmbP/r5dv2l/oLABuD/GP/sTwl+TA8EcP9&#10;w3tkeYpFq/7DWr+pJ+K4f/UeWZY88/4rLGYfj70ANhuD/IF7Io77v/YeWbrCYv61918f92ccLx/e&#10;Y92q/7E3ze/XZw39P2CdLi/3zzPMC4P8PMO8+G5Qnphf9o+xmH9/0c8ezfKH5j3m476n/psBesYC&#10;3L96j3QVYxGf7z/E9Zt62f8D0tUMi/iHRs83WYJktQD3g6MDQHn2o+rUmHT0EwD5BIZ89u32vDxL&#10;1iZPn21/CHwd/Qng/Ngzj4Gd8fIgMkWSLLS8af7VPWNgrNkDAps8ae5/wZvmV54IYH378pcBN1mC&#10;NFlc8PLC+vnD8wT505T8OfcXAnmeDrg/Lx/Ur+HFQf/w6ABELf/WvPw4z5Nn3X9j1D9DnmUG67fp&#10;C1SPf8+6f2Zy/+9u/dwP4Xlqt195+9f0JI9/q/u/Vn6eI88N1m/TCwExmP4E7ge9ehL1/f+y93zb&#10;noS8/8vHfzv98zzHRtMLIe//uh7b7a/X3zR/CF7217v9D2H95v3Fxf4ckE9OjKdvEYbtT6MJyF+b&#10;jWfy2cf+vXwJiUm+H0RYxKlmf9N82172z+ME3A8wmb5FoJwfI57JZ19vz5f9sxU4DzC5f4sgMMi3&#10;6gmT+zeKHvCDEbL1EpyHGt4037Yv+6cLMD+Ut5/ghV4+kZEnIox1fBIjnut6wA/vsE5jcD+0kC+Q&#10;JnPE8x8tefP+STLHwmD9dr3snw6iv4fx9I2aFwJJqu+rl5ilyRzcjzTyCyRpbLB+u172j4DkSau/&#10;KF/2qZsv/RyL+Scrngjw/QjJyqS/vfXvec/DeKLZn57Ag0jZC1EgTeZYxHr5+55hPHndq9/1ly+1&#10;eTF5gyC4uwxP5HseuzlPRDffP0nmWBr05zwEQX4foJc/wzL+bLD+7vx48ga+cv8AgOyv6k3zu/Uc&#10;48lrjf4+APl9gKo3zRdiU95+Sz99Dd/vzxMRGKu2/6j3/D3Pyq+fql/NsVzo+V1/gh+OGj0H5DNl&#10;UTRGdHffOkCGAKvFZwBQ96ILTzU/QXQ3be8BVM8syv6KXki/Ypr5tj2kB2T/UNGLbf4XADD01LuX&#10;U/X3EYY6+djlm3gy86Th5RAAAue893zbXg7J335jHGE4NsxX9aIbv/wCIk/ZyyH503/m6+UL/Xzp&#10;BVbLR20vhADT9PI65D1gd/+fKOcn2/zb8vI65P8H0T+aIBopepTeY8peXof8P+O+Zj608+vr9yx4&#10;eR2A3P/7iKIJQpX8Qv4EtsrX909WPNBVf4P1C4GE6fqi5rlZfxbo56/08qUvjLww8MD+/i+Kxob5&#10;Bp5V62//A77C0AP7+7++87vyaSf9A4P8GTym//VLV7Py9qfjN1sfavYnyFd/qHrT/KIoIIoNUmbH&#10;A/X+ttZf7HzYrwfK/uUTpWE0QRjp5uv4DQpjv0GazMA01g+06197TQZh+7qj1kMHHyt46tqf+rvq&#10;qOUTGeTb9idde08k/+vGH15PS3/E9Pof92hryMCLnd/+qed32Sa3/37zbfuDays3okL+3jvm63jT&#10;/MNPmG1/0smvXVzVl8jIk6FHbRvSYSHl/NvzgCi3I+nl18KN/f5nlK9HzwtDb5pPBx+p+P39H2nt&#10;/w72YUrHH4b7X9sewK4/QS//MFvR7x03qHo6uHjf298w/+gAUN1Xe43dg5Fmfx1vml/3u08qcDMv&#10;5/AtN/rL33vs0vn+4XDfp/n4t1WKfj/fzB9ciYKvH4CpeTn1lxzrHH/uHQCqe7Ln5Rj2N15/7W89&#10;ezm7/Z/q8cPhrl/9+IP2l6/luzv+afKe4jW6cePGjRs3bty4cePGjRs3bty4cfNVjXuCzM3/z97b&#10;PzmO7Gtez1eZenG17Xo5p/tyZ7pngw3YXeACQVyWZZe9wB/HHwQBRBAEEEEQ8ANEALHEwsLCAvde&#10;zpmeme7pKsu2JMtKfkjJlm3JUmaqlPJUPhGnx+Xjj578lF6tsiUXFxcXFxcXFxcXFxcXFxeXNx0O&#10;yLshpekaqh9RS9M19vv88Fidj63y3A8BmPgPNX7S4IUhD3A/AqDrL2rzX3f8hnxW8qTBE8D50T/L&#10;1Puzsp+IBuBjBXYA/uAvSv+R+yGQZbE9nsrlX8i7aWVpfPmNg87+mr8Onw7Fe8o8EcD8CEJU6398&#10;uCZH3/601n9rPJXzX8D57/Md0nSt3p9tZH9RWOGr9a/Q4KX/DACQ7/X8D/1CZ/zFgLwo53//CRz9&#10;RW35VxnAsV9o9Nvmq5s0SP+dZv/GcPz6vECBLNXnTf1N+415MdT8r7Z/6v2pQf+wPAz91dd/0345&#10;/zbD8UlcXhewX4hI3qQEQJ7vlHnT/hMeQ/Brdf/y/V++r/wLw/Hr81mqw6+1+cpfQPqP3S/E3tD/&#10;yEODP/gLcdj+Fdr9dHN8X38OAPkuRfzyGVv2pXcBUN1mPAWAm+QXD98BsOefW+UJi4c/ldPZJTc4&#10;fiDPK560/JcP3wEQ2GUpVs+fwQz6b48nLB+/hxB42/6YgD/Z4AnLx48AgN0usTT+nT2evNJfaPlX&#10;J5Z0++s8WeBBDPeP3wMQyHcJVs8/gjHeibX33xZPxLCs/LMb9C9P7Jv43z9+BASwy7aj99vmiRju&#10;n35L/p/LW9r3CxHH/dNHCCFKfzXetN82T8Rx/7vfin+m7s84Hh4r/83o/bZ56f+pPP4znf87Mz7f&#10;YVWY8j8q+vulv8Au3Srzpv3n/Mu3cXmP+bh//AQI6T92/5D8XoNnLJD7PwBZuhm935wXJZ8Z+Mvl&#10;/5o/ZzxEGL07lNZTPwHE/fBiBy7vnnS8tfJ0eQL3gwteCFHeAaHLv5k37WceA7PGC0DAyN/u+AHG&#10;GBgzmP8AGAsRRnev21/eKWNqPCAg1/8O/4mO34gvP+w3hj8RgU2Mp4N/gDC87v964+cnz43JE+Rd&#10;2BgPDfztjd/cXxz8g1H8w4sDELu8fG1//6mNvw8vDyCv+vvBFf9rvGm/bb6a/2/VvwAgwK8u/9MZ&#10;P/dDeJ4KL7DPc+R5C0/V8W+bfwdv2m+bFwLiDfuTqK//sw7eA/cDg/7p8STk+i/nf7N/nufYG/Tb&#10;5OUJlCt8Nf/9Zv9O3rTfMi8Oy/8t+/tgzDfwF+A8uurPo2gO9vQDmpKmMeKXnwAA8+UHhKHabTSn&#10;zvuB/IoVe/Kb8BN+sfyAwKBfnZdfoXlN/rr/EP0x4pefJX//AUEwLd4PZvIkKWvzn/b4+/OExf37&#10;Vn/e6U9l/7uG1/Xtnx7f259ILv+a/USE+QR5P7yDKCJwFjTzSYx4ZdBvnV8hXv3SyBMA3unfzpv2&#10;9+GTZIX1K/HyKzZ34Ff8j7yH+fK9Qf/0+OorRpyHv01/USBJ4w7/CIwH4CxU5k37bfNEgO9HYCwA&#10;55f+QhRI0xXWqy9a/ZPiPQ/zRZu/3+3fwPfqT1ZYx19AHiv5Oyu85zG8O+OJqPTn8Nv8r/Cm/bZ5&#10;5388aeaXl1o555NkhU3Jzxfv4Sv2J8kLNvHXSfL9/Gv88j18X7efY778/aR46R/A8+57+E9v/KY8&#10;EYHzELM7D77f5L8vl/+v8BjHfKHaP22+l/92Bc796HAtrvMQAdv1VwBAFM0R3d33HuAlv0B0txyP&#10;F314+TEKHjQdIMr/d8skH+r0G/IAvTJ/3d+kXxz4XwEQwnCKvPT3G/yH6YfkyS5PrXyXf52fG/ZP&#10;kR/L37PAix78Nf+S3xj0CzEgv0B0t9Dgv13hr/sLIcCu8tf7h+CTV+W7/Q98tEA0M+i3yXushe/p&#10;38p39RdINt/KT5qb8VG0QKjKQ3TwHf6dvGn/Fb4YgycwtPgX8i/MyeZZux9CIGFT4HmHf8MbhKLo&#10;wV/rL/ltxc9H54UoOngCg9/qf8ovEM76/4HyhGdT5Xv6a/QXN8ETGGv2r/h0+wzGfISa/en2xSK/&#10;7+C7/Gt8qNFf7JGyKfMd/lMaf7RAGA3NEzzGr/gXJR9o9RdW+T2Kyp+38df8Jc+rFzaHzh6rXQT+&#10;8vUj8qTCNzxPOH4PSbffkKfR+Gb/I07tr2ubIjXoj81fYP39692Xv4c+/eLw+uO/dnh08k3+Krxp&#10;v22+wf/kivfVwqjQf37F/NH58ydU/c9xje1/bSUy55tGNRTf/DwZ9t8O3+Jfg+nK61r7LfP16Vzn&#10;r0+3m79G1h+ZHP+orj9m2z813rS/aUhj8k3HP2fbf53+k+MGm3x9Go0vbniKFPimSdrnq60GDts+&#10;Nf9TvuV1ffqv9UyC7/DX6D/Z9xw4A15x/1cfezffdPxDDS/R67fHU/2JK3yT/9nzOsefF2+ipsq3&#10;+Bv3134y5RW3f2p82/w//nCxPPUdgzX+dPt1nW96XvKeQqOLi4uLi4uLi4uLi4uLi4uLi8tvLu4E&#10;mYuLi4uLi4uLi4uLi4uLi4vLmw7Pd+nhTpHnSdM19vv88Fj1I3JpGk+ar6691u5vc/yixtOr8NyP&#10;AIgWf1Gb/7r9lvms5KmBJ4Dz6/5ZyRMRsky9/5SPFdgReGV/G+OPX4+ncvkXPf3TGOffeuzsT6fC&#10;exc8EcA6/NMan6bx4bpoffunzFM5/4Xzb/fPNpIvCqTpWr3fMl+tv0UDL/1nEKLoXP8LodNfDMzH&#10;J3dZUuPFBd/tf+RFA6/SP0W+ukmDKK75bwz77fECBbK0ne/y7+JN+1+dF33m/x1EkSPfZY18arD8&#10;TYuHof8l36f/uPwOwCdxeV3AYXgiKpf/dv/B+jEEvx6UV/I/jL/Q7s9SG/y6le/n38539+8Nxz8c&#10;jwaeiOAHMxSt/nWekKYxCu3+6fEH/72802sbz5MkRvz8h8aS6jbjABC/fMaWfek9wFvgFw/fQQhM&#10;1j9/VZ6wePhTCCEQP//RQv8IfF7x1Oi/fPgOhSja/Wv86vkzmEH/9HjC8vF7FMXe+b+2P02RJywf&#10;P6Io8m5/7f7ddHnypH+eIX758YIVAPYG/UPy9Bo8Mdw/fo99D3/J/3hyS271/mnxRAzL37K/APb7&#10;6/73jx+xy1Osm/w7eNN+2zwRw/3TR+x2t+L/GYyxbrAnT8RL/y3WL59H77fNE3Hc/+4jdukW69Vv&#10;3T+79GccD48fkfXyv+RN+23z0v8TsnTTw39n1p/vsCpM+R8H5Yn5pX+M9eqnV+9/+TYt3mM+7hX8&#10;pzZ+FX7fwDMW4P7pI9JtjHV83b+JN+1/fV6UfHbF/xOS7Qs28c+tPN/nCZJtDO6HFztwefeldydQ&#10;PfUTQHZ5ectWVV4IgX2eItmutXjT/i6eeQzs1XgBCFz1f93+EXjGwNiV+Y8O/w7etP/AE4Hz8XlA&#10;YJ8nSJK1lX6rfPlhwP3Ovj8RgY3MV9cfzXcJ0mT9Sv385Lkp8QR5l7Q8T6/4T3f85v5iYv7hxQHQ&#10;6/LycZ5Xy//Y/UPw8gDQxH9v5G/Sb5t/6/4FAIH9Lr1Rf4F9Lv/6T0TgfgjPU+BJHv9W678yb9pv&#10;mxcC4g37k6hv/zfgfmDQ790cT0Ku/3L/r+ef5zn2BuM34eUJDIP+w/zX8zftnwIv/fWW/ymMv5v3&#10;wZh/xV+U+/82f1/exZL7IebLDwjD/rfRBOTHZuMXefbxFnk/iLCOU3A/wGL5AYFB//i8/AqNSb8f&#10;RMjjRNPftF+U/vLs7eL+A4JgTB7wgxny3Vb6j94/JE9Y3L/X8t9lG3Aelv3vuqHW/lvjS/9UHhwu&#10;lgb9REY8EWE+Og/44R2yND5s/5X7kxjxymD8xvwK8eoXLZ4AcGN//X5AIElWWFviq6/YpGkM7keY&#10;L98b9Hs3x1dfMUuT1W36iwJJGhv6R0DyrOdv2G+bJwJ8P0Ky1fMXokCarrBefdHqH5T3PMwXmv70&#10;DB5EyrxpvxAF0mSFdfwF5LGSv9PiPY/hnSJPRKW//KqNKm/ab5t3/vKkGkG+D5ov3sNX7E+SFTZl&#10;vx7/gk381QpP5R91gdJ/+R6+b9BvxHPMl78flZf+8uSJH8xG77fNExEYK+d/OMN8odq/L5f/r/AY&#10;vzn+6E9X/Tkgz9RF0RzR3X3vAlkCbNdfAWAAfoHobtkfFoa8HAEA6R/q9APYMtmvw8OYJ30ekgf0&#10;/U36xYH/FQAhDMflZSp/f/R+cZj/vwJkxpMGLyNvfcs5RxjODftvi5eRt//mzLa/p8ELI16GQFQt&#10;/5r9G4PxCzEA/63kF4juFr15OQ25BhzX//68EAJCCDDN/opPLPFyGvK/h+3/zKDfJu8xZV5OQ/6X&#10;cX/0fskXSDbfyk+aa/AQBz6KFgi1/OUbBVXetN+YLyz7F/Iv0MnmWXv8EAIJG4LnZv4s0OgvjPoP&#10;/Lbi58q8EIU2D9S3f9X87/8Hxst+A56NzwOn27+x+wvLPHD05zxAqNmfbp/l8YM2/2LA77V54Hj8&#10;w3mAMDTs1+GLPVJmhwfq/rc3/gs+WiCMNPxJbv9VedlflP16fGHE71FU/lydB2r+V/jadyIIahch&#10;r5ih+Kafu1ADvn2i/V9KZuMnm3wjp9qvzxM1/PpU+QtMz//SQ4XR5cXh9cd/9fhjt8nyP26/bf5s&#10;auVMVOg/uWK+KQ8N/vwJs/lPhv2qfAkNyDeNqivnXzlV48mw3zYPiHI3Sidbot79tXIbfH06erww&#10;5E376eyRCj/E9u9sGzZqvyE/yPa/8ifo9Z93K/Inxw0mfH0aKjGY/ycHYHb4aqtxfC+g6a9z/HjR&#10;b8AfnxyPB4DzY5AR+0/2XTrvH3DGG+7/VfkLdys81Z9Q4mXq/jrHf/V+Df7iTdR4vIyhv/H4az+Z&#10;8obbv4vlqU9/7QdV/mQaWvzp9ken/+T4v4X3FKfo4uLi4uLi4uLi4uLi4uLi4uLym4o7Qebi4uLi&#10;4uLi4uLi4uLi4uLi8qbDAXk3pTRdQ/Ujamm6xn6fHx6r87FVnvshABP/ocZPGrww5AHuRwB0/UVt&#10;/uuO35DPSp40eAI4P/pnmXp/VvYT0QB8rMAOwB/8Rek/cj8Esiy2x1O5/At5N60sjS+/cdDZX/PX&#10;4dOheE+ZJwKYH0GIav2PD9fk6Nuf1vpvjady/gs4/32+Q5qu1fuzjewvCit8tf4VGrz0nwEA8r2e&#10;/6Ff6Iy/GJAX5fzvP4Gjv6gt/yoDOPYLjX7bfHWTBum/0+zfGI5fnxcokKX6vKm/ab8xL4aa/9X2&#10;T70/Negfloehv/r6b9ov599mOD6Jy+sC9gsRyZuUAMjznTJv2n/CYwh+re5fvv/L95V/YTh+fT5L&#10;dfi1Nl/5C0j/sfuF2Bv6H3lo8Ad/IQ7bv0K7n26O7+vPASDfpYhfPmPLvvQuAI63KQdwk/zi4TsA&#10;9vxzqzxh8fCncjq75AbHD+R5xZOW//LhOwACuyzF6vkzmEH/7fGE5eP3EAJv2x8T8CcbPGH5+BEA&#10;sNsllsa/s8eTV/oLLf/qxJJuf50nCzyI4f7xewAC+S7B6vnHk1tqq/ffFk/EsKz8sxv0L0/sm/jf&#10;P34EBLDLtqP32+aJGO6ffkv+n8EY6wbLEHHcP32EEKL0V+NN+23zRBz3v/ut+Gfq/ozj4bHy34ze&#10;b5uX/p/K4z/T+b8z4/MdVoUp/6Oiv1/6C+zSrTJv2n/Ov3wbl/eYj/vHT4CQ/mP3D8nvNXjGArn/&#10;A5Clm9H7zXlR8pmBv1z+r/lzxkOE0btDaT31E0DcDy924PLuS8dbO0+XJ3A/uOCFEOUdELr8m3nT&#10;fuYxMGu8AASM/O2OH2CMgTGD+Q+AsRBhdPe6/eWdMqbGAwJy/e/wn+j4jfjyw35j+BMR2MR4OvgH&#10;CMPr/q83fn7y3Jg8Qd5FjfHQwN/e+M39xcE/GMU/vDgAscvL1/b3n9r4+/DyAPKqvx9c8b/Gm/bb&#10;5qv5/1b9CwAC/OryP53xcz+E56nwAvs8R5638FQd/7b5d/Cm/bZ5ISDesD+J+vo/6+A9cD8w6J8e&#10;T0Ku/3L+N/vneY69Qb9NXp5AucJX899v9u/kTfst8+Kw/N+yvw/GfAN/Ac6jq/48iuZgTz+gKWka&#10;I375CQAwX35AGKrdRnPqvB/Ir1ixJ78JP+EXyw8IDPrVefkVmtfkr/sP0R8jfvlZ8vcfEATT4v1g&#10;Jk+Ssjb/aY+/P09Y3L9v9eed/lT2v2t4Xd/+6fG9/Ynk8q/ZT0SYT5D3wzuIIgJnQTOfxIhXBv3W&#10;+RXi1S+NPAHgnf7tvGl/Hz5JVli/Ei+/YnMHfsX/yHuYL98b9E+Pr75ixHn42/QXBZI07vCPwHgA&#10;zkJl3rTfNk8E+H4ExgJwfukvRIE0XWG9+qLVPyne8zBftPn73f4NfK/+ZIV1/AXksZK/s8J7HsO7&#10;M56ISn8Ov83/Cm/ab5t3/seTZn55qZVzPklW2JT8fPEevmJ/krxgE3+dJN/Pv8Yv38P3dfs55svf&#10;T4qX/gE8776H//TGb8oTEZ54tacAACAASURBVDgPMbvz4PtN/vty+f8Kj3HMF6r90+Z7+W9X4NyP&#10;DtfiOg8RsF1/BQBE0RzR3X3vAV7yC0R3y/F40YeXH6PgQdMBovx/t0zyoU6/IQ/QK/PX/U36xYH/&#10;FQAhDKfIS3+/wX+Yfkie7PLUynf51/m5Yf8U+bH8PQu86MFf8y/5jUG/EAPyC0R3Cw3+2xX+ur8Q&#10;Auwqf71/CD55Vb7b/8BHC0Qzg36bvMda+J7+rXxXf4Fk8638pLkZH0ULhKo8RAff4d/Jm/Zf4Ysx&#10;eAJDi38h/8KcbJ61+yEEEjYFnnf4N7xBKIoe/LX+kt9W/Hx0Xoiigycw+K3+p/wC4az/HyhPeDZV&#10;vqe/Rn9xEzyBsWb/ik+3z2DMR6jZn25fLPL7Dr7Lv8aHGv3FHimbMt/hP6XxRwuE0dA8wWP8in9R&#10;8oFWf2GV36Oo/Hkbf81f8rx6YXPo7LHaReAvXz8iTyp8w/OE4/eQdPsNeRqNb/Y/4tT+urYpUoP+&#10;2PwF1t+/3n35e+jTLw6vP/5rh0cn3+Svwpv22+Yb/E+ueF8tjAr951fMH50/f0LV/xzX2P7XViJz&#10;vmlUQ/HNz5Nh/+3wLf41mK68rrXfMl+fznX++nS7+Wtk/ZHJ8Y/q+mO2/VPjTfubhjQm33T8c7b9&#10;1+k/OW6wyden0fjihqdIgW+apH2+2mrgsO1T8z/lW17Xp/9azyT4Dn+N/pN9z4Ez4BX3f/Wxd/NN&#10;xz/U8BK9fns81Z+4wjf5nz2vc/x58SZqqnyLv3F/7SdTXnH7p8a3zf/jDxfLU98xWONPt1/X+abn&#10;Je8pNLq4uLi4uLi4uLi4uLi4uLi4uPzm4k6Qubi4uLi4uLi4uLi4uLi4uLi86fB8lx7uFHmeNI2x&#10;3+eHx6ofkTvl1yPzopOvrr3W7N/Nm/b35+lV+G7/tWG/ZT4reWrzjwCIVv+s5KmF7+qv81kWK7Aj&#10;8ARw3uUfG/ZPmKdy/ot+8z9LY5x/67GzP50K713yPfzTGp+m8eG6aH37p8xT6S+cf7t/tpF8Uej1&#10;V+tPUSBN1yPzxWH9LRp46T+DEEWLf40Xhv2D8PHJXZbUeHHBq/iLBl6lf4p8dZMGUVzz32j3CxTI&#10;0unyXf7G/aI47H+s8Z3z/w6iyJHvskY+NVj+psXD0P+S79N/XH8G4JO4vC7gMHwf/8H6MT2eiMr1&#10;v4f/gS8U+9eD8Vmqyu+v8t3+1/l+/Ru7fLn9RgNPRPCDGYqr/hVPSNMYheb4p8gf/PfyTq9tPE+S&#10;GPHzHxpLqtuMA0D88tPhgu19k5/wn7FlXybFLx6+gxAC8fMfb3L8Zjxh8fCn1/1zw/5J84Tlw3co&#10;RNHDnwz7Cavnz2CT4gnLx+9RFPte/tMbvyn/uv4CwD7fTYOnNv+PKIod4ucfNXjTfss8eXL+5zvE&#10;LxP0F8B+/4o8Mdw/fo99njX713gy7Jf8jye39LbNEzEsH79HnmdY9/Kf1vhNeSKG+8eP2OXp2/V/&#10;+ojdLsH65fPNjd+UJ+Kl//bt+v/uI3bpFuvVGP6fwRizxGcXPHkcD08fkfXyv+RN+23zxDgeHj8h&#10;Szev759nWBU2+d0FL/1/QJbGWK9+auDF4f2/5H9U7B+Wf/k2LO8xH/ePn3r7D90/Dr9Dvsuwb/QP&#10;8PD0Eek2xjpu82/nTftt84wFuH/6hGT7gk38cyvP93mCZBuD++HFDkDefendCVRP/QRaE888BjZh&#10;XgiBfZ4i2a7B/cCgn26QF4DAdX/GwJhB/8R5+Sb2N+BPBM7VeUBgnydIkrUWb9pvlS8/DLjfvaY/&#10;P3luSnx1/dF8lyJN1mAG/UR0czyhAASQ52/VXwBC/Ib8w4sDqOu8fLzPk9JflTftx+EAzg4/hL/N&#10;8Q/ln75R/wKAwH5n0T/fIc/1598+zw8890N4ngJPotz+y+VfmTftnwAv3rA/lY+n4e+B+4Eyn+c5&#10;9pq89K/2/5vR+0356gSSdv/J/Ff3N+0fh/fBmG/g386b9k+Br97/XvPngDy5NF9+QBj2v40mID82&#10;G7/Is4+m/GL5AcHIvB9EWMcpuB9Y6T/h7z8gCMbl/SBCHifS30K/GS9K/mftfj+YId9tNf1N++s8&#10;lfy7Tmo4Xvrvsg04Dy302+ZL/1QeHC2WBv1ERjwRYT4yX33FIEvjw/Z/9PEnMeKVHX4Q/2SFePWL&#10;wfjt8ZV/msbgfoT58r1yf5KssF79AiLv5vjqK2ZpsnrD/hGQPL9Rf4LvR0i2mv6iQJLG+uMXBZJ0&#10;hfXqC8jzMF+Y8h8QBHe9cek/Q0LP4MGs7O/PC1EgPfQzO3yywjr+As9jeKfIH+Z/+VUbVd603zY/&#10;Nf/54j38EfnqpBZBHgeO3S9EgSRZYVPxy/fwfVX+BZv4qxZP5R9VAfk+cOz+U55jvvz9qLz09wHI&#10;5X/sfts8EYGxcv6HM8wXBv2M3xx/9Ker/hyQZyqjaIHobtm7oCrZruXXLvV4HPjQAl99jIQxrs4L&#10;w/7yZGb1tdUwHJkHcOI/dv8JT8q8PBlM2LJftXiZyt8fvV8c/H8FiBCGc22eNHgZeetbzvno/bZ5&#10;GXn7b85s+3uj8zIEomr5V+0XRv1CyE8wbTcVv0B0txiNl9OQa8Bx/VfrF0KAbb5pj98mL6ch/3vY&#10;/83U+5Oq34T3THmmzMtpyP8y7o/eX+c9jyGKFgiV+UKbl9MA5PbfH73fNi+nAWj7FwICBvPvwD/r&#10;80IgYc/wPI4omuv7M1+ZF4Xc/ur2i6Iw5oUokGwrfoFwpvYH0uP2z1fmTftPeDY+D5xu/2yPP1Tk&#10;ixPeV+aBoz/ngVE/0+iv+LTiQx1+j3T7osUDx+MfzoPR+4uigCj2SJkdHqj7T2D80QJhNB4PlP5E&#10;4Cww7LfDFxXP1Xmg5n+FP/tSvdpF9C+jyp+/fmy+a3pdLzXoJzlzrPGNnGr/UPz5dHrgVHv15QOl&#10;XHqoMLq8OLz++K8ef+w2Wf7H7bfNn02tnIkK/edXvDfiMTp/MT3lfjO+hM4ejszXfoc6PBn22+YB&#10;Ue7G6GRL1Lu/Vm7EQ4+vT0ePF4a8aX/TlPpmiO3f2TZs1H7bfDWNOqty/NL0uxuZP3n5yPPftP/k&#10;AE6Pr7Ya+sd/Qp837a/zxyfH4wHg/Bhi5PEfKTo86o2f7D1O/lHI+SU39Prt8VR/QomXqfvrHP/V&#10;+zX4izdR4/Eyhv7G46//NC4vc9z+XSxPffprP6jy5xPT4U/3/mbzv433FKfo4uLi4uLi4uLi4uLi&#10;4uLi4uLym4o7Qebi4uLi4uLi4uLi4uLi4uLi8qbDAXk3pjSNofoRtTSNsd/nh8dm/FqRF4a8vDkB&#10;UPmP3V/nyQI/hP/acPyGfFbypOsfAdD3z8p+0uo/5bMsVmAH4AngPAIg7wai1x8bjt8iT+X8F/Ju&#10;XFkaX37joLO/9vvX4dOheE+dL/2FOG7/L25y2tGf1vpvjafKH85/n+/0+rON7C8KTX5d49eKfHFY&#10;/woNXvrPAAD5fmfWLwzHb8yL8vfffwJHf1Fb/lUGcOwXGv22+eomDdJ/p9m/0e4XKJCl9nhTf+Px&#10;i+Kw/9LmB5n/9e2fWn9q0D8sD0N/9fXftF/Ov81wfBLL6+L1TN0/z3fKvGn/CY/xeXmTAvn+J99X&#10;/oVhvyq/NuD3J3yWqvGVv4D0V+VN+yW/MePL7S80+IO/EIftX6E5fvn+/bb4vv4cAPJdivjlp8MF&#10;1/umus05AC0+P+E/Y8u+jMovHr6T09mlVvrt8oTFw5/K6ewSvf7ccPxWecLy4TsAArtMc/4f+smY&#10;Xz1/BhuVJywfv4cQwC5LLfTb5kt/2PGvTkwMwpOu/0cAwG6XjN5vmwd5WD5+D0Dcpn95Ylffn+G+&#10;9M91/Gv9ZDh+yf94ckvz1+aJ2GH+51kyer9tnojh/vEjIIBdtr258Q/i//SW/Tnunz5CCPF2/X83&#10;Jf/PYIxp8pkyTx7Hw2H+b0bvt80T43h4/FQe/1n2zzOsChN+p8xL/x8gILBLt1gVPyr2i8P7f9lv&#10;l3/5psZ7zMf94ydASH9V3rR/GH6HfJdhr+Uf4OFJHv9n6Wb0fts8YwHunz5BQFz154yHCKN3h9J6&#10;6ifAuB9e7AA8jx1YHZ55DMwiL4Qo74DQ5U/gfmDQP0VeAAJm/oyBMYPxW+YFAMZChNHdTY6/N1/e&#10;qePyAE5Arv8d/i28ab9Vvvywn11/fvLcmDwd/AOE4XV/IgIz6J8iTyjK7V/4Rv0FIOT6H9yEf3hx&#10;AGPGy9f299fplwdw0+RLf/+a/5THP5A/D96ofwFAgF9d/g378x3yfBie+yE8T4UX2Od5O0/isP1v&#10;9u/gTfut8wLiDfuT6Nr+D9nvgfvB6Hye59i38NK/2v/PlHnT/tfmqxNQrXw1//1m/07etH8Q3gdj&#10;vpl/y/x/9X7LvCiXf86jq/48iuZgTz+gKWkaI375CQAwX35AGKrdRrPOL5YfEEyM9wP5EVP25F+w&#10;kxv//QcEwbC8H8ivmPXyf4X+1+VFyf/cyvvBTL5JZE3+3Xz/fir5d53UmLwfzCCEAO/0n+b4Tfne&#10;/kRy/dXsJyLMJ8bLrxjcQRQROAtepz+JEa+myffyT1aIV78Y9E+Xr/z5Ff8kWWG9+gVEHubL98r9&#10;U+arr9hwHr5h/wiMB2/Un+D7ERgLwHnYgBdI0li/XxRI0hXWqy8gz8N8Ycp/QBDcDcZL/1mrvxAF&#10;0gPPyvH3758En6ywjr/A8xjenfHH+c/ht/lf4U37bfNj+88X7+FPiK+f9Orjr9OfJCtsKn75Hr4/&#10;Nv+CTfy1kT/1j5R5tX6O+fL3k+KlfwDPu+/hP73xm/JEBM5DzO48+H6HP+OYLwz6J8h3+++RJCtw&#10;7keHa1Gdh4iwXcuvTUbRAtHdsvcAJY8DH06Slx+jaPQXhv0D8AAOX1sNw9fgS/+g2X+4fhqdlyeD&#10;CVv26xW+3b8f39UPyRMhDOfWeGrlpb/f6t/Fm/bb5sfy9ybKX/MXhv3yE0rbTcUvEN0tJsZf9xdC&#10;gG2+afdPn+/2Tyo+WiCaqfcnm28gzzbPWvie/q18v37PY4iiBcLR+aKD7/Lv4k37bfMEhhb/QkDA&#10;4Pd/4J8H4ufqvBBI2DM8j7fwBAa/1R+d/LX+YmB+gXDW/w+Uoijk/N9e4yv/hjdIvfie/WyqfE//&#10;AfrDkfnihPdbeAJjzf51nrXy3f1pxYc2+D3S7csVvsu/i+/oL/ZI2ZT5Dv8h+6MFwmhqPMFjvId/&#10;YNhvhy8qnrfx1/z3KIo9ePXCflG7CPrl66fKNzxPhv0D8ERj8c3+R5zaX3e1v0fPK/FEtVdfPuic&#10;br378vfQp18cXn/81w6PTr7JX4U37bfNN/ifXPG+WhgV+s+vmD9pvsn/HFfrP3bWH06Vb36eDPtv&#10;h2/xr8F05XWt/bVHNvj6dK7z16fbzauMxIRV4c22f2q8ab9tvun452z7r9o/Bf7k5Rr+vfmmSdLA&#10;fDWN/ny11dA5/lPjO/qv9UyC7/DX7D9SdHikzSvu/+pjp9N/Gl99jT+biHK/PZ7qT1zh247/6rza&#10;+ksH5hb4Fn/j/vpPU+bb5v/xh4vlSSWW+NO9v+L+D3L75yk1uri4uLi4uLi4uLi4uLi4uLi4/Mbi&#10;TpC5uLi4uLi4uLi4uLi4uLi4uLzpcAD/CEDj/TG5H2Hx8KeHx8oTnzYvcHRvPFFof/zha/ICwP8C&#10;IECnPxn6W+KDq3wB4B8DmKHls5e+UT+d8c3X+XtNnl/nK/+WC0t18qb9tvk9gP8VwEMzTuD+7Mg3&#10;Xcj5ev3U+T2A/w3Az8D59zEveabYT9PncwD/BMCvkOtCA18tP55m/6T5HMD/DmCFJn/Ii9hr90+A&#10;90uemvkdgP8DwBZyXVDlTfsV+aYL6V+fQgdf+efl/1R503413h+czwD8U8htX4v/nWG/Zd6/ymcA&#10;/k/I49+dBm/a//r89fmfAvhnACLI38UFzw2Xv4nzCaT/O7yS/6DLv+r2gzr5BMD/DXn8m2rwpv2v&#10;zKOP//8D4H8qH3f0N9/Irf/4LfLUyG8B/L/o49/M9+h/N2W+7r9t5EPJe8TgKfbTBa+2/I7AbwD8&#10;FaT/po2nNFn/B2ny8q8qtf82IsJo+Y8AsDR5+TPbgxk/JKLZ8n8WQvhv1L+IZsv/UQgxS5OXf8X2&#10;aMYPFdFs+T8IIeZv1H8fze7/eyH292my+pdtj2b80D6a3f93Qux/90b982h2/98Ksf+QJqt/yfZo&#10;Rg95eRQt/xsh9v/cG/XfRbPlfy2K/cc0Wf0d28MZO0TeLprd/1dFkf+NN+qfRbP7/7Io8n/+Dfv/&#10;F/t9/jez9E36p9Hs/j/f7/O/laWrv217PGOHiKXRbPmf7ff533m7/vf/6X6f/VmWxn/L9njGDhFL&#10;orv7/2SfZ//aG/XfRnf3//E+z/6NLI3/RdvjGTul/3+0z7M/f5P+HtvOZg//YZ6nfzdL43+h7XV8&#10;u/n29799+ct/n/EQjDV+kKw1+/0e+1yefL89noTn+Xd5nvJvX/7y37Mz/hz7PLPEk/A8P8zzJNT3&#10;tzl+M56ICsZ8ttttF9++/NW/e2vjv+D9EMxT8ff2jAdil22evn35q79Q5U37bfOl/36Xbd5Pwb+6&#10;5fZYPBHLGQ/TXRp/9+3rX//Dsftt80Rsx3m4SdP4bzx//et/59bGb8qX/qs0Wf3NN+qfcR5+S5PV&#10;337++tf/wO74q1vOj8eTx1LuR78k2+c/e/76h78/dr9tnhhPuR/9lGyf//W36O8xnnA/+mOyff7z&#10;569/+LdvbfymPGP+lvuz/y/ZfPt7z7/+4e/d2vhNecb8DQ9mf7ldf/0HL7/+8U36+8Hsn23WX//h&#10;y69//LdubfyS32Gf77R4xoK1H8z+r83661+8/PrHvzt2v22esSAOwrt/Ws7/t+r/T8r5/29q9ec7&#10;7PcG4694InA+Ls94sAqCu3+8ib/8xcvzj3/exnNAeIwH3nz5HmHY/zaaAJCmMeKXnwAApvxi+R7B&#10;yLwfRF4eJx7jgWej/4S/f48gGJUX0n8r/cfvN+RFyf+s3e8HM2+30/U37a/zhMX9BwTBO31+qcqX&#10;/tnaYzz01HnTfts8hB/MvF269phv6E9m4ycizEfmieDx4M7L0tjjfuiN3Q8IpEmMeGWHJwLjwZ2X&#10;mvgnK8SrXwzGb4+X83/mpcnK437kzZfvlfuTZIX16hcQebg13vmDcT/ysH0ul//bGr+5P3m+H3mJ&#10;rr8okKSx/vhFgSRdYb36AvI8zBem/AcEwV1vXPrPpH8QebK/Py9EgfTQz2CFT1ZYx1/geQzvFHki&#10;Yr4fUULw/CDyVHnTfts8ETGfh5QQTcJ/vngPf0SeiDzuhx5Bzv+x+4UokCQrbCp++R6+r8q/YBN/&#10;1eKJiHEeECr/kftPeY758vej8kTEGPMBwPODmTd2v22eiDzGAg9CeH448+YLg37GcWu8nP/V8t/u&#10;zwGAMY4oWiC6a7kcUXsJtuuvAKDJ48CHFniUl55ijKvzwrC/vOrPlpV8ODIP4MR/7P4TnpR5IQCA&#10;sGW/avEylb8/er84+P8KECEM59o8afAy8ta3nPPR+23zMvL24ZzZ9vdG52UIRNXyr9ovjPqFEIAQ&#10;2G4qfoHobjEaL6ch14Dj+q/WL4QA23zTHr9NXk5D/vew/5up9ydVvwnvmfJMmZfTkP9l3B+9v857&#10;HkMULRAq84U2L6cByO2/P3q/bV5OA9D2LwQEDObfgX/W54VAwp7heRxRNNf3Z74yLwq5/dXtF0Vh&#10;zAtRINlW/ALhTO0PpMftn6/Mm/af8Gx8Hjjd/tkef6jIFye8r8wDR3/OA6N+ptFf8WnFhzr8Hun2&#10;RYsHjsc/nAej9xdFAVHskTI7PFD3n8D4owXCaDweKP2JwFlg2G+HLyqeq/NAzf8Kz09/bLxWuUJU&#10;+fPXj813Ta/rpQb9JGeONb6RU+0fij+fTg+caq++fKCUSw8VRpcXh9cf/9Xjj90my/+4/bb5s6mV&#10;M1Gh/+S69qY8Rucvpqfcb8aX0NnDkfna71CHJ8N+2zwgyt0YnWyJevfXyo146PH16ejxwpA37W+a&#10;Ut8Msf0724aN2m+br6ZRZ1WOX5p+dyPzJy8fef6b9p8cwOnx1VZD//hP6POm/XX++OR4PIDLe/OM&#10;O/4jRYdHvfGTvcfJPwqp+SvyF+5WeKo/ocTL1P11jv/q/Rr8xZuo8XgZQ3/j8dd/GpeXOW7/Lpan&#10;Pv21H1T584np8Kd7f7P538Y33r3QxcXFxcXFxcXFxcXFxcXFxcXlrcSdIHNxcXFxcXFxcXFxcXFx&#10;cXFxedPhgLybRprGUP2IWprG2O/zw2PVj8gPy68VeXnnKaDyV+VN++s8WeCH8F8bjt+Qz0qedP0j&#10;APr+WdlPWv3nfKzAXvJZpsgTwHkEQGC/z9V5CGRZrN9vm6/8hbwbTJbGl9846OpPa79/C3x64D11&#10;nuTyL8Rx+y8M+m+OJ8D3Iwi8TX+q5j/k3YC0+rON7C8KDb44bL91+Wr7VxQF0nSt4T8DAOT7nTJ/&#10;0i/U+4flRfn76z+Bo79Aflj+VQZg1l/nhQWeCOCB9N/vd8q8QIGsXP51+gUKZKkBL8x4Y3/Dfsnr&#10;zz8hhpr/9e2fWn9q0D8sD0N/9fXftF/Ov81wfBLL6+L1TN0/z3fKvGn/CY/x+Yv9X7KS1wXs3b8/&#10;69fh12fjH48nosPxj/Qft//895elGny5/YUGf/AX4rD9KzTHL9+/3xbf158DQL5LsXr56XDB9b7J&#10;9znyXQoAdvi8zn/Gln1R4ucP38np7FIt3rS/zscW+MXBP7HSb5cnLB++AyCwy9T95RtL/f5Tnoz5&#10;1fNnMFX/x+8hBLDLUmW+emOt22+bP/jDkn95Ys4WL/0/AgB2u8SsnwzHb4EHCMunjwDE2/QnhvvH&#10;7zEFfxqE/xGM8W6wSs0/zxJl3rTfNk/EcP/4ERBAnm1vbvyD+D9J/92b9f8EIcQb9ee4/91Hi/7y&#10;D5PD8Jm6v8dx/1T5b0bvt82Tx/Hw9Kk8/rPsn2dYFab8ZzDGevPEOB4ef4CAwC7dKvOn/bsB+B81&#10;+B3yXabFe8zH/eMnQFT+4/af8y/f9Pm9Bu+xAA9P8vg/Szej9w/C5zvkuR7PWCD3fxBX/TnjIcLo&#10;3aG0nn3tBBb3w4sVmHkMLDremnp0njEwps9DiPIOCJr+hv22eQj09CdwPzDonyYvADDWZ/mf5vhN&#10;eUBArv93mv385LlX48s7jQzKlx/26+X/Gv2WeTr4BwjD1/UnIrCJ8UQot39hp/8Ux2/sD1Hu/96w&#10;P+T8D3r5hxcHUN395QHwJPnS37/mP+XxD+TPgzfsL8CvLv+G/eUbGDu8kH9AbONJHLb/zf6nPPdD&#10;eJ5+//T4t+3fvf0378/zHPuJ8iTk+i/9Zx28B+4HBv2vxftgzG/kqxNwrbyo7/8u/Tt5037bvKgv&#10;/zfqz30wrscLUe3/oqv+PIrmYE8/oClZGmP18hMAYLH8gCBUu41mmsaIh+LvPyAIhuX9QH7Fjj35&#10;F+wY/bZ5v/yI/W34/wmC4F0Hocb7wUy+SWRt/ivELz9r9ouy/2cAVPpPhyeUHzEXArzRf0LjJ5Lb&#10;jwH56iPmooc/EWFu0D9FXn7F4A6iiMBZ8Dr9SYx4NU2+l7/18a8Qr34BkYf58v2gfOXPr/qb9SfJ&#10;CuuJ8tVXbDgPW/2nPH5TnojAgwiMB2/W3/cjMBaA87AH/wFBcKfX73mYL8bmi5L/0shL/1m7vyiQ&#10;pBXPMF+8V+u3zAtRIC15z2N4d8Yf578Pv8FfiAJpssI6buZ79df4+eI9/AnxRAQ/iMAY7+VvffzL&#10;9/D94fj6SaNe/gP3j8EnyQqbXv5RC/+CTfwVnscxX/5eo3+6vPQP4Hn3v31/xjFfNPjzELM7D77f&#10;4d/Am/bb5vv6c+5Hh2tRnYeIsFnLrz2G0QLR3bL3ACUPbIfiw9fg5cco2v1fu/9KypOZ1ddOX4e/&#10;4j9oPw3Az1+BL/2Dph1kxf+q1X/Ck12eWvl+/u28ab9tXvr7r+7vTZTv6++V6+9CoV9OYLuxyAvR&#10;wV/z78Ob9l/nhRBgm2+SjxaIZkPz1/2H6E8230CebZ5p+1d8FC0QavZ71viig+/y7+JN+23zBIa+&#10;/nO1/mICfCGQsGd4Hm/hCQx+s39RLn9X+a7xD8kvEM76/4FVFIU8ydbKy2W/3b+Qv/+tfv+BZxzh&#10;5PjSn/mHDwpMevyhCe838Nf9ixrPGvnrmQqftvJ9/PdIty8G/Zb5Yo+UtfE9/K/yiv3RAmE0JV76&#10;e4z38A/M+rkdvrjKd/sXRQ5ef3F31C6Cfvn6qfJ9nx9x/CRPUI7DNzxPx69hHf9/1f4ePa/JX2D9&#10;/evdl7+HHvUkDq8//muHRyff5K/Cm/bb5hv8T654Xy2MCv3nV8yfNN/lX60Dqts/y3xtJb7Otzzf&#10;mzftb8NrfO3f4fnm54+bPdLrrz2ywdeno+PfNA6zmPBq67/8C5H+9k+NN+23zbf5n7Mqxx8T4E9e&#10;ruivxJv29+GrafTla30ax39ym9eXb+6ni9dPle/w1+w/UnR4pM0r7z/PttqK+/8Ld8X+2+Kb/M+e&#10;Vz7+nAB/8SZO0b8339Zf/2nKfNv8P/5Ayvvf8+mNz5/u/VX3/5LxlBpdXFxcXFxcXFxcXFxcXFxc&#10;XFx+Y3EnyFxcXFxcXFxcXFxcXFxcXFxc3nR4vksPdzo8T5rG2O/zw2PVj7gPy68H56trbzX7v35/&#10;f55ehe/2Xxv2W+azkqc2/wiAaPXPSp5a+K7+Uz5WYC/5LBuYJ4DzLv/YsH/CfB//tPb7S2Ocf2ux&#10;s98ynx5475KncvkX7f51Pk3jw3XJdPonxxPg+xHEG/Wncv5f9c82ki8Kjf7isP0dhl8r89X2r2jg&#10;jzfpKFr8a7ww7B+Ej0/usqTGiwtezf+SN+1X4cUr8NVNGkTR7C9QICuXf51+gQJZapEX1/lO/w6+&#10;X7/+/BuE7zX/98h3DENeqAAAIABJREFUWSOfGix/0+LR4n8HUeQ9/C/5Pv3H9WcAPokhiuH4Pv6D&#10;9WN6fLf//oxfyev69e7fH9e/Q/90eHmTmlmHv2n/8feXpRb4cvuNBl7epGOGYi/v1HqtX77/jlFo&#10;jn+KfF9/niQx4uc/NJbk5W3OAWD18tPhgu19Myz/GVv2RY3Pr/Pzh+8AIRA//1GLN+1X4eNX4BcP&#10;30H09H+Nfrs8YfnwHQpRNPoLQN7mWbP/lCdjfvX8GWxQnrB8/B5Fsb/ivzPsnzL/yv4C2O+nzBOW&#10;jx9RFDvEzz9e58mwf5I8Yfn0EUW+Q/zyBv2J4f7xe+zz7NX9aRD+x5NbwhvzpX+eZ1h3+L9Kv2We&#10;iOH+8SN2efp2/Z8+YrdLsH75fHPjN+Wl/yfsdts36s9x/7uP2KVbrFev4S+wL9+/2OezS3+Py+W/&#10;1f86b9pvmyeP4+HpE7J08/r+eYZVYcp/BmNsMJ4Yx8PjD8jSGOvVTx38zrB/V/qPze+Q77JG3mM+&#10;7h8/dfi386r9L9/s8fsG3mMBHp4+It3GWMfX/Zt40/5R+HyHPG/mGQtw//QJyfYFm/jnVp7v8wTJ&#10;Ngb3w4sVmHkMLHp3AtWzr53AmiTPGBhr5yEE9nna7t/Bm/bb5iFQ+q/B/cCgn26SlydB3q4/ICDX&#10;/zZ/fvKcen9Pngicj8yXHwbMdwmSZD1+v2WeDv6pdX8iAhuZJwIggDxPkSbr0ftt8wQBCPG2/QHs&#10;86T0Dy8OwNT6dfjyANgKP4S/zfEP5L9L37C/sOtfvoHRHf8+z/V5EuX2Xy7/3A/hefr9t8i/Zf9q&#10;+2/TP89z7C3xJEQ5jRRpsgH3A4N+b3S+OoF2nffBmN/cL+rzv82/nTftt82/CX/ug/F2vnr/2+rP&#10;fXkXS+6HWCw/IAj730YTkB/bW73Is486fJrGiIfi7z8gCNR4P4iwjlPpr8Gb9tvm/WCGPE7A/eAm&#10;x3/K/wmC4F0HcRo/mCHfbUt/dT5NV4hfftbsF+X4fwZApf94PEF+xWCXbWrLv6XxE8n1f0S++orR&#10;Ll3D90PMDfqJ6Ob46iP2WRrb809ixCs7fN2f6/obj3+FePULiDzMl+9H5Sv/NI3B/Wj0fkAgSVZY&#10;W+Krr1ilyUrb3+b4zf0JPIiA5PnN+vt+hIQq/w8IgjuDfgPe8zBfqPJFyX/R4qX/TPoHM8wX79X6&#10;RYEkrfrZ6LwQBdKS9zyGd4r8cf7Lr9qo8kIUSJMV1rFe/zk/X7yHPyIvv2IUIdlK/7H7B+eX7+H7&#10;av7cD0GQ7wNUedP+IfgkWWFj4s8DAJX/7zX6X7CJv8Lz+M3x0t8HQLfvzzjmC3V/xsr5H86UedN+&#10;2/zRn0r/9/D92cXrOCDP1IbRAtHdsndBVbJZy69N6vHAdig+VOerj5EwxrV4834cvnaqzAtDHoCR&#10;v2n/CU8D8HMDf1+ZF4f+X7X6T3gy40mDl5G3vuWcj95vm5eRtw+Xy7/N8Xuj8zIEomr5XyC6Wxj0&#10;q/JyAtuNAS+ENl85EHT9zfqFEBBCgG2+ST5aIJqNx8tpyP8e9v8j9ld8svkG8kx5ZubPfUTRAqFB&#10;vwnvafOFNi+nAcjtv66/fr9tXk4DOPrPDfsV+WIAvhBI2DM8jyvz0gEACJxp+Bfl8qvZb84X8iTb&#10;gV8gnKn8gZUO+yDGfGVeFIWcf1u9/hO+3P6OyZ/4c3/0/mF5uf/W9ec8UOaLWj/T6B+KTzX5yp8A&#10;cK7bv0e6fTEYvyFf7JEyPX4Qf4P+Cz5aIIzG4w/+ROAsMOw35LkeXxjwJ/4H/vIPbPwcMosqf/76&#10;sfmu6b1uP5EBT4Z8I6faPxR/Pp2e/AWm53/pocLo8uLw+uO/evyx22T5H7ffNn82tXImKvSfX/He&#10;iMfo/MX0CEb9qrxpfw0y6D//yum4/fXtd31LMBYPyANEEOn1HwdixkOPr09H1/98HLr9JnzTlLoz&#10;xPbvbBs2ar9tvppGnVXtP+9WOX4ZgD95+cjz37TfmK+93vD4T4snOmy1jPnLgbw+3zzR8fpP9l10&#10;eKQwgdNHhscfqvyF+43xlxNUPf4867PBX7wJG9nfoP90dqlv/03584mRTr8Bfzk9df5072/afz5F&#10;GU97ii4uLi4uLi4uLi4uLi4uLi4uLr+BuBNkLi4uLi4uLi4uLi4uLi4uLi5vOhyQd2NK0xiqH1FL&#10;0xj7fX54rPoR9WH5tSIvb04AVP6qvGl/nScL/BD+a8PxG/JZyZOufwRA3z8r+0mr/5yPFdhLPssU&#10;eQI4jwDIu4Eo8xDIsli/3zZf+Qt5N64sjXH+rcXO/rT2+7fApwfeU+dJLv9CHLf/Fzc5Vei/OZ4A&#10;34/knWzfoD9V8x/ybnJa/dlG9heFBl8ctt+6fLX9K4oCabrW8JcXZc33O2X+pF+o9w/Li/L3138C&#10;R3+B/LD8qwzArL/OCwt8dZMGuf/bKfMCBbJy+dfpFyiQpQa8MOON/Q37Ja8//4QYav7Xt39q/alB&#10;/7A8DP3V13/Tfjn/NsPxSQxR6Pnn+U6ZN+0/4TE+f7H/S1byun69+/dn/Tr8+mz84/HyJg3y+Ef6&#10;j9t//vvLUg2+3P5Cgz/4C3HY/hWa45fv32+L7+vPASDfpVi9/HS44Hrf5OVtzgHY4fM6/xlb9kWJ&#10;nz98J6ezS7V40/46H1vgFwf/xEq/XZ6wfPgOgMAuU/eXbyz1+095MuZXz5/BVP0fv4cQwC5Llfnq&#10;jbVuv23+4A9L/uWJOVu89P8IANjtErN+Mhy/BR4gLJ8+AhBv058Y7h+/xxT8aRD+x5Nbwnem5p9n&#10;iTJv2m+bJ2K4f/wICCDPtjc3/kH8n6T/7s36f4IQ4o36c9z/7qNFf/mHyWH4TN3f47h/qvw3o/fb&#10;5snjeHj6VB7/WfbPM6wKU/4zGGO9eWIcD48/QEBgl26V+dP+3QD8jxr8Dvku0+I95uP+8RMgKv9x&#10;+8/5l2/6/F6D91iAhyd5/J+lm9H7B+HzHfJcj2cskPs/iKv+nPHwcPX+8zP4+9oJLO6HFysw8xhY&#10;7cr/o/OMgTF9HkKUd0DQ9Dfst81DoKc/gfuBQf80eQGAsT7L/zTHb8oDAnL9v9Ps5yfPvRpf3mlk&#10;UL78sF8v/9fot8zTwT9AGL6uPxGBTYwnQrn9Czv9pzh+Y3+Icv/3hv0h53/Qyz+8OIDq7i8PgCfJ&#10;l/7+Nf8pj38gfx68YX8BfnX5N+wv38DY4YX8A2IbT+Kw/W/2P+W5H8Lz9Punx79t/+7tv3l/nufY&#10;T5QnIdd/6T/r4D1wPzDofy3eB2N+I1+dgGvlRX3/d+nfyZv22+ZFffm/UX/ug3E9Xohq/xdd9edR&#10;NAd7+gFNydIYq5efAACL5QcEocptNOXHZuOh+PsPCIJheT+QX7FjT/4FO0a/bd4vP2J/G/5/giC4&#10;vA2rCe8HM/kmkbX5rxC//KzZL8r+nwFQ6T8dnlB+xFwI8Eb/CY2fSG4/BuSrj5iLHv5EhLlB/xR5&#10;+RWDO4giAmfB6/QnMeLVNPle/tbHv0K8+gVEHubL94PylT+/6m/WnyQrrCfKV1+x4Txs9Z/y+E15&#10;IgIPIjAevFl/34/AWADOwx78BwTBnV6/52G+GJsvSv5LIy/9Z+3+okCSVjzDfPFerd8yL0SBtOQ9&#10;j+HdGX+c/z78Bn8hCqTJCuu4me/VX+Pni/fwJ8QTEfwgAmO8l7/18S/fw/eH4+snjXr5D9w/Bp8k&#10;K2x6+Uct/As28Vd4Hsd8+XuN/uny0j+A593/9v0Zx3zR4M9DzO48+H6HfwNv2m+b7+vPuR8drkV1&#10;HiLCZi2/9hhGC0R3y94DlDywHYoPX4OXH6No93/t/ispT2ZWXzt9Hf6K/6D9NAA/fwW+9A+adpAV&#10;/6tW/wlPdnlq5fv5t/Om/bZ56e+/ur83Ub6vv1euvwuFfjmB7cYiL0QHf82/D2/af50XQoBtvkk+&#10;WiCaDc1f9x+iP9l8A3m2eabtX/FRtECo2e9Z44sOvsu/izftt80TGPr6z9X6iwnwhUDCnuF5vIUn&#10;MPjN/kW5/F3lu8Y/JL9AOOv/B1ZRFPIkWysvl/12/0L+/rf6/QeecYST40t/5h8+KDDp8YcmvN/A&#10;X/cvajxr5K9nKnzayvfx3yPdvhj0W+aLPVLWxvfwv8or9kcLhNGUeOnvMd7DPzDr53b44irf7V8U&#10;OXj9xd1Ruwj65eunyvd9fsTxkzxBOQ7f8Dwdv4Z1/P9V+3v0vCZ/gfX3r3df/h561JM4vP74rx0e&#10;nXyTvwpv2m+bb/A/ueJ9tTAq9J9fMX/SfJd/tQ6obv8s87WV+Drf8nxv3rS/Da/xtX+H55ufP272&#10;SK+/9sgGX5+Ojn/TOMxiwqut//IvRPrbPzXetN823+Z/zqocf0yAP3m5or8Sb9rfh6+m0Zev9Wkc&#10;/8ltXl++uZ8uXj9VvsNfs/9I0eGRNq+8/zzbaivu/y/cFftvi2/yP3te+fhzAvzFmzhF/958W3/9&#10;pynzbfP/+AMp73/Ppzc+f7r3V93/S8ZTanRxcXFxcXFxcXFxcXFxcXFxcfmNxZ0gc3FxcXFxcXFx&#10;cXFxcXFxcXF50+H5LkW+Sxr/zzSNsd/nh8eqmTZPh2tv9fNfG/ZPje/jvy550uy3zGclT008gfsR&#10;ANHqn5U8NfLdOeVj4Pxrb6/Ox1f4Pv5HPsvM+qfH9/BPj7//LI2PF+bq22+ZT6/xVPqLdv8j7yFN&#10;45O7vKj1T5B3/vD9CKLVXxy2n1QUGv32+Wr7WTTw8iK9MwhRtPofeFEgTdf6/YPwMYQoBuPV/IVh&#10;vzovarx4BV7epGAGUTT7S36j3y/k7eOnynf6C3HY/+j32+XTXvN/f7jTuwpv2m+bl/53EEX+av7H&#10;9QfmfBLL68oNxPfxH6wfNvjiKt/tXxy3nwDSZAVR7BX7h+TjQXl1f53+89+/Pp+lGny5/UcDT+TB&#10;D2Yo9jnyvM3/yKdpjEJz/PL9+7T4vv48SWLEz39oLMnz48Kzev4JW/619wBvgZ/ffwdAIH7+4wUr&#10;AHmb34p/+Yzt2W3mr+UW+MXDdxDirfoTlg/foRBFs7+obnMu+Vi1f1I8NfCE5eP3KIp9D3/C6vnz&#10;yS2ZVfunxzv/5eNHFMUO8fOPr9tPU+QJy6ePKPId4pcO/0mO35AnD/ePH7HPs9+8PzX6M9w/fo88&#10;z7Du8Jf8j4b90+KJGO4fP2KXJ1i/fL658ZvyRAz3Tx+x27X5y9u86/dPm5f+n7Dbbd+oP8f97z5i&#10;l26xXr1Bf4/L5X8U/2xyPHkcD0+fkKVrrFc/vW5/nmFV2OB3yHdZI0+M4+HxB2RpfMW/nVfr3w3A&#10;/3FQ3mMc9739h+9X5V++afD5DnmeYd/AeyzAw9NHJNsYm7jF/4T/EYwxg/5p8dL/E5LtCzbxz608&#10;3+cJkm0M7ocXM4AxBsbenUD1VCswgJvkAYF9nr5df4GJ+Mtb7o7Ny5NoKZLtuoXnJ8+p90+bl8t/&#10;8jb9y+sy5rsJ+BOB83F5OvinSJL16P22eSIAAsjzFGmyBjPoJ6Kb40k+gTxP3qi/fLw38i8PYLXH&#10;X+fDiwPA1+Ur/2r5H7vfNl/6796yvzDzL9+AaI/fiBfyD6C6PIly+59o+hv2n/HcD+F54/J1fxv9&#10;Nvlq+1/t/3X68zzH3mD8r8/7YMxv9heinMY1/3betP+U98D9QImvTiDq8tWXSeTyvxm9fxSe+2C8&#10;zb9+/NPif4U37bfNo1z+u/w5IE9uLO4/IAj630YTkF9hWj3Ls49afBpj9aLPp2mM2ID3gxnWcart&#10;b9pvkycAPJghj5PS/08QBO86ufb+2+KJAO7PkO+24H5gafwrxC8/A6By/o3HV/67bFNb/i2NnwiL&#10;pSovyt+/Hn/wT9fwgxBzg34iujmeCODBHbI0hu/fqH8SI16Z+3Ndf4P+U97DfPl+VL76ilGaxuB+&#10;pNm/Qrz6xWD8ZnySrLDW5A/+yUrb36TfNi/9IyB5Lv0/IAjuDPpviyci+P4MCT2DBxHmC4N+z7PM&#10;M8wX7w38Z8q87H/BevVFq7/Oex7DO1VeFEjS1YGfL97DV/aPkBDBL/1VeNN+iELOv1iPF6JAWueX&#10;7+H7iv5BhGRb+ivypv22+eqkDgFv158HAAA/uMN8+Xvl/iRZYRN/gedxTf4Fm/irFV76+wCq5f+2&#10;xn/CM475Qt2fsXL+hzNl3rT/kn8P35+Nxh/9qfRv5jkgz1SH4QLR3X3vgqpkw+TXFtV5Ifm1CQ9s&#10;tflj9PxN+wUIwNbk92fEHyP952p8eTb22G/C0/h8LYz5o/eLA/8rQLq8wJb9CtLgjyFwrj7/TfuH&#10;4WHuT3rLv2n/Ke+Nzlchqpb/BaK7pUH/2HwBCIHtRo+vxkAo/aMFoplBvwYvhACzxMtpVP7coP+b&#10;4fi/gTymzSeavJyGXAYZ9xFFC4QG/Sa8Z4GX0xCQ238fUTTX6C9q/bfFy2mU/uwG/YsCoiiQsG/w&#10;PD6+/6H/Wav/kl8gnC3UeCEOfKjIA7X1v9z+q/XvUYhCu//Ab5/hMT1e1PnQwJ/7yrxp/7C8+viB&#10;oz/ngVE/0+gvLPPAcf/PNea/7N8jNRr/Hun2RZ8v9kjZy3H9jQz8FXnT/mH5QN+fCFyDN+0/4XmA&#10;MJor88UJv0AYqX3A6OB/hbd4F0sagDedhs1+On7PyQp/Ni1lhGr1prxGiGBSfzYpI0iHrzNU+1eN&#10;rzNDrE/j9dvmz6amPBPp/CcjHqPzpvj5y003Reo8Ga+DZ1Mz69fgySpfnxTp9Q/FQ/P3X3tkuPYb&#10;Uab8MBl3+3/J3CJfZ2+Mv0BGnv+m/UOutFYWfTpuwUx5nZjyphlg/IeHhuv+xaGg1ngMAeXF3y5/&#10;OUGd48/6mxgLPNnbCJj2ny6z6hvDy2XeZF1UXwfPq023RXpHkC3j0epvjsUTZC4uLi4uLi4uLi4u&#10;Li4uLi4uLvbjTpC5uLi4uLi4uLi4uLi4uLi4uLzpcEDeDSpNY2U4TWPs9/nh8W3x8iKNQOW/Nuy/&#10;NX4I/3XZT3b4rORJhydwPwKg75+V/aTVf87HONxapTcfG/CVv7wbSJaZ9d8eX/oLeTewLI0P15Xr&#10;3Z8e558NPjXhSfoLcdz+X97ltG+/d3t85Y+36+9X/vlOo18ctr9UFFb4avtZaPDyIs3yoqz5foc0&#10;Xev3i2ICfCyvi9czR3+B/LD89+dP+4URLzR4YchXN2mQ+7+dZv9Gf/xCIEvt8cb+Qhz2X/rjN+PT&#10;QeZ/ffs3Xr9tfgr+x/UH5nwSQxR6/nm+U+ZN+0946PCFEX+x/0tWEMVesX9d67fNx0p85S9Q+avx&#10;pv3N80+RL7f/gLzhoZq/Vx7/C+zzDGkao9AcPwBDnkbnT/13rTwHgHyXYvX8E7b8a+8CAMhzeZt1&#10;ADfJz++/k9PZpVi9fMb27Dbt1yLfWNT6b4wHgMVD5Z/c3PjN/QnLh+8ACOyyBLFqv6husy777fKk&#10;zAOE5eP3EALYZSlWz59Pbimt2n9r/MEfb9n/IwBglyV2x0/j8wBh+fQRgMBuZ+hvYfzG/uTh/vG3&#10;4U9a/gz3j98DEMizBKvnHw37b4snYnL+CyDPtjc3/kH8n6T/Tstf/mFJf/x2een/CUKIN+rPcf+7&#10;j2/X3+O4f5qKfzY6Tx7Hw9On8vhvY3f8eYZVocPvkO8yLZ4Yx8PjDxAQ2KWb0ftP+d0A/B+VeI9x&#10;3D/+AAiBXbpV5k37B+HzHfI8wz7f4eWbqn+Ahyd5/J+lW7x8+xGMMYP+2+Kl/yf5h65008pzxkOE&#10;0btDaT3VCgwA3A8vZgBjDIwdby1+azwgyjsgvFF/gZH8CdwPJscLAIz1Wf7b+vnJc7fGy+U/RBjd&#10;3eT4jfjyqoyj+Jd3SpkSTwf/oNt/guMfxF+U8z+87k9EYAb9U+RJAm/Yv7qDW4ig1b88gNXur/Ph&#10;xQGYXb709/v6T238A/nz4A37C/Bry3/5BkS73yov5B9Q23gSh+1/s38Hr9jP/RCeNyVezX964zfj&#10;u7f/AnmeY2/Q//q8D8Z8LZ6EXP/N/Pv2e+B+MCpfnYBs5cuXyv3fTJ037R+C5z4Y1/WvL/+a/ib9&#10;tnlR7f+iq/48iuZgTz+gKVkWY/X8EwBgcf8BQaB2G80sjbF6scenaYz4Cu+XHzFnT34D3c2b9tvk&#10;CTh8xL6f/58gCN41vq5f/7R4Ihy+YlLfSA3bv0L88jMAKn//0+EP/kKAt/rbHL8of/8/A0RYLIfl&#10;u/2PPBFhbtA/RZ4I4MEdRBGBs+Dmxt+LT2LEKwP/K7xpvxrvYb58PyhffcWEX/VfIV79YtBvl0+S&#10;FdYt/MGfh63+13jTftu89I/AeNDT/wOC4M6gf1o8EcH3Z2AsAOfhdd7zMF8Y9FvnGeaL9xr+L1iv&#10;vjTy/fol73kM7wz5+eI9fBVeFEjSVStP5VfMGfPhN/l38L36kxXW8UD88j18vz8vRIH0Ck9E8IN2&#10;/y7etN82Xz/p4/yjRj5JVtjEX+B5HPPl75X7k+QFm/jrJHnpH8Dz7q/4T3f8SjzjmC8a/HmI2Z0H&#10;3+/wb+DV+9/DL7/SOwW+rz/nfnS4FtN5iAgbJr+2GIYLRHf3vQcICMmvbfLAtgff7N+fN+1v5QFs&#10;TX7/PflG//Js6pGfq/Wf8DRpvttfvV8c+F8BssULbNmvoA6eB00biP68aX87j1H4dv+h+r1J836n&#10;v1duP5YG/WPzBSAEtptuvtn/jI8WiGYG/Rq8EAJsBL7NX/LfDPu/gTxmjU968Nf8Kz6KFgg1+72J&#10;8+3+RY2fa/RPn2fwf5v+RQFRFEjYN3geV/c/8M9X+e7+il8gnC20+VCHF6KTb/ffoxAm/SW/fYbH&#10;BuBDdV704Blr9+/Dm/aPw/sd/pdvvOs8u8K3pbgRvs1f8nukRv17pNuXYfhogTBS5Is9Unadv+rf&#10;gzftH4cPWnmP8R7+7Xyvfh4gjOaG/AJh1P8DQkWxR9GDv+ZfFPlr3sWSJsCbTGMCPFnkiWq4xnRO&#10;eNN+Tf7wWI9veKiDl/VqExmGrzOOV+LPf1JcCC5efeO80bpohT+dZ8a8Kj4AT7b5w0My4037Nfn6&#10;I1NePUMf/9g4njKbA7fP19kb4y8Q27xihuCbHvfm6bgFMuV18hvgDw813z+c8Dr77/ojA77px276&#10;1vkzSOv4cUBe5/idbPP1n2zyFz/042s/GG0LMARvxujx9JonyFxcXFxcXFxcXFxcXFxcXFxcXKYf&#10;d4LMxcXFxcXFxcXFxcXFxcXFxeVNh+e7FPkuafw/0zTGfp8fHqtm2ry8SCGAnv5rw/6p8X381yX/&#10;/7P3rk2OJPt53/OvzLqgF+ju6XNm1tqdWYZk8yLqiJLjkOfwIkr+dn7hr+KQbYZCYVlhOyyH7zZp&#10;MkRSNE2aIs/h7uzu9DSAAlDXTL/IKgDdjQKqMqsrC4N8IrhEz+lfPflDFRJANVBJmv2W+azi6RBP&#10;1bXHZKN/VvF0kD+dx3wMQJ5k+uXjI3wb/x2fZWb94+Nb+Ke7+z9L4+116Vr3W+bTYzxV/rLZf8d7&#10;SNP4ySpDXfpHyDt/+H4E2egvt/MnCaHRb5+v509xgFcX6Z1AStHov+WlQJqu9Pt74WN1Xbue+G7+&#10;0rC/Oy/3ePkCfL1IgxSH/RW/1u+Xavn4sfIn/aXcPv/o99vl01b7v9yu1N6FN+23zSv/K0hRvJj/&#10;7vEDcz6JIUV/fBv/3vphgxdH+dP+Yjd/AkiTJaQoO/b3yce98t39dfqf3v/6fJZq8NX8jwM8kQc/&#10;mECUBYqiyX/Hp2kMoTl+9f59XHxbf54kMeL53x4sKYrdwbOcf4sNv289wHPgpzdfAJCI518/YyWg&#10;lgmu+cV7bJ4s834s58DPbr+AlJfqT7i+/QJCisP+sl4mXfFx1/5R8XSAJ1y/+hJClC38Ccv5+0dL&#10;UnftHx/v/K9fvYUQOeL5Ny/bT2PkCdd3byGKHPHihP8ox2/Ik4ebV29RFtkn708H/RluXn2Josiw&#10;OuGv+G8M+8fFEzHcvHqLvEiwWrw/u/Gb8kQMN3dvkedN/mqZd/3+cfPK/x3yfHOh/hw3P3iLPN1g&#10;tbxAf4+r438Q/2x0PHkct3fvkKUrrJbfvmx/kWEpbPA5ijw7yBPjuH31FbI0PuLfzHfrz3vgv+6V&#10;9xjHTWv//vu78osHDb7IURQZygO8xwLc3r1Fsomxjhv8H/HfgDFm0D8uXvm/Q7JZYB1/18jzskiQ&#10;bGJwP3y2AxhjYOyzR9B+6gcwgLPkAYmySC/XX2Ik/mrJ3aF5dRItRbJZNfD80b917x83r47/5DL9&#10;q6s2FvkI/InA+bA8bf1TJMlq8H7bPBEACRRFijRZgRn0E9HZ8aT+AUWRXKi/ul0a+VcvYLXHv8+H&#10;z14Avixf+9fH/9D9tvnKP79kf2nmX70B0R6/ES/VH0B1eZLV/J9o+hv2P+G5H8LzhuX3/W302+Tr&#10;+b9+/tfpL4oCpcH4X573wZh/2F/KahvH/Jt50/7HvAfuB534+gSiLl9/mUQd/+vB+wfhuQ/Gm/z3&#10;X/80+B/hTftt86iO/1P+HFAnN2Y3bxAE7ZfRBNRXmJZzdfZRi09jLBf6fJrGiA14P5hgFafa/qb9&#10;NnkCwIMJijip/D9HEHx2kmvuPy+eCOD+BEW+AfcDS+NfIl58B4Cq/TccX/vn2Xrv+Lc0fiLMrrvy&#10;srr/9fitf7qCH4SYGvQT0dnxRAAPrpClMXz/TP2TGPHS3J/r+hv0P+Y9TK9fD8rXXzFK0xjcjzT7&#10;l4iX3xuM34xPkiVWmvzWP1lq+5v02+aVfwQk88r/DYLgyqD/vHgigu9PkNAcPIgwnRn0e55lnmE6&#10;e23gP+nMq/4FVssPWv37vOcxfNaVlwJJutzy09lr+J39IyRE8Cv/LrxpP6RQ+y/W46UUSPf569fw&#10;/Y7+QYRkU/l35E37bfP1SR0CLtefBwAAP7jC9PqHnfuTZIl1/AGexzX5BdbxvRVe+fsA6uP/vMb/&#10;iGcc01l3f8Yzm0KBAAAgAElEQVSq/R9OOvOm/c/51/D9yWD8zp8q/8M8B9SZ6jCcIbq6aV1Ql6yZ&#10;+tpid14qfmXCAxttfhc9f9N+CQKwMbn/jPhdlP+0G1+djd31m/A0PL8XxvzB++WW/wiQLi+xYR9B&#10;GvwuBM6773/T/n54mPuT3vFv2v+Y9wbn6xDVx/8M0dW1Qf/QvACkxGatx9djIFT+0QzRxKBfg5dS&#10;glni1TZqf27Q/2A4/geQx7T5RJNX21DHIOM+omiG0KDfhPcs8GobEmr+9xFFU41+sdd/XrzaRuXP&#10;ztBfCEghkLAHeB4f3n/bP9fqf87PEE5m3Xgpt3zYkQf2Hv/V/N+tv4SQQrt/y2/m8JgeL/f50MCf&#10;+5150/5++e7jB3b+nAdG/UyjX1jmgd3zP9fY/6q/RGo0/hLpZqHPixIpW+wev5GBf0fetL9fPtD3&#10;JwLX4E37H/E8QBhNO/PiET9DGHX7gNHW/whvcRVL6oE33YbNftp9z8kK/2RbnRHaqzflNUIEk/on&#10;mzKCdPh9hvb+243fZ/p4PA3Xb5t/srXOO5Ge/mTEY3DeFH/666ZTUXeejB+DT7Zm1q/Bk1V+f1Ok&#10;198XD837f++W4aPfiDLl+8mw8/9z5hz5ffbM+GfIwPvftL/PB62VQ592M5gprxNT3jQ9jH970/Cx&#10;/+yloNZ4DIHOh79d/vkGdV5/7r+JscCTvUnAtP/xMdt9Mnx+zJs8Frs/Bp9Wm85Feq8gG8aj1X84&#10;Fk+Qubi4uLi4uLi4uLi4uLi4uLi42I87Qebi4uLi4uLi4uLi4uLi4uLictHhgFoNKk3jznCaxijL&#10;Ynv73HjuRwDG4r8amFcXqQRqf53+VdVPdvjMhN/5F5r+Wd1PeuOveSKqjp+nq0ye4mMDnqrjX+4d&#10;/0P2q0U6aj7LhuYrf6lWA8vSeHtdufb9u/2nw6c2eVL+Uu7mv+ernLbt986Pr/1xrv7S2N+v/Ytc&#10;r7+ev4Swwtfzp9Dhq4uUA0Ch6W/Uv89LgTRdGfKxui5ey6iLVE8AyOr5rxsvH/VLI17q8NKMrxdp&#10;UM9/uV5/ujYbv0W+H3/D/WfIp73s//35b7h+2/wY/LOsPn5hzicxpNDzL4q8M2/aL6XY8Rie383/&#10;QFHmSJMlpCg79q/2+s+Lr/0lLPqn6x75WM9fSpRFhjSNITr7rx+d/9DnaXBerXwZVf55I88BoMhT&#10;LOffYs3vWxcAUMvs5ikADM/L3TLvOjwBmN58AUDT37D/Of8ea85PQP3xBGB2W/snmv254fjt8QTg&#10;+vZLABJFlmC5eI81M+g/M55AuH71BaQE8iw17Cdzfv4e3oC88v8SEpX/wP22eeX/FgCQZ8nZjf8R&#10;Tyb+Enlu6K/Rb5sneLi5U/OfHX+5e/6ywBMx3Lyq5n8t/10/GY5f8d8MyhMx3L56C0igyDaD99vm&#10;PWK4uVP++cX6v4OU8nL9f3DB/h7Hzd3bkfhnmnyOIs+0eM/juL17V73+Ww/e/4gvMizFsLzy/woS&#10;Enm6Hry/F77IURR6PGMcN6++AqSBv0H/Yz7vgf+6o7+P27t3AIAs3WDx0I3f7y+L/Ox4xgLc3r1V&#10;f6hL1408ZzxEGH22Ld3P/gkY7odgTzbAGANje0uLnxEvq/9etL9EtQKErj9//G9nxEsQJADG2ux/&#10;AvcDg/7x8fVvquP/6uzGb+xPF+RfrdTy6He7+B/iTftt8/v+4YX6y3b+RARm0G+Pr9/AHOLrFdxC&#10;BI3+x3jT/q58CMZYj3zl77f177vfLi+3+z/4dP3rN1CN/hL82PF/hD/dL9UfwEfKy2r+a/Yf1/i5&#10;H8Lz+uMl5Hb+b+Pfd38/vA/G/Ea+KAqUjfyp+f8Ub9pvm1eP/5fyl9UJ0BfluQ/GNfnqV5ue//rt&#10;98D9YFx87c9DBOHk/MZv7K9+l/PoqD+Pohn43Vc4lDSLsZx/CwCY3bxBGHRbRtMmL6G+grVcNPCE&#10;7VcMDvlLqI8Nxlv+c4TBZ89+71j/qPlH/n533vb4Tfl9f3bKn6rjR7ffFr9EvPjuML/n7zf6H+FN&#10;+7vwRJhd98zX/vK0PxFhatBvh5fV8dPA118xEKLB/wRv2m+br/yliOCz4DCfxIiXBv298R6m16/7&#10;5St/3spft3+JePm9NT5Jllg18bU/Dxv9j/Kd+98gDK7GwxOBBxEYD1r6j2z8pnz1FVvGAvg8PM57&#10;HqYzg37rPMN09trAn2E2e42gc/8Cq+UHeFW/EX/9GoHfI08EP4jAmH/E36RfVPefJV5WfHzaPzjk&#10;f4o37X9hXkiB9IS/OunBD/qf5E37B+U5ptc/bPBnCHjUnW/RnyQLrOP7cfJE1UmTm0b/3voZx3Rm&#10;yr9GUH0ltheeCJyHmFx5CPwT/i/Rb5tv6c+5H26vxfQsRFgz9bXBMJwhurppPUD7vAQRsF6d5vmB&#10;O6jmN1t+qtV/DnyTPwBsmGa/3Odp1PxB/32ezPrJAq+uZyOxYR9P8of8u/Cm/bZ5Hry0v9cDP0N0&#10;dd2RRyu+2b8db9rfio9miCYdedmO9w/6C0BKbNa6/ea8lBJsAL7Jv5/+B5DHjPkomiHU4JMW/DH/&#10;ZP0Az7Bf8dPR8s3+wrB//DyDfwH+vLu/EJBCIGGKD6MZwsmsff+Wn/fDhy/DM9bsL0SpeKbTX0LU&#10;/bZ4KZBsjvPN/u140/6X5OWW97X8a54d4dv02+BFS175Pz/x0JY/3l8i3SwUH80QRgPzokTKjvNH&#10;/Vvwpv3t+akBHzTyHuMt/Jv5Vv08qPzbf8BpKP6YvxDlp7yKJWH7PRrHa/FEu9vd8X1ep74Hfntb&#10;jzfBn0Mdt2LIq+HvM47vxD/9qePB+Hz3mfKd8N55o8diH7wh1J1/vM9t8GSb394kM960XyuG87dh&#10;e/+8jfGY7cHz5/fZc+brbQxYOQb+0O0OvNEMRHTx/Pam5vuHR3znTTyZ/w34Qz+OnX92nxu/ftR5&#10;/Wr6+tuQJ9v8/k82+Wc/tOP3fujv1dj58AR8yifIXFxcXFxcXFxcXFxcXFxcXFxcTsedIHNxcXFx&#10;cXFxcXFxcXFxcXFxuehwAH+IhhNl3I8wu/0729udN77laYy8hHLnaPgE3sjHb8pLAH8EIMCn6h8c&#10;5QWAfwug8cqJ/nH+RAj+o/E3XOfPHi8A/DGAGeoLzj3huWH/yPkSwJ8AuMUhfyJwf7LjD1zI9UT9&#10;2PkSwJ8C+BbqWDjCe2Ad+2n8fAHl/xHqvhjh+NXxSy/DFwD+HYAFDvkD4MFEv38EvH+czwH8GYAN&#10;1H3RlTft78b7zy+kf2oLJ/gcwP9T/f9cgzftt81nAP4cau5v8L8y7B81nwH4f6Fe+2cHed+w3zZ/&#10;3D8F8BcAwur2Ad7s+OPj5mv/KzT4m/b3evzyjjyd5BMAfwngurrdlTftf2EeO54a/f8KwO9DPQc2&#10;95P3eLXAruO3zHvEDvEbAP8ewB/ghH8D36L/sx55nePnKF/7/z6A9UE+3PFex34aP78G8NdQ/qsm&#10;ntJk9Z+myfzXOrV/EiEZRtd/CEiWJot/aHs0w4dkGF3/ASD9S/WPJjf/p5RikiaLH9kezfAhEU1u&#10;/ncpxfSC/f9XKcX1Zfp7ZTS5+Z+lKO/SdPEPbI9m+HhFNLn5H6UoP0/Txa/aHs3w8YpocvNvpCj/&#10;gwv2/++lKL+8TH+WR1fX/60oy1/I0sXftz2awUMsjyY3/1qUxd+9UP9sMrn5b8oy/4+ydPkrtocz&#10;dIhYFk1u/uuyzH/pQv3TaHLzL8sy/9UsXf6y7fEMncr/X5Rl/qPL9OdJNLn5vbLM/nGWLn/J9niG&#10;DhFPoqub/6ossv/4Qv030dXNf1kW2a9n6fIXbY9n6FT+/7ws0p9kadzozzfrh59+/P6v/xn3AzDG&#10;O5WUZYEiV398Okfe8/ygKFJ+mf4kPS/gRbEJP374m3/KuUE/AeZ8CMbYcDyRZCyQeb6ZffzwN787&#10;eH+PPBHAOvJEJBgP8zxb3z18+Jvf7cqb9tvmibyS8TDN09Xrh/uf/ZNzG78pX/mvszT+Yn7/s985&#10;t/Gb8kSs4DxcpGn8C6Pw90MwbzieiOWchw9pGv+9+f3Pfnvo/r75esn6tiFiOfej79Nk8cvz+5//&#10;VlfetN82T8QyP4i+STbzH12kv8dS34/+NtnM/9H8/ue/eW7jN+WJ8dT3o58l6/mP5x9//tNzG/9j&#10;nsD9oBPvMZ5wf/JXm/XHny4+fv3Trrzqz1HkuVa/bZ4xf8ODq7/crO5/a/Hx65+c2/hNecb8jR9c&#10;/fl6df/bi49f/4aV8Rc5isIOz1iw9oPJn63V/tfztzh+U56xYBWEV39S7f9fP7fxm/KV/x+v4w+/&#10;vXj45sfnNn4AKIocpa4/D+IgvPqjdXx/1J8DkrgfeLObNwiD9stoAkCaxVjOvwUADM1LAFkaY7nQ&#10;7FdfgfGKOPGU/+cIg8869adpjHjbf148CJL7EyriDXE+Bv83g/IgCO5PKM83xHnomfWT4fh1+SXi&#10;xXdafH3859nKY9r++v2PeCLMrofl6+M/T1fE/dCbGvQTEYbnZXX86PEgEjyYUJbGmv5m/bZ5EHk8&#10;mHhpGnva/kmMeGkw/i3vYXr9elC+8qc0jYn7kTd0v+KXiJffa/NJssRKkwcR8WBCabLU9jfpf86/&#10;QRg0ftu/dx5EHvcjD5u5p/yH7bfNg8jz/QklmznxIPKmM4N+z4NdnmE6e93Vn3x/QgnNiQcTbzZ7&#10;jcCgX49fYLX8AK8avxF//RqB33H/BxElG/L8QD3+u/Cm/RKiuv80eVnxsYG/H1JCRFr+hv2mvJAC&#10;qZk/cT8kArT8Tfv75Tmm1z/svP85DwiA5wcTrytv2i+kQJIssI7vrfAg8hjzAYB0/XsbP+OYzkz5&#10;1wj8SWseRMRYQADIDydeV9603zav9n8AAN4xfw4AjHGE4QzR1U37AlWCNbsHAAu8BBGwXhn0V1H+&#10;U63+zbb/3PhddP0BYMM0++U+T8Pze2Fcw3+/n8zGTxq8lBKAxIZ91OJ3IXANf9N+2/w2pHf89zt+&#10;T5PHHj9DdHXdmq9DBDDmd+ZN+3vh5R4fzRBNuvlLKUGo/DvyUgpASmzWev1SCkgpwSzxahu1P7c4&#10;/geQx7T5pOKjaIZQwx8AOPc78/v9nkb/c346KK+2IaHmf1+zXxiO3x6vtlH5s3P358b+YTRDOJm1&#10;Z4WAFAIJU/36/LwfPuzGA7vHP+N+Z14KASFK1c+690tRQtTj1+WlQLLR4wFTf7P+Pni55buPH9if&#10;/wOjfqbRb8oLQx7YPf9zjf1v2q/4EulmsX39FUYdeVEiZXo88MR/4P5++QBhNNXzJwLX4E37H/E8&#10;qPzbf8DJlAf2/I/wZ7yKJVX/d679tvmn2+rOEO1ud8f3eZ16gkn9o01p9pvxZqNQ9fuM6bEwbL9t&#10;/snW0PVgpKc/GfHoge+EP99eR/7prxs9lnV5OnhTr1+HMJoDCGSV398U6fX3xUPz/tdm+8jwR9zL&#10;bs/wAXiW/D57zny9jQFjW7nPlz6a/Tqz3o4nu7xpehj/9qbhY//ZS0Gt8RgCA/PP7jNjfxuvXw1e&#10;/z/rHPj9j2H/42O2+2T4/Jg3eSx2fww+rTadi2w/+zXxZ3yCzMXFxcXFxcXFxcXFxcXFxcXFxTzu&#10;BJmLi4uLi4uLi4uLi4uLi4uLy0WHA2o1mDSNO8NpGqMsi+3tc+O5HwEYi/9qYJ7A/RBA7a/Tv6r6&#10;yQ6fmfA7/0LTP6v7SW/8NU9E1fEjO/KxAU/V8S/3jv8h+9UiGzWfZUPzlb9UqxFlaby9Llz7/t3+&#10;0+FTmzwpfyl385/U7vfOj6/9ca7+0tjfr/2LXK+/nr+EsMLX86fQ4YngVxdlLTT9jfr3eSmQpitD&#10;PlbXxWsZtfLTBICsnv+68fJRvzTipQ4vzXgiAg+Uf1nmev3p2mz8Fvl+/A33nyGf9rL/9+e/4fpt&#10;82Pwz7L6+IU5n8SQQs+/KPLOvGm/lGLHY3h+N/8DRZkjTZaQouzYv9rrPy++9pew6J+ue+RjPX8p&#10;URYZ0jSG6Oy/fnT+Q5+nwXkir3r/I7fz3yGeA0CRp1jOv8Wa37cuAICyKFDkKQAMz8t6mWc9ngBM&#10;b74AoOlv2P+cf48154PxBGB2W/snmv254fjt8QTg+vZLABJFlmC5eI81M+g/M55AuH71BaQE8iw1&#10;7Cdzfv4e3oC88v8SEpX/wP22eeX/FgCQZ8nZjf8RTyb+Enlu6K/Rb5sneLi5U/OfHX+5e/6ywBMx&#10;3Lyq5n8t/10/GY5f8d8MyhMx3L56C0igyDaD99vmPWK4uVP++cX6v4OU8nL9f3DB/h7Hzd3bkfhn&#10;mnyOIs+0eM/juL17V73+Ww/e/4gvMizFsLzy/woSEnm6Hry/F77IURR6PGMcN6++AqSBv0H/Yz7v&#10;gf+6o7+P27t3AIAs3WDx0I3f7y+L/Ox4xgLc3r1Vf6hL1408ZzxEGH22Ld3P/gkY7odgTzbAGANj&#10;e0ubnxEvq/9etL9EtQKErj9//G9nxEsQJADG2ux/AvcDg/7x8fVvquP/6uzGb+xPF+RfrdTy6He7&#10;+B/iTftt8/v+4YX6y3b+RARm0G+Pr9/AHOLrFdxCBI3+x3jT/q58CMZYj3zl77f177vfLi+3+z/4&#10;dP3rN1CN/hL82PF/hD/dL9UfwEfKy2r+a/Yf1/i5H8Lz+uMl5Hb+b+Pfd38/vA/G/Ea+KAqUjfyp&#10;+f8Ub9pvm1eP/5fyl9UJ0BfluQ/GNfnqV5ue//rt98D9YFx87c9DBOHk/MZv7K9+l/PoqD+Pohn4&#10;3Vc4lDSLsZx/CwCY3bxBGHRbRtMmL6G+grVcNPCE7VcMDvlLqI8Nxlv+c4TBZ89+71j/qPlH/n53&#10;3vb4Tfl9f3bKn6rjR7ffFr9EvPjuML/n7zf6H+FN+7vwRJhd98zX/vK0PxFhatBvh5fV8dPA118x&#10;EKLB/wRv2m+br/yliOCz4DCfxIiXBv298R6m16/75St/3spft3+JePm9NT5Jllg18bU/Dxv9j/Kd&#10;+98gDK7GwxOBBxEYD1r6j2z8pnz1FVvGAvg8PM57HqYzg37rPMN09trAn2E2e42gc/8Cq+UHeFW/&#10;EX/9GoHfI08EP4jAmH/E36RfVPefJV5WfHzaPzjkf4o37X9hXkiB9IS/OunBD/qf5E37B+U5ptc/&#10;bPBnCHjUnW/RnyQLrOP7cfJE1UmTm0b/3voZx3Rmyr9GUH0ltheeCJyHmFx5CPwT/i/Rb5tv6c+5&#10;H26vxfQsRFgz9bXBMJwhurppPUD7vAQRsF6d5vmBO6jmN1t+qtV/DnyTPwBsmGa/3Odp1PxB/32e&#10;zPrJAq+uZyOxYR9P8of8u/Cm/bZ5Hry0v9cDP0N0dd2RRyu+2b8db9rfio9miCYdedmO9w/6C0BK&#10;bNa6/ea8lBJsAL7Jv5/+B5DHjPkomiHU4JMW/DH/ZP0Az7Bf8dPR8s3+wrB//DyDfwH+vLu/EJBC&#10;IGGKD6MZwsmsff+Wn/fDhy/DM9bsL0SpeKbTX0LU/bZ4KZBsjvPN/u140/6X5OWW97X8a54d4dv0&#10;2+BFS175Pz/x0JY/3l8i3SwUH80QRgPzokTKjvNH/Vvwpv3t+akBHzTyHuMt/Jv5Vv08qPzbf8Bp&#10;KP6YvxDlp7yKJWH7PRrHa/FEu9vd8X1ep74HfntbjzfBn0Mdt2LIq+HvM47vxD/9qePB+Hz3mfKd&#10;8N55o8diH7wh1J1/vM9t8GSb394kM960XyuG87dhe/+8jfGY7cHz5/fZc+brbQxYOQb+0O0OvNEM&#10;RHTx/Pam5vuHR3znTTyZ/w34Qz+OnX92nxu/ftR5/Wr6+tuQJ9v8/k82+Wc/tOP3fujv1dj58AR8&#10;yifIXFxcXFxcXFxcXFxcXFxcXFxcTsedIHNxcXFxcXFxcXFxcXFxcXFxuejwIk9R5MnB/zFNY5Rl&#10;sb3dNWPn62svOf8m/1XFE9J0pdFvmc+O8bS99l6Tf1bzpNefZer+J6Lq/pcnmeF4qva/POJvefzp&#10;S/Kn/evjj4iQpfH2unBtM25eXaQbso2/hzSNt9cF694/Qp6q/d/oLw37++Djl+Pb+FfzHwmh12+Z&#10;r+dvcYivLlIupWj0P8p36Zd98aIDfYI/4S/lPi+79/fIyxfgabtIxxH/dG3Wb51v419uV/ruwrfp&#10;T23zrfZ/s/8x3rTfNj+Ef5bVxy/M+SSGFP3xyv8KUhQN/sKwfwx8tf9wxL8sUBRN/vv8ElKUBv3j&#10;4gfxr+fvEfJEBD+4gjjqv96eP0iSGKLz/V/z6v3XmPi2/jxJllg+fH2wZLtMPIDl/NvtBfPbxj6f&#10;N/MEzG6+ACCP+B/hTfst80TA7PYLSNnW/z3WT5ap79Y/Lp4IuL79EkKKy/V/9SWEOAd/6p0nosq/&#10;wPLhm5P8Yv4ezOvSL/fmr/Hxyv8thMgb/PvtX87fwxsRv/UvcyznJ/zJsH+EPJGHm7svURQ54kv0&#10;9zzcvHqLoshe3J964b/plSeP4fbVW+RFgnj+fvB+2zx5DLd3b5Hnl+nveQw3F+//Dnm2Qbz4VP1z&#10;FHl22J9xtf/TY/7NfLf+bHS8xzhu794hS1fble7Pafyt+CJHUWSgIsNSHPL/ClkaN/sf4U37bfOM&#10;c9y8uhT//IC/j9u7d0g2MVbL4/5lkUOIrzv3F0WOsuIXD+PiGQ9we/cWyWaJ1fK7Rp6XRYo0icH9&#10;EOzJG1DGGBj77BG0n/0TWOPk+ZN/k09uShz3P8Kb9lvmq0XyLtifIPGp+Ksli7v6A0CZJ0iTVWfe&#10;tN82X98q8vQi/euMwp8InA/PA0BRpEjTlZV+27ya/5Mz9t+9gWNd+epmWSTI0lV33rTfNl99mq0s&#10;0so/BGPMoP/M+No/t+hfv4GxwNefZizyRN/faPwSZVFY47fP/4Wuv93xt+N9MOY3+KtVno/7N/Om&#10;/eoNaIGy4rkfwvOG5QH1/J+lKyv9L85zH4wf85fH/U/wJv1SqhPAtvj6Zj3/ndv4H/MeuB9o+avX&#10;P+vOfJt+zn3wkfK71z/N/pz74IB6cz67eYMwbL+MJqA+Nrucq7OP5vznCMPPThD98tyfYBWnlX9H&#10;vvrY8HKh2S+BZO/sdVe+/tiyLg8o/yJOtPxN+23zQOWfb8D9qDp+dfvp7Pj6K4Z5tgYPQsyudfqX&#10;iBffAURGPBFhOjC/9U9X8INw8H7bvPqK5QRZGlvyl9Xxa4d/5O9HmF6/Nuj39PgkRry0w9f+qYm/&#10;xfErfol4+X3Fv0EYXrXmt/7JEtyPOvNSSiTJEivNftt87Y9kfrH+vj9BQnPwIMJ0ZtDvecb8bPYG&#10;gTbPMJu97sTv+/vBBNPr1wgCvX7PY5b4BVbLD1o8QPCDCMmGDPz1+23zo/DfLLCKdXmhPv2hydeX&#10;WCFAz18Idfxq9gshkPbGc0yvf9jdnwcAAD+46syb9ovq/lsb8Qus4/uKf40gmLTmlb+vLjUQXHXm&#10;Tfsf8YxjOhuWBwiMVfs/nAzeb5sHvMqfjvpzQP2lIgxniK5uOhQAAG2/tmfOTzV4GPNA7d+VlwAB&#10;65Vuv+I3BjwZ8bsw5uv1A9iwewCk52/CS0N+L4xr7P/9fjIbP9ngtyFwjeNfVh9B3LCPWv22+W1I&#10;7/Hf7/i9av68HoyvQ1Q//oftl9vjtyc+miGadPOXUs1hjPHOvJQSkFK7f8uvdXlhxNdj0PcXkFKC&#10;GYx/y3sMUTRDqMU/VPy0E6+2oY4hzv3OfN2frB/gafTb5tU2JOo3Cnr9wnD89ni1jcqf2fbnCI35&#10;GcLJrDWvtqH86/m/Cy+lUCcJWNXflRd98XMtXjmoxz/jGv77/Uxv/EKUBnxpxAOm/mb9W35jwgsk&#10;m7nW8Qvsz/+BXr/U75eirE7y2eGB3fM/576aP6L2vHjar8WXSI35RcVPO/HAU/9uvGm/ECWkKJGy&#10;PvhA358InAXV/d/+A07P+w14PjwP7Pkf4c98FUuy3G3Sb5s3DRnWE8hIn3b1hneDFr43eD3ecBSm&#10;/OkNHv9tesqcF/9ka+h6MNLTn4z4Q//wsvwz3LDf6LHcB2+GW5oDTHgy798bh07/bv415LXSk3sP&#10;/Xb4vrenw5vOv7b5fdb2azGbr+U0Y/su72McffRr8kYzIJHxDGoU0/5Hz12mj/3nP5pu7uX7bfMn&#10;ttf5t3V4g9f/hnzTFofqf/z2pftk+Oztj9FjsTv9tNr2s99L8Wd+gszFxcXFxcXFxcXFxcXFxcXF&#10;xcUs7gSZi4uLi4uLi4uLi4uLi4uLi8tFhwNqNak0jTvDaRqjLIvt7XPjuR8BcP7Kf6XRv6r6yQ6f&#10;mfDqIp0AUGj6Z3U/6Y0/y9T+I6Jq/z1fZe/leKr2v9w7/ofsB7LUJl/5S7UaWZbG2+u6tU19/BLR&#10;GfIEHkSQcjf/Se1+7/x4UvtfQtdfGo5fbudvK/y+f5Hr9VfzHwlhha/nX6HDk7pIOQAUmv5G/fu8&#10;7M7Lg7xoX7/1l9XzXzdeyv1+acRLCzxRtUgBJMoy1+tP12bjN+Zt+5vtv9SU72X/789/w/Xb5sfg&#10;n2X18Q9zPokhhZ5/UeSdeSmFUX8/fHX/Q9O/fv4rc6TJElKUBv3nxdf+Ehb96/nfAr/1lxJlkSFJ&#10;YojO/uvt+QczXr1/G5J/7J838hwAijzFcv7t9oL3bbNdph2wxOf6PAGzmy8AmPgb9FvmiYDZbe2f&#10;YDl/j/WTZeK79Z8XTwRc334JQKLILtT/1ZeQEsit+9PgPBEpfwB5lmIxfw/m6fd35+Xe/Dc8r/zf&#10;AlD73/b4l/P38Abkd/4SeTX/afeT4fgt8EQebu7U/HeR/p6Hm5Hsf+qF/6ajP8Ptq7eABIps05k3&#10;7bfNk8dwe6f88wv09zyGm7u3kFJesP+7M/fPUeSZnj/jPex//f7HfDY47zGO27t31eu/9dmNH1Bv&#10;7IsiAxUZlkLH/ytISOTpujNv2m+bZ5zj5tVXgPwU/HMNfx+3d+8AAFm6gRBfa/eXRa7FF0WOsuIX&#10;D8PyjIUtmI8AACAASURBVAe4vXur/tCYrht5zniIMKqXV3/8F8z9E1jcD8GevAFljIGx/aXZh+b5&#10;k3/rwEv1HzN/g37LfLUIXbUCxCX6EyRwIfufwP3gmT/Q1v85b9pvm69/U/lfdeZtj78PfjD/aqWY&#10;sfFb//CE/0jHb+wvP3X/3Rs49pSvfvW4/xHetN82X69g54cIWvmHYIwZ9I+MH8K/fgMzQn63gt8R&#10;f6N+ibIoRsvXv9nsP+7xK94HY76mv9zO//r+x/uLokBZ8dwP4Xlj4usVPJv9xz1+dZKDcRN/aeZ/&#10;pF9KdQJ4tHz9/N8w/49+/J14D9wPDvvzEEE46c6b9kOtHspt8dvnv+ioP4+iGfgPvsKhpGmM5fxb&#10;AMDs5g3CsNsymo/5zxGGn50ghuXrj5ge9K8+9rtcaPYb8vXHjuMX5Hn1FQv+A1+Ltz1+U769P1XH&#10;v27/GPndVyx93uS/RLz4DiDC7Fqnvx+eiDDtnW/v/zL9tvnqKwZCvJC/rI6/sfK1fwSfByd4D9Pr&#10;1wb9mnwSI16+FK/8/WP+L9rflX+zdyKrLb9EvPy+gVf+nIeN/kmyxKqRP90/bl75Mx5crL/vT8BY&#10;C3/Pw3Rm0O95mM3e7L0RG5pnmM1eP+H3/KtLTTTxnscwvX6NINDrt8cvsFp+aOAJfhCBMf+I/zHe&#10;tN82v/MPXsp/s8AqtsULJJvlEb4+6cAP+wuhjj/NfiEE0tHwHNPrHx7xjzT40/1JssS6N/41gmBy&#10;GnzEL7CO7xt4qk6a3DT6H+c79DOO6WxsPIHzEJMrD0Fwwn+U4zflvVb+nPvh9lpMz0Pbr+2F4QzR&#10;1U3rAT7npxZ4tOIP+0uAgPVKt9+cJwI2A/D8wAQBSBCADbsHQHr+NnnZnj/ov8+TWT+NnD/kL6uP&#10;GG7YR63+c+Jf3t+r5s/rUfL8wBNEP/3oj49miCYvwzf6S2nWb8QLxa9fnj/sLyClBDPo3/IeQxTN&#10;EBrxU03+4STvH/FP1g/wDPrHz/tH/IVh//h5Nog/R2jMzxBOZr3zR/2FQMIqPuzYL8bCz4/yjDX4&#10;7/NMr1+I0iJftuKb/dvxJ/s3NnmBZDMHY76evzzNH+uXZ8A3+YunfDRDGLXvV3yJtDd+qskvjvLK&#10;//mJl7b80X5RImVj4ING3mO82f8RP0MYtf+A1COej5c/5i9E+amvYkmG7IXzJjgIZJMn2g1fZzt7&#10;5VrDeAZ13IplXunvMxfGP/2p48F45rv/2a+bPZZ74M1wzcew6RxgwpN1fjd/khmvFXP++S093rS/&#10;H97GePTnz0+D32dtHw8WcuYvXw/e1uE1+41mMGOerPPbmzrbecp33gQd/dHxnejOG6BnzAXyj96A&#10;2uSf/dCO3/vB9rOfrVc/n/gJMhcXFxcXFxcXFxcXFxcXFxcXl+NxJ8hcXFxcXFxcXFxcXFxcXFxc&#10;XC46vMhTFHly8H9M0xhlWWxvd83Y+fraQ86/yX9V8YQ0XWn0W+azYzxtrz3X5J/VPOn1Z5m6/4mo&#10;uv/lSWY4fneR+mZ/y+NPX5I/7V8ff0SELI2313Vrm3HzpK49Jdv4e0jTeHtdr+79I+Sp2v+N/tKw&#10;vw8+fjm+jX81/5EQev2W+Xr+Fod4Uhcpl1I0+h/lu/TLvnjRgT7Bn/CXcp+X3ft75OUL8ERqkQIp&#10;jvina7N+63wb/3K7UnYXvk1/aptvtf+b/Y/xpv22+SH8s6w+fmHOJzGk6I9X/leQomjwF4b9Y+Cr&#10;/Ycj/mWBomjy3+eXkKI06B8XP4h/PX+PkCci+MEVxFH/9fb8QZLEEJ3v/5pX77/GxLf150myxPLh&#10;64Ml22XWASzn324veN829vm8mSdgdvMFAHnE/whv2m+ZJwJmt19Ayrb+77F+ssx8t/5x8UTA9e2X&#10;EFJcrv+rLyHEOfhT7zwRVf4Flg/fnOQX8/dgXpd+uTd/jY9X/m8hRN7g32//cv4e3oj4rX+ZYzk/&#10;4U+G/SPkiTzc3H2JosgRX6K/5+Hm1VsURfbi/tQL/02vPHkMt6/eIi8SxPP3g/fb5sljuL17izy/&#10;TH/PY7i5eP93yLMN4sWn6p+jyLPD/oyr/Z8e82/mu/Vno+M9xnF79w5ZutqudH9O42/FFzmKIgMV&#10;GZbikP9XyLYr3XfjTftt84xz3Ly6FP/8gL+P27t3SDYxVsvj/mWRQ4ivO/cXRY6y4hcP4+IZD3B7&#10;91atdLv8rpHnZZEiTWJwPwR78gaUMQbGPnsE7Wf/BNY4ef7k3+STmxLH/Y/wpv2W+WqRugv2J0h8&#10;Kv5qyeKu/gBQ5gnSZNWZN+23zde3ijy9SP86o/AnAufD8wBQFCnSdGWl3zav5v/kjP13b+BYV766&#10;WRYJsnTVnTftt81Xn2Yri7TyD8EYM+g/M772zy36129gLPD1pxmLPNH3Nxq/RFkU1vjt83+h6293&#10;/O14H4z5Df4SkKf8m3nTfvUGtEBZ8dwP4XnD8oB6/s/SlZX+F+e5D8aP+cvj/id4k34p1QlgW3x9&#10;s57/zm38j3kP3A+0/NXrn3Vnvk0/5z74SPnd659mf859cEC9OZ/dvEEYtl9GE1Afm13O1dlHc/5z&#10;hOFnJ4h+ee5PsIrTyr8jX31seLnQ7JdAsnf2uitff2xZlweUfxEnWv6m/bZ5oPLPN+B+VB2/uv10&#10;dnz9FcM8W4MHIWbXOv1LxIvvACIjnogwHZjf+qcr+EE4eL9tXn3FcoIsjS35y+r4tcM/8vcjTK9f&#10;G/R7enwSI17a4Wv/1MTf4vgVv0S8/L7i3yAMr1rzW/9kCe5HnXkpJZJkiZVmv22+9kcyv1h/358g&#10;oTl4EGE6M+j3PGN+NnuDQJtnmM1ed+L3/f1ggun1awSBXr/nMUv8AqvlBy0eIPhBhGRDBv76/bb5&#10;UfhvFljFurxQn/7Q5OtLrBCg5y+EOn41+4UQSHvjOabXP+zuzwMAgB9cdeZN+0V1/62N+AXW8X3F&#10;v0YQTFrzyt9XlxoIrjrzpv2PeMYxnQ3LAwTGqv0fTgbvt80DXuVPR/05oP5SEYYzRFc3HQoAgLZf&#10;2zPnpxo8jHmg9u/KS4CA9Uq3X/EbA56M+F0Y8/X6AWzYPQDS8zfhpSG/F8Y19v9+P5mNn2zw2xC4&#10;xvEvq48gbthHrX7b/Dak9/jvd/xeNX9eD8bXIaof/8P2y+3x2xMfzRBNuvlLqeYwxnhnXkoJSKnd&#10;v+XXurww4usx6PsLSCnBDMa/5T2GKJoh1OIfKn7aiVfbUMcQ535nvu5P1g/wNPpt82obEvUbBb1+&#10;YTh+e7zaRuXPbPtzhMb8DOFk1ppX21D+9fzfhZdSqJMErOrvyou++LkWrxzU459xDf/9fqY3fiFK&#10;A7404gFTf7P+Lb8x4QWSzVzr+AX25/9Ar1/q90tRVif57PDA7vmfc1/NH1F7Xjzt1+JLpMb8ouKn&#10;nXjgqX833rRfiBJSlEhZH3yg708EzoLq/m//Aafn/QY8H54H9vyP8Ge+iiVZ7jbpt82bhgzrCWSk&#10;T7t6w7tBC98bvB5vOApT/vQGj/82PWXOi3+yNXQ9GOnpT0b8oX94Wf4Zbthv9FjugzfDLc0BJjyZ&#10;9++NQ6d/N/8a8lrpyb2Hfjt839vT4U3nX9v8Pmv7tZjN13KasX2X9zGOPvo1eaMZkMh4BjWKaf+j&#10;5y7Tx/7zH0039/L9tvkT2+v82zq8wet/Q75pi0P1P3770n0yfPb2x+ix2J1+Wm372e+l+DM/Qebi&#10;4uLi4uLi4uLi4uLi4uLi4mIWd4LMxcXFxcXFxcXFxcXFxcXFxeWiwwG1mlSaxp3hNI1RlsX29rnx&#10;3I8AOH99/1XVTz3wq+58ZsbX/kVZaPFZ3U96/Vmm9h9Rff89X2Xv5Xiq/OXe/u/YnxqO3ypf+Uu1&#10;GlmaxNvrurVNffwSkTGfpUPzBB5EkHL3+Jfa/Z4GLy3zlT90/fsYf2yPJ3X8S6jV6LT6q/mPhLDC&#10;1/Ov0OFJXaQcAAoNf2nY/4iXGrx8yi/VdenaZusvq+e/uBP/uF/q8ak9Xl2cWfmXZa7Zv0ZZFtsF&#10;O4bnV9o8UbVIg5G/fr9iDPmsD//9+W+4ftv8GPyzrD7+ocGLx3wSQwo9/6LIO/Om/f3w1f0PTX9/&#10;AgmgKHOkyRJSlAb9FvhUn+/F36Bf8Wtr/NZfSpRFhiRZQnTef+vt+QcznpAksRGfpt34x/55I88B&#10;oMhTLOfvtxe8bxu1zHUKAGfJz26/ADAW/2+H5Qm4vqn9k+H7n/HvsX6yTP3xqBM7ujwRcH37JQCJ&#10;IksG77fNEwHXr76ElEB+kf6k/AHkWWrYT8b84uH9kyXdX5ZX/m8BqP0/dH/v/Pw9mKfjL5V/R960&#10;/xFPw/NEHm7u1PyX5+rx7xn0nxuv/Kv9f+b+pOPvMdy+egtIoMg2WM6/Mew/L548hts75Z9foL/n&#10;MdzcvYWU8oz9cxR5ZuD/ztBfv98277Ex+WeD8x7juL17V73+W+v1FzmKwmD8ffFFhqXQ8f8KkBJ5&#10;uu7Mm/bb5hnjuDlz/6LIUer6cx+3d+8AAFm6gTDoL4u8B/5rI37x0I2v/SXUH6qaeM54iDCql1d/&#10;/BfM/Teg3A+fvYFhjD/5t/PiAYmL9a9+Va0AcXn+UhIkcLH7X0p1WcJ2/gTuBwb94+Pr31T+V515&#10;2+Pvg78Y/2qlGm3/Bt603zYPWfmHL+Wv3sCMlQdO+e/eADKD/lHy9Qp2fojgLPxDMMb64zv7a/Rv&#10;3wCPj9+t4HfE36hfoiyKF+Z9MOZr8fVvNvu/bP8QfFEU6g10k381/zf5H+NN+7vy3A/heX3y9Qqe&#10;7fwP9nMfjBuM3yovAcgj859Zv5TqBPiYeaB5/j+H8XPug+vy2/f/IYJwcoL3wP3AoH+EvKy3ER31&#10;51E0A//BVziUNF1hOX8PAJjdfI4w/Ozg7zUlTWMs59+OlufVVyya/S2PP4mxXLwcv/P3n7GQQJLG&#10;iHX7LfP1x7ab+d1XDA/5P+YJs5s3Bv1j5Hf+Pj/hT4TZtUG/Nr9EvPgORIRp73wb/5fst81XXzGQ&#10;4rL9RQSfByd4D9Pr1wb9OrysHj8vxSt/v9FfIk1ixMuaf7N3Iqll/6h5Ag+u4PPwiP8S8fJ77f4k&#10;WWI1Wl7tf8aDRv/RjN/zMJu92Xsj0wevvmLKWAt/436G2fVrBMGYePUVU8YC+H54lPc8hqlB/zh5&#10;gh9EYMw/4r/AavnBoH/M/M4/+FT9Nwus4mZ/ddKAN/sf5U/1CySbpT1eCHX8xx/geRzT6x8e8Y9a&#10;8K8RBJNnv9cUIQRSy3ySLLGOP8BjHNPZU56qkya3B/1P8236F1jH9yPlPXAeYnLlIQia/Mc8flO+&#10;nT/nfgh+YIJQIazZBwBAGE4RXd20HuCOvx893+wPw34TXp3NXK9enj/sr/gNuwdAWv3SMo+WPD8w&#10;QdZ/Yd6we4A0+vd4Gjnf7C+xYdygX5+XW/7ji/OH/J/zM0RX15r93qj50/499EczRJNx8vzAE6SU&#10;EpDCrN+YN/RvyR/2F5BSgq0VH0VThJ3693iPjZj3T/g/wDPoT0bP+/CP+Nsdv9jy4Qvx7Kh/X/0c&#10;YThDOJmNjmfsiL8QSJhBv01etOMb/bf8HB7T6xeiHD1/zN+sv9zjfXv8Zg52hG/2b8cf7xd2eXma&#10;P+q/z0dThFH7fiFKSFla59MTfJN/W/5ovyiRskVP/AxhNNXkg0beY7y6Fqce36qfj5c/5i9E6Vax&#10;PB6yyJN93kifQLb53U0NfAdpDeMZ1HEro+Dp6T8MxpNt/ulP57j7euTNHot2Z1Jt3ngOOGd+f/7U&#10;mkAN95k5//yWHm/a3w8/tvEMwRs8//TC77Om/meYczxkDrGmh45mv9EMdvZ8z89dnTdCR390vOH2&#10;Wv226evvM+cfvQE15btF7zHzhN/74ZyfCnR5AtwJMhcXFxcXFxcXFxcXFxcXFxeXy447Qebi4uLi&#10;4uLi4uLi4uLi4uLictHhRZ6iyJOD/2OaxijLYnu7a8bO19fecf5N/quKJ83+fX41PJ8d50/5ZzVP&#10;ev1Zpu5/ovr+kyeZ4fjdReob/VPD/lHzp/3r44+IkCbx9rpubbPPZ+nYeFLXXpJt/D2kaQzZqV+O&#10;nD/lP4bxxy/HU3X8H/Ov5j8SQq/fMl/P3+IQT+oi7VKKg/7yFH+yfY+XffBLSCna8/IEf8r/ES+r&#10;8ev2a/LpC/KkLlIvxRH/dI2yLLYLXnTvt82vGnkitUiDFOV2pesufJv+1Dafmfkf4037bfND+GdZ&#10;ffzCnE9iSNGFF0d55X8FKYoG/+O8af8wfLX/cMS/LFAUTf77/BJSlAb9Fvi0mW/lf4Rv178eLU9E&#10;8IMriKP7f709f5AkS4jO+6/mCUkSG/Fp2i/f1p8nyRLLh68PlqhlrhW8nL/fXnC+bcbOz26/ACDP&#10;xP/bfnkCrm++gGztb9r/Husny7y/LK+WaW3iiYDr2y8hpGjwP86b9tvmiYDrV19CiBLLh2/Obvym&#10;PBFV/kULfzLsJywe3j9Z0t4ur/zfQpQ5lvPT/tbHP38P5vXH1/5lmSNu499zfyee+ueJPNzcfYmi&#10;aOFP6vj3DPrHxiv/tyiKFHG1Uvc5jb8LT4f8PYbbV2+RF8lJf8V/Y9g/Lp48htu7t8jzy/T3PIab&#10;T94/R5FnR/zfIc82iBdN/s28ab9t3mOVf7rervT+cv3Z6HiPcdzevUOWrpr9ixxFYdA/Fr7IsBSH&#10;/L9Ctl3pvhtv2m+bZ4zj5u4rpGmM1SfqXxQ5yiZ/7uP27h2STYzV8rB/zZdFDmHQr/ivjfjFQ7/8&#10;zn+J1fK7Rp6XRYo0icH98NkbGMb4k397/BfQ/Teg58irg/BC/aubl+ovJUECKIvkYv0BoMxTpMkK&#10;3A8M+uns+PpWcaH+dYriE/AnAud6/mWRIk1XWrxpv20espr/rPmrNzC2eEDt/yxdgRn0E9H58dWn&#10;2cbjH4IxNhxf++e1/8D9wN4b4OH5+tOMRZ7o+xuNX6IsihfmfTDmH/av/n9RHPNv5k37++CLolBv&#10;gHX9pXr+1/U36e+b534Iz+vGAzv/gzz3wbhB/8h5tY3Eir+U6gS4Lb5Omev52x5/G55zH7zJf/v+&#10;P0GWrsH9oBP/uN87O76+WZzyB9Sb69nN5wjDz9AlabrCsvrrkx4fYzn/1hrP/QlWcWrgbzj+JMZy&#10;YY/n/gRFnOj5SyDZ++vD0Hz9sW3t/uordkW+AfcjzG7eGPTT2fG1f56twYMQs2uDfiJNfol48R2I&#10;CNOB+a1/uoIfhIP32+bVVwwnyNLY+fsRptevDfo9C7ysHn96fO2fbv3fIAyvuvUnMeJl3X9evPK/&#10;QposwbX9l4iX32uPP0mWWFni6/2PZK7t39v4PQ+z2RsEA/KA+oppQnPwIBq8/zHPMLt+jSAYjgfU&#10;V0yTzRx+MMHUoN/z2Nnxyj9CsiED/wVWyw8G47fHfxL+mwVWsb4/90MQoO9v0C+lUJ9e0eWFUMd/&#10;/AGexzG9/mF3fx5AHQdXVf/EoL8bL4RAasgnyRLr+AM8xjGddeOVv6++ah9edeZN+xW/wDq+t8ID&#10;HhgLAAB+ODm78fflT6Cj/hxQf6kJwymiq5sOBQBAWLMPAGDA31vkVfT9Ydy/Xuny0pDfhTFfu3/D&#10;7gGQFi8NebP+XRjX2P9yr580+vd4ssFvQ+A6x79Uf4HaMG4wfokN+6jFS0N+G6of/zNEV9cG/Sa8&#10;Nzhfh6h+/FsefzRDNBmOr7dBqPa/Tr8UZuM35vvzj6Ipwk79AlJKsLXqN+I9NjivtqHmUM59g/4H&#10;eAbjTyzxahsS9RsFO+MXWz4cmFfbqPyZP3j/Y149/4ST2WC82obyr+f/zv1CIGEG4zfhhRmvxqAe&#10;/4xr+G/75/CY3viFKK3xgLm/2fjLPV6nv+I3c63jF9if/4PB+xUvzHipzwO753/Oq/kvMujvyAtR&#10;QsrSmE81eWDP30K/ECWkKJGyRQ98gDCaIYymrXmg8icC1+BN+x/xfHge2PM/wrtVLI1CFnnqod8k&#10;ZFhPIFN+byhmW9KBdpQebzgKU/70Blv8Oj39h8F4Mu1/Ohiju9+UP/QPL8s/ww37zR7LdmdSbd54&#10;DrDMH9hOB2hv/jXktdKTew/9dvi+t2eDN52/e5z/z/q1mKXYfvnb1zhM+zV5oxnQlDeN8fhN5286&#10;+qPp5l6+3zZ/YnsvzNMzZli+aYtD9T9++9L9+ePZ2x+TaLyVpyc/nOOrjza8O0Hm4uLi4uLi4uLi&#10;4uLi4uLi4nLRcSfIXFxcXFxcXFxcXFxcXFxcXFwuOhxQq1GladwZTtMYZVlsb58bz/0IgPPX919V&#10;/dQDv+rOZ2Z87V+UhRaf1f2k159lav8R1fff81VWXo6nyl/u7f+O/anh+K3ylb9Uq5GlSby9rlvb&#10;1McvERnzWTo0T+BBBCl3j3+p3e9p8NIyX/lD17+P8cf2eFLHv4RajU6rv5r/SAgrfD3/Ch2e1EXa&#10;AaDQ8JeG/Y94qcHLp/wSUorW/M5fVs9/cSf+cb/U41N7PEhdnFw9/+Wa/WuUZbFdMGN4fqXNE1WL&#10;NBj56/crxpDP+vDfn/+G67fNj8E/y+rjHxq8eMwnMaTQ8y+KvDNv2t8PX93/0PT3J5AAijJHmiwh&#10;RWnQb4FP9fle/A36Fb+2xm/9pURZZEiSJUTn/bfenn8w4wlJEhvxadqNf+yfN/IcAIo8xXL+fnvB&#10;+bZRy1ynAHCW/Oz2CwBj8f92WJ6A65vaPxm+/xn/Husny8Qfjzqxo8sTAde3XwKQKLJk8H7bPBFw&#10;/epLSAnkF+lPyh9AnqWG/WTMLx7eP1nS/mV55f8WgNr/Q/f3zs/fg3k6/lL5d+RN+x/xNDxP5OHm&#10;Ts1/ea4e/55B/7nxyr/a/2fuTzr+HsPtq7eABIpsg+X8G8P+8+LJY7i9U/75Bfp7HsPN3VtIKc/Y&#10;P0eRZwb+7wz99ftt8x4bk382OO8xjtu7d9Xrv7Vef5GjKAzG3xdfZFgKHf+vACmRp+vOvGm/bZ4x&#10;jpsz9y+KHKWuP/dxe/cOAJClGwiD/rLIe+C/NuIXD9342l9C/aGqieeMhwijenn4x3/B3H8Dyv3w&#10;2RsYxviTfzsvHpC4WP/qV9UKEJfnLyVBAhe7/6VUlyVs50/gfmDQPz6+/k3lf9WZtz3+PviL8a9W&#10;qtH2b+BN+23zkJV/+FL+6g3MWHnglP/uDSAz6B8lX69g54cIzsI/BGOsP76zv0b/9g3w+PjdCn5H&#10;/I36JcqieGHeB2O+Fl//ZrP/y/YPwRdFod5AN/lX83+T/zHetL8rz/0QntcnX6/g2c7/YD/3wbjB&#10;+K3yEoA8Mv+Z9UupToCPmQea5/9zGD/nPrguv33/HyIIJyd4D9wPDPpHyMt6G9FRfx5FM/AffIVD&#10;SdMVlvP3AIDZzecIw88O/l5T0jTGcv7taHlefcWi2d/y+JMYy8XL8Tt//xkLCSRpjFi33zJff2y7&#10;md99xfCQ/2OeMLt5Y9A/Rn7n7/MT/kSYXRv0a/NLxIvvQESY9s638X/Jftt89RUDKS7bX0TweXCC&#10;9zC9fm3Qr8PL6vHzUrzy9xv9JdIkRrys+Td7J5Ja9o+aJ/DgCj4Pj/gvES+/1+5PkiVWo+XV/mc8&#10;aPQfzfg9D7PZm703Mn3w6iumjLXwN+5nmF2/RhCMiVdfMWUsgO+HR3nPY5ga9I+TJ/hBBMb8I/4L&#10;rJYfDPrHzO/8g0/Vf7PAKm72VycNeLP/Uf5Uv0CyWdrjhVDHf/wBnscxvf7hEf+oBf8aQTB59ntN&#10;EUIgtcwnyRLr+AM8xjGdPeWpOmlye9D/NN+mf4F1fD9S3gPnISZXHoKgyX/M4zfl2/lz7ofgByYI&#10;FcKafQAAhOEU0dVN6wHu+PvR883+MOw34dXZzPXq5fnD/orfsHsApNUvLfNoyfMDE2T9F+YNuwdI&#10;o3+Pp5Hzzf4SG8YN+vV5ueU/vjh/yP85P0N0da3Z742aP+3fQ380QzQZJ88PPEFKKQEpzPqNeUP/&#10;lvxhfwEpJdha8VE0Rdipf4/32Ih5/4T/AzyD/mT0vA//iL/d8YstH74Qz47699XPEYYzhJPZ6HjG&#10;jvgLgYQZ9NvkRTu+0X/Lz+ExvX4hytHzx/zN+ss93rfHb+ZgR/hm/3b88X5hl5en+aP++3w0RRi1&#10;7xeihJSldT49wTf5t+WP9osSKVv0xM8QRlNNPmjkPcara3Hq8a36+Xj5Y/5ClG4Vy+MhizzZ5430&#10;CWSb393UwHeQ1jCeQR23Mgqenv7DYDzZ5p/+dI67r0fe7LFodybV5o3ngHPm9+dPrQnUcJ+Z889v&#10;6fGm/f3wYxvPELzB808v/D5r6n+GOcdD5hBreuho9hvNYGfP9/zc1XkjdPRHxxtur9Vvm77+PnP+&#10;0RtQU75b9B4zT/i9H875qUCXJ8CdIHNxcXFxcXFxcXFxcXFxcXFxuey4E2QuLi4uLi4uLi4uLi4u&#10;Li4uLhcdDuAP0fAJNO5HmN1+sb3deePj5/8QwPOlLYbrt8lLAH8E4PkVarf8xLDfMh+c9P+3ACbA&#10;3vIVe/GP8ydCT/jm69xZ4gWU/3V1+znvG/Yb8vxleQHgjwHc4pA/0d7xR+C8Y791Hqf4EsCfAPi2&#10;ut3MV6tQdRz+llerWHV7/AzAlwD+FMA9gOIMx2/KFwD+HYAFmvwDg37Y5/3jfAHgzwCsAeQn+Y7z&#10;f/+8zvx/lM+h/HMA2XHeM+w35/We/47yOYA/h5r7G/yvDPtHzWdQ/h6A9AzHf5oPT/r/BdTr30SD&#10;N+1/cZ4f51Mo/ys0+J/gW4z/s/54jddPJ/gUwF8CmAHYaPCm/YPx3mE+AfD/Afh9qOfAE3zj28SW&#10;/aPjEwB/hRf1n46Z32DnvzrIR1PMSPGsYz+Nn98A+GsA/xeA+DD/GSjdxP9Zkix+rVP7J5Jocv1/&#10;Q8K7UH8ZTW7+QErpp8niH9oezNAhQIaTm/9DSjm5UH8RXd3+b0KIWZosfmR7PEOn8v9fhChv0mR5&#10;nc1D2gAAIABJREFUef6EMprc/k9ClD9Ik+U/sD2eoUNEZTS5/TdCFG8u1L+IJrf/gxDF30mT5a/a&#10;Hs/Qqfz/OyGKtxfqn0dXt/9alMXfTZPl37c9nqFT+f8rURb/4YX6Z9HVq38lyvwX02T5K7bHM3TI&#10;87LJ5PZflmX+Kxfqn04mt/+iLPMfpcnyl22PZ+hU/r9XlvmvXaK/53lJNLn9vbLI/nGaxr9kezxD&#10;R/m/+i/KIv3xZfqzTXR1+8/LPP1Jmsa/aHs8Q6fy/8/LPP3NY/58s5n/+OP3//4/4X4IxninkrIs&#10;UOTqj0/nyDMWeEWR8I/f//U/O8fxG/KSsRBFsQnt+6sld4flSXg8zIt8M/v4/d/80+H7LfNEgvlh&#10;kmfru4/f/+x3z278hjwRlcyPVlm6ev3wwbI/ETgflifyCsYniyyNv3i4/9k/Gbq/fz4EY40fBn4W&#10;IlZwHt2nafwLD/c/+52uvGn/Pk/VJ/SG5IlYznn0fZou/978/ue/M3S/bZ6IZdyffJMmi1+e3//8&#10;t89t/KY8Ecv84OrnyWb+o/n9z3/LzvhzFHlmhSdiqR9c/XWynv+j+Udd/x7H74dg3nA8MZ74wdVf&#10;Jev5j+cff/6b3A/hGfSfG0+MJ75/9Reb9cefLD7+7U+1+oscRWEwfou8x/jGD67+fLP6+BuX6M+Y&#10;vw6Cz/50vbr/yeLj3/7k3MYPAEWRozTw94PP/ni9/viTxcevf4P7gUG/h+68RFEU1njGgpUfTP9o&#10;vb7/yeLjNxr+dsffg38chJ/94Xp1/5PFwze/fm7j78n/99er+58uHr75cRPPAUncD2l28znCsP0y&#10;mgCQpjGW8/cAgO68RJquDPkYy/m3mjzA/YiKONH0N+23zdf+G33/JMZyoT/+JIkR98ITZjdvuvoT&#10;9yMq8tq/Iy8lklS/X0q1/3rhiTC71vPPszXxIKSuvGn/Pk9EmA7Mo/ZPV+QHIen1LxEvvjMYvz0e&#10;APFgQlkak+9frn+axuT7UeX/mWa/h3PjsefPrfgLpEmMeGmHB0A8uKI0WWr69zH+JeLl99p8kiyx&#10;qvjZ9RsEXf39CWEzJ+5H1JU37X/EexUfDMcDID+YULKZEw8q/wH7H/MMs+vXg/LY8/eDCU0N+j2P&#10;4dx4AOQHEZINWfRfYLX8YIUHQL4fISETf3vj78Of+yFR9TjQ6t8ssIoNxr/lecVfDcYDRJwHhEf+&#10;w/VLWSLZLPV5UarHX/wBHuOYznT8fQBEfjihrrxpv6j4tRG/wDq+1/ZnrNr/Gv6m/bZ5EBFjAXDC&#10;nwMAYxxhOEV0ddO+oMqafQAATZ564O8NeBUzf7N+2zwAMOZr8OqyXevVPQDS4qUENswWvwvjOvtf&#10;QqLqJ41+qe6/DbsH2eC3IXCd419KABIbxg3Gv8/PEF1dD8fXofr478bLbf9HEHlnx9eh2j+aIZoY&#10;9J8ZX2+DUM3/0bR7v9zv1+HFlo+iKcIB+XobBDX/GfV7OuMXkFKCrT+CPDY4v3UAwLlv1O8Zjf/B&#10;iE8qPtT2J3Dud+ZN+xUvdnw4LK+2UflX8384mRn0m/B8cF5tQ/kzY3/N8QuBhNnh1TbU459xDX+x&#10;1880xi+EepPN5tq8MOABc3+T/se8Tn+55XWOX2B//g/0+zd6/c/5qRkfTRFG3f0J2M3/HXjTfsUL&#10;bV6IEkL25G+hX4gSUpRImSm/AGMBwmiGMOr2ARkppfr0Ie/OP+o/Qx5o5+9WsTTKwbUNzoi32U0g&#10;o03QbgSGQ9HD6cAtk9KOWzHlT2+wxa/T038w4DvGlD+4PYNfPzPeFH/6+7ZnMis8HbzZgTfdaX0d&#10;/zbuPTJsNZx/jWP7iO17e3aOAbt8H2wf/IVmLNOXjc4eXv+YzqBGMe03fe58Sg3+EDbt75k3ju05&#10;sBtPz5jz6n/88CdD3jzu9f/huBNkLi4uLi4uLi4uLi4uLi4uLi4XHXeCzMXFxcXFxcXFxcXFxcXF&#10;xcXlosMBtRpRmsad4TSNUZbF9va58dyPADh/ff9V1U92+GyfX3Xma/+iLLT4LKvuf9Lrr3mi2l8O&#10;yit/ubf/O/anZv2pVZ6Uv1SrYaVJvL2uW/v+1a7fMp+lXXkCDyJIuXv8y0683Ov3zpCv/GHiHxuO&#10;3ya/51/kev3V/EtCDM5LSGQVL3T6ieD7EwBqNa7O/dKs/xEv++CXkFK05nf+snr+68Y/7pd6fLrP&#10;x4PyIIIfKP+yzDX71yjLYrtgjO74bfB9+KeG4zfmM32eiMAD9fjfzX/D9ZvzwrK/Wb+UAllm8vjZ&#10;54E0iSGFnn9R5J15037Fr/rhoenvTyABFGWONFlCitKg3wKf6vO9+Bv0K35tjd/6S4miyJAkS/z/&#10;7L3bk9vIvqW3fsjEhSWySFWfVsdpqXpH+MkPjnCEfY4v4+v/75ixJ+zxfeyZ8Zy9JbVaKhIgiXv6&#10;IQGSVQWAQCaKCTZzReze7JY+rPwIEARAglkOXn/Hfh0e2jwhjqNB/Kl/vf9r4jkA5FmCcP3l8IP5&#10;fXOY5h64Qp6wWP09gNv1v1/9CgDIs/gKx/+S/4wd471ZIsL96iMAgTyNB/O6/a/5L9gNniZenSci&#10;3L//CCGALI0v3m+al/6fIDAFf9LmN09fwAb5O7h//wmA9B/K6/ab5o/+4kb9GZbv5f4vyzT9SXP8&#10;Y/DrL2ADpvkmYlg+VOs/iwfzuv0v+XD9ZeA053o8OQyr94+AALJ0f/H+U56IEK4/X5Qnh2P18OnE&#10;/7L94/AZ8izV8hdCaPir95vmHYdj+fB43f55hjxX9Gcj+Gv0j8unSv6rh9+q47/dxftH5fMUYTnU&#10;38Xq4REQAlmyG8zr9gPywmRhiGfMxfLhNy1/k+PX5RnzsPrpEQCM+xd5ilKLz1CWfxvmzz2sHh7l&#10;B63JDpunZp4z7sMPmqenPT0B5K4P9uICAGP81X+7Hr6eweXW/b2b9BdCPgO3uv7rLyvwW/Wvl9HL&#10;n8BdT6N/ivzp/q95euRpj/+G/KuZdsbmgcrfb/OXJ3Dq/dPmgdvwJyKwl3y1A2Tuef9GXrffNF/P&#10;4Of68Nr8T07gGfdfXcA92//mvAvGXDX+MIOfjn9Xv0CR55Pl6/f/dn/9/jzP5QnkW/HcBeNqvKj+&#10;wTr837J/CrxcRj9/7vqvTqCH9E+PP7f/0+sXQt6Z0sVz7oIb5Lv8r2H8o/i3bP/XMP7+vAPues/5&#10;w/lvAM+ftfI8CBbgP/2lsSRJIoTrLwCAxfIX+P6QaTTlV6jN8hHC9ddWvr7Frtn/PK/bb5o/+nvN&#10;fBwh3Kj3x3GEaBI8YbH8MMxfCMRJN9/ZXn1tfBI8ERb3bf4CnL/278Pr9vfliQjzN+Brf7fVP0S0&#10;+V2jf9o892aAKG/cP4DL/TO8U/HNF1LP90+T594MbvlW/iWSOEIUTpfn3h1c7rf4j9EfIgq/jcIv&#10;7j/AG8jHcYhtB8+9GTj3Wv3P8br9vXmn4r1xedebgbEe/tr9DIv7nyfHH/yr46A23nEY5hr9U+Vd&#10;LwBj7hv6b7AN/5gsX/t7rf7THr8uL0+6ebv/foNtpNF/4HnFN1+INsPTiX/TBQLd/gLxPjTHl4V8&#10;/UZ/wGEc80WTvwfHWTX7n+W7U1b8zii/wS763u7PfczuGDzvtf95XrffME+1v9Ppz7nrg7uvDxDq&#10;1Le9+f4cwd2y9wCrUUyA/36W7/Y/z3flGvhmf3mJdbf9DoAU+gWEAPZs+nybv0DFk0J/9Qntnn0H&#10;TZznDQcIkhfYM67RPya/QHB3/yZ8k7848D9A5Azuvya+l3+wQDDT6J8w3+ovTvn58H5tvjzwQTCH&#10;/0Y899r8K95R6S8hhADb/QA5bMK82+J/5B2t/qdReF+Rj8/y3f7ned3+Lr488v7b8Iy5cFv9T/kF&#10;/NlCsZ9Plu/nr9hflojZtPlW//KEZwr9ZSlPstnaGF/24Lv8+/D9+l0DfHHgWQff7l/x+27+bP+B&#10;n+vxwRx+MD7f21+pvzTGl2WBUqj79+W7+kVZIGFj8Qv4Qf8PiI/8Box5rbzDeKv/geftfK/+CfPS&#10;v/kCmSgLO4tld+iGef1u0lrECPzxoRI/Eq62lEnw9PI/GOQHRpOfxNM/If6a92TKPDU+vCCvaa3L&#10;HxekxOi16/OvH6nxuv3j8FMbzyV4jfePUfgx2BuO6U1OZzmjjN3c8QtIcw86At/wUJ0fvBDq/Ner&#10;4wdn7H2W6fEM4+kVY4B/dgKqyw/LKLufjn/XXd618PYCmY2NjY2NjY2NjY2NjY2NjY3NTcdeILOx&#10;sbGxsbGxsbGxsbGxsbGxuenwPEuQZ3HjHyZJhKLID4+HZup8/dsz1r/Nf1vxpNg/Jr8dzqfd/Dn/&#10;NK2eP1Lrr3mi2l+cZS7Jn/VPNPs1+eRNeTr8SP+57Z+IkMTR4Xfd+vePx6fJ2DzJ3x4Sbf7ihHeQ&#10;JFH1u159M3W+j3+k2T9lvod/tf+kslTrN8gLCKQVXzbxRHDdGYQoG/2FOMOf6z/lxRh8CCHK8fgh&#10;/tWEDer9inxyykfj8kRwvRlEWRxmOn7N71AUOYRm/yT5Hv6JZr9xPm3niQj8nH8Hr9v/9nyp6d/N&#10;9+lPU53Xzws+jiBKVR6v+IN/USDPm/27+H7922nwaPO/gyjyDv9TPoQoC41+A3zSzvfy7+D79e8m&#10;yxMRXO8OZef6P/JxHKIcvP52h+sP+nykwdMrvvaXM122+/M4DhE+/bWx5DhNPRCuvxx+ML9vps0T&#10;Fqu/l392o/73q18hIK7E/zN2HVOiD+WJCPerjyhF2dNft/8Ldg3TTJviiQj37z+iLAuET3+7uvHr&#10;8tL/E8oyv4A/afObpy+N05Sr8kSO9C8yhOtz/uP3m+Zr/6LIEN2kP8Py/UfkffxJs38Mfv0FrGGa&#10;clWeiGH58Al5niBaf37z/nD9pXGadVM8OQyr94/I8riXv8nxExHC9edReXI4Vg+fkGXn/d+i/zJ8&#10;hjxLNfzbed1+07zjcCwfHpGle0SbP6l/niHPW/xZ5Z/sEG2+DOZ1+y/Lp43+q4ffkCbbHv6ved3+&#10;i/J5irB86e9i9fCIJNlie86/ge+TPM9QTJRnzMXy4TckSdTqP+Xx6/KMeVj99Ih4H2Ebvq1/kaco&#10;tfm/afDZK55xD6uHRzlTavi1ledFniCJt+CuD/biAgBj/NV/O83pCeT18fLTXOt/m/5CyGegyOOb&#10;9QeAIrvR9V/9f54lSOIduOtp9NMV8vIZyPPb9i+m4E8Ezi/PA9X+L9kp9ssTOPXxm+WBav1fuT8R&#10;gQ3l6/1/niBNdsN53X7TfPUGWGS1v4+XF3DP9p+cwE+Td8GY2wxX/nkWd/h38Lr9ECjy3Bh/eP/P&#10;Vf31x5/nuTwBfSueu2C8w1/I9/9W/w5et988L1P7c9d/dQI+pP8aeUC+/7+VP+cueNv2J0T17R0z&#10;fJ0ia/ef8vhH8+9Y/1Me/3PeAXe9Yf7VG4Dc/+/beUCeXC6Wv8D3+0+jCchbmMK1vPo4nJdfodbj&#10;I4Trr4q8vMVsGyWK/rr9pnnpn0exun8cIdyojz+OI0Sj8ITF8oOaf7YHd4PhvBCIE/X++mvno/BE&#10;WNyr+WfpDtwLBvO6/ac8EWF+YR6o/JMtXM9X7A8RbX7XGL85HgC4N0OaRNbfCyr+nWK/c3U8IP2T&#10;JILrmvAvkcQRotAMDwDcu0MSh4r+Y4w/RBR+U+bjOMS24hf3H+AprH/Ea/n+N5DX7X/GOxXvXY4H&#10;ANebId6vD+9/l+x/zjMs7n++KA8c/V1vhrlGv+Owq+MBwPUCxHsy6L/BNvzDCA+M4W9u/GP4c9cH&#10;Aer++w22kcb4Dzyv+LuL8YD8UAaQt5pdul+IQn57R5UvC/n6i/6AwzjmCxV/V95q7t8N5nX7y4rf&#10;afEb7KLvyv6MeQCg5K/bb5oHSX8CwfVnrTwH5CdVvj9HcLfsX1Clvm1OjacR+O8avIyev16/aR6Q&#10;n1QN5+Ul2N32OwBS4oUA9swUfwzjKutfQKDqJ4X+6hPcPfsOMsEfQuAq278QAAT2jGuM/5RfILi7&#10;vxxfh+rtfxgvDv0/QORcHV+Hav9ggWCm0X9lfL0MQrX/D+bD+8VpvwpfHvggmMO/IF8vgyD3f1r9&#10;jsr4SwghwHY/QA67OH9wgPykUKff0Rr/kxYfV7yv7C9PFIbyuv2SL4+8f1leLqPyr/b//myh0a/D&#10;84vzchnSn2n7K46/LBEzM7xchnz9M67gX570M4Xxl6U8yWZrZb7U4AF9f53+57xKf3HgVbZf4HT/&#10;76n379X6X/NzPT6Yww+G+xNw3P8P4HX7JV8q82VZoBQj+RvoL8sCoiyQMF1+A8Y8+MECfjDsA2Ih&#10;hPz2Fh/OP+u/Qh7o529nsdQKXTlvsptAWoug4wg0h6KGU8MjndKBS9Hlzy+wx1+nl/9Bgx8YXb5x&#10;eRp//cp4Xfzl3ze9JzPCU+PDAbzuShtr+zfx7JFmq+b+Vzumt9ixl2dmGzDLj8GOwd9oprL7MtE5&#10;wvGP7h5UK7r9uu+dL6mLv4R1+0fmtWN6HziMp1fMdfU/f/mTJq8fe/zfHHuBzMbGxsbGxsbGxsbG&#10;xsbGxsbmpmMvkNnY2NjY2NjY2NjY2NjY2NjY3HQ4IGfDSpJoMJwkEYoiPzy+Np67AQDrXxSZYv9W&#10;c/w1T2p8qsfX/nmRI0m2g/k0rZ5/ohH4CIepNfry1fonRV76i5Pt/7L9iWGeuzNAVNt/HB1+161/&#10;//bYf3FeaPIE7gUQ4vj6Fzr9WrxjgK/8cdz/D++PNMdvkj/xzxXXf7X/pbIczAtdXgikFV8q8PLH&#10;iWcA5HTel+5/xosx+BBClL15EMF1ZwAE8iIbzAshkCbq/c95cXEeVK9/cbL/G9q/Q1HkhwljVMdv&#10;gh/DP9EcvzafjuF/uv+7XL8QpVGeiOQkHVD11x9/muq8fk55IIkjiFLNP8+zwbxuv+S34/BQ9Hdn&#10;EIDc/8chRFlo9CvwiTl+FH/t8e+M8Qd/IZDnKeI4RDl4/R/7dXho8zSYP/Uv8gxxHDXyHADyLEG4&#10;/nL4wfy+OU5zjyvkCYvV3wO4Xf/71a8AbtSfCMvVRwACeRojXH/GrmNK9fP918UTEe7ff4QQQHaz&#10;/p8g8Gfwp2r7Z2eZOkQO7t9/AgBkaYLN05dX06QP6b82/ugvkKXx1Y1flydiWL6X+7+r9ydF/4dq&#10;/Wea/gr9pnkihtXDI1Dt/82MP0OepZJffwFzLseTw7F6+FT577FZf1buJyJtPlx/fjXN/Fvytb8Q&#10;Alm6v3j/KHyeIc/VeMfhWD486vlr9JvmHfZn8k+V/FcPv1XHf7uL9wPywlwxBp+nCMuh/m61/xfI&#10;kt1gXrffNM+Yi+XDbzfs72H10yMAGPcv8hSlNp8P8+ceVg+PEJAfdJXl3xp5zrgPP2ienvb0BI67&#10;PtiLEzjG+Kv/dj18PYOL9b9JfyGfgVv1r7+swG/Vv17GRfwJ3PUmxp++/punR572+K2/Lg+c868u&#10;QCj3Hy9gcD49Hqj8/TP+Ex3/KP6uSX8XjLnt/MkJNBubr2fwc314bf6j9vuvLiAa5Q8z+PX1H9ov&#10;UOT52/LcBeNqfP3+3+4vkOd5dQFDrX/KvKj+cav+x2Vcxp+7/qsTcM5dcGN8vf8LevkP7RdC3pky&#10;ZV76N6//axj/KP4t2/81jF+LP5z/BvD8WSvPg2AB/tNfGkuSJEK4/gIAWCx/ge8Pm0Zz6nx9i12z&#10;v6j4r4r90+ff3D+OEG7M8XEcIdp8BUBYLD90+HtKvG7/xXgiLO47/HmDvxCIE8kTEeYNfHe9Hl9/&#10;7f4t+foWU7fBf5z+ENHm98ny3JsBouzwH7P/F/h+84XIt+edavzPeekfwOW+Eq/bb5rn3gzun9k/&#10;DhGFXf53cLnf7n+G7+4vkcTRgV8sP8DzLs2HiMJvrTz3ZuDca/EvEcchtuE3kONgcT+8f+q8683A&#10;WR9/hsX9zxr9ZnnHYZg38K43A2Me3Oo4YCiv22+ad70AjLl/Yv8NtuEfLTz18O/idfuH8h/gec0X&#10;ctX4+qSZw2vz32+wjTT6Dzyv/KfED/Gf4vgH8Ixjvmjy9+A4K3hu0wWSc/y5/gLxPjTK7/chdm08&#10;ETj3Mbtj8LzX/mVZII432EXflfonz/f059z1wd3XBwh16tvWfH+O4G7Ze4DXxHf7f9fsnz5/3p8U&#10;+uVXtEzyQgD7Hnyz/wlPev1kghf9+UZ/ISBwyi8Q3N0P69fkAYE942/O84YDhOe8M7hfHPgf4/DB&#10;AsHsbfgm//H755Pl+/gHwRy+Rr8SL8qL8K3+Ne+o9QtRgrEfIIcZ4EvJ787xLrjXfIJQ845yvzjw&#10;vm+KfzrDd/kLxGf57n49vnx7nnWv/yO/gD9bKPbzyfKMuXDP+iv2lyViNm2+07/mmUJ/aZ4vywIx&#10;W3fyrf49+X797gj8XJlnHXy7fyH5fTff3v+CD+bwg+nxvf0nOv5uPtf0P8+3pXw2fg9+sIAf9P+A&#10;eRS+KJCwbt5hvNG/LAuIskDCNmBcrf8a+HP+dhbLztCN85rdWvX6PB0fqvXr4B3Luwj/6q/r8gMz&#10;Cq+xEF2+cXkaf/0an/43XN618UZCmqPW5Y8LuiA1Fq+7/za9xdlX4HPGBD8Ge8MxvcmNvZxLdo7A&#10;k85CRuAbHqrzF38+qfNf36BwYvzYy7ut949JPFvjvHwb/113edfC2wtkNjY2NjY2NjY2NjY2NjY2&#10;NjY3HXuBzMbGxsbGxsbGxsbGxsbGxsbmpsPzLEGexY1/mCQRiiI/PB6aqfP1b69Y/zb/rWZ/zZMZ&#10;Pu3mz/mnafX8ESFJtoP7n/MRcJg76UJ8tf6phT/rf4bX7T+X5I157s4AiLPbPxEhiSPUM3/17zfJ&#10;izM8yd/eEW3+L/gkqn5XS6XfmSDfxz/S7J8y38O/2n9SWQ7uF6Z5IZBWfNnIE1xvBiHKRv/z/IB+&#10;MQYfQohyPJ4IrjuDEMVhpt5XfKLZPxovxuepWv9ll/8ORZGjnrBFtX+SfA//RLPfOJ9q+nfxZ/vL&#10;SfNEBO7NIIoCed7kr9+fpjqvnxd8HEGUqjxe8X38u/h+/dtp8Gjzv4Mo8g7/Uz6EKIth/cl0+V7+&#10;2v27yfJEBNe7Q9m5/o98HIcoh/ZXPIzz9Iqv/eVMl237vx14HIcIn/7aWHKcJh4I118OP3jfN9Pm&#10;CYvV38s/u1H/+9WvEBC36U+E5eojSlH29P+MXceU9tfGExHu339EWRYIn/52dePX5aX/J5RlfiX+&#10;X7BrmKa8H0+veCIH9+8/oSgyROtz/oTN05fGadL79k+Nt/4My/cfkd+CP7X4P3xCnieI1p8H87r9&#10;pnkihtXDI7I8nrB/hjxLJb/+AtYwTb0qTw7H6uETsqzLX/JEhM36s3I/ESFcf341Tb1Jfqj/1Mbf&#10;i88z5Hkz7zgcy4dHZOkO0ebLYF633zTvsMo/uQX/tNF/9fAb0mTbw/813yd5nqGYAp+nCMuX/i5W&#10;D49Iki22Lf5dvG6/aZ4xF8uH35Ak0Y36e1j99Chnygy/vml/kacojfP5c3/uYfVw3p8XeYIk3oK7&#10;PtiLEzjG+Kv/dprTE7jr4+Wnudb/Rv3lJJko8vgm/esvM+TZba7/+rsc0/CXU05flj99/e8M9Jvm&#10;a//4Rv2rZWj5VxcglMd/vIDB+eV5oNr+k52RftM8ABSZQf+TE2DWyLtgzH0bvnoDLLIEabK7fP8r&#10;3sfLC4hvylf+eRZX/hfuh0CR52/LcxeMN/OH9/88affv4AGBPM+rCxjD+03zovrHrfrXeUt/zl3w&#10;njx3/VcXAN6aB+T7f5rsLt4vhKi+vWOGr1Nkav6mxz+af7X9X9v4tf3r8988RprswV2vmQfkyd1i&#10;+Qt8v/80moC8hSlcy6uv18hzN8A2ShT9RdX/VbHfNC/98yg25x9HCDfqfBxHiDZfARAWyw9q/tke&#10;3A0UeN3+EXkiLO7V/LN0B9cLMB/KC4E4kf1EdHG+/tq+cj8q/2Sr5K/bL6rbfqLN70Z4AODeDGkS&#10;wfX8CYz/F/j+O0Xeqfr788CpfzCY1+03zQPSP7lm/zhEFOr43yGJQ7iuor9GvxAlkjg68IvlB3je&#10;UD5EFH5T4gG5/hGv4XoBFvfD++M4xDb8BnKcq+MBwPVmiPdrcG+Gxf3PGv3MKO84DPOBPHD0d73Z&#10;YF633zQPAK4XIN7TFftvsA3/UPSnEfzV+8fnP8Dz7nrz8kMdHwRU/sN4IUrE+w22kVr/c55X/pfj&#10;AfmhhtwO7i7ePyrPOOYLFX9X3mrt3w3mdfuFKOS3lzT4/T7ETtWfCIx5AKDkX5YF4niDXfRdqd80&#10;X/sTCJ4/w7sWngPykz7fnyO4W/YvqFLftnatPKDr/12r3zQPyE/q9PpJgZdf4dLhhQD2yvwxjKus&#10;/5N+0hs/qfBCkz+Equ1/geDuflg/TvtVeIE948o8dPg6VG//Ov3OYF4c+B/j8MECwWy4P9X+A3nd&#10;/tf8/KJ8vQyC3P8HwRy+Rr8SL0pjfL0Mgtz/afU7auMXogRjP0AOU+BLye/U+IMD5CeFOv2O8vjF&#10;gfd9Vf5JiZfLEAAIvHr/V+mPFfvr588UL5dR+8v3P3+20OjX4XX7h/NyGdK/fv+7+PjLEjEzw8tl&#10;yNc/44r+db/K9lPq82VZIGZrJV46aPhr9j/n9frZYf+l5s+5N5gXZSH792r9r/hgDj+4HA8c3/85&#10;v3z/OHw+jr+B/vKZvwc/WMAP+n/AXJYFyqJAwtR4oPKvvv2t0i/KAgnbgF0hDxz9GfcQBAt4Dbyd&#10;xVIrdOW8yZDm8OmIaz4Najg1PLrgKF799QtvC6NsuhoL0eUbl3c5Xnf1jb22hy7v5d83vSe7yj0h&#10;6e64xrI28+zrtY69/1XvN8OPvTwTPLU8vhQ/BjsGf6OZyu7LREbY5MikuG4/NT4cZXmX4anzX9+g&#10;cGR+7OVd4/uHuX7Tp0+Ny9P4+9e49fSJvUBmY2NjY2NjY2NjY2NjY2NjY3PTsRfIbGxsbGybpz7V&#10;AAAgAElEQVRsbGxsbGxsbGxsbGxuOhyQs2ElSTQYTpIIRZEfHl8bz90AgPUvikyxf6s5/ponNT7V&#10;42v/vMiRJNvBfJpWzz/RCHyEw9Qafflq/ZMiL/3FyfZ/2f7EMM/dGSCq7T+OcJjas3f/9th/cV5o&#10;8gTuBRDi+PoXOv1avGOAr/xx3P8P7480x2+SP/HPFdd/tf+lshzMC11eCKQVXyrw8seJZwDkdN6X&#10;7n/GizH4EEKUvXkQwXVnAATyIhvMCyGQJur9z3lxcR5Ur39xsv8b2r9DUeSoJ2xRHb8Jfgz/RHP8&#10;2nw6hv/p/u9y/UKURnkikpN0QNVff/xpqvP6OeWBJI4gSjX/PM8G87r9kt+Ow0PR351BAHL/H4cQ&#10;ZaHRr8An5vhR/LXHvzPGH/yFQJ6niOMQ5eD1f+zX4aHN02D+1L/IM8Rx1MhzAMizBOH6y+EH7/vm&#10;OM08rpAnLFZ/D+B2/e9XvwK4UX8iLFcfAQjkaYxw/Rm7jinpz/dfF09EuH//EUIA2c36f4LAn8Gf&#10;qu2fnWXqEDm4f/8JAJClCTZPX15NUz6k/9r4o79AlsZXN35dnohh+V7u/67enxT9H6r1n2n6K/Sb&#10;5okYVg+PQLX/NzP+DHmWSn79Bcy5HE8Ox+rhU+W/x2b9WbmfiLT5cP351TTzb8nX/kIIZOn+4v2j&#10;8HmGPFfjHYdj+fCo56/Rb5p32J/JP1XyXz38Vh3/7S7eD8gLc8UYfJ4iLIf6u9X+XyBLdoN53X7T&#10;PGMulg+/3bC/h9VPjwBg3L/IU5TafD7Mn3tYPTxCQH7QVZZ/a+Q54z78oHl63dMTOO76YC9O4Bjj&#10;r/7b9fD1DC7W/yb95SSaN+tff1mB36p/vYyL+BO4602MP339N0+PPO3xW39dHjjnX12AUO4/XsDg&#10;fHo8UPn7Z/wnOv5R/F2T/i4Yc9v5kxNoNjZfz+Dn+vDa/Eft919dQDTKH2bw6+s/tF+gyPO35bkL&#10;xtX4+v2/3V8gz/PqAoZa/5R5Uf3jVv2Py7iMP3f9VyfgnLvgxvh6/xf08h/aL4S8M2XKvPRvXv/X&#10;MP5R/Fu2/2sYvxZ/OP8N4PmzVp4HwQL8p780liRJhHD9BQCwWP4C3x82jebU+foWu2Z/UfFfFfun&#10;z7+5fxwh3Jjj4zhCtPkKgLBYfujw95R43f6L8URY3Hf48wZ/IRAnkicizBv47no9vv7a/Vvy9S2m&#10;boP/OP0hos3vk+W5NwNE2eE/Zv8v8P3mC5FvzzvV+J/z0j+Ay30lXrffNM+9Gdw/s38cIgq7/O/g&#10;cr/d/wzf3V8iiaMDv1h+gOddmg8Rhd9aee7NwLnX4l8ijkNsw28gx8Hifnj/1HnXm4GzPv4Mi/uf&#10;NfrN8o7DMG/gXW8Gxjy41XHAUF633zTvegEYc//E/htswz9aeOrh38Xr9g/lP8Dzmi/kqvH1STOH&#10;1+a/32AbafQfeF75T4kf4j/F8Q/gGcd80eTvwXFW8NymCyTn+HP9BeJ9aJTf70Ps2ngicO5jdsfg&#10;ea/9y7JAHG+wi74r9U+e7+nPueuDu68PEOrUt635/hzB3bL3AK+J7/b/rtk/ff68Pyn0y69omeSF&#10;APY9+Gb/E570+skEL/rzjf5CQOCUXyC4ux/Wr8kDAnvG35znDQcIz3lncL848D/G4YMFgtnb8E3+&#10;4/fPJ8v38Q+COXyNfiVelBfhW/1r3lHrF6IEYz9ADjPAl5LfneNdcK/5BKHmHeV+ceB93xT/dIbv&#10;8heIz/Ld/Xp8+fY8617/R34Bf7ZQ7OeT5Rlz4Z71V+wvS8Rs2nynf80zhf7SPF+WBWK27uRb/Xvy&#10;/frdEfi5Ms86+Hb/QvL7br69/wUfzOEH0+N7+090/N18rul/nm9L+Wz8HvxgAT/o/wHzKHxRIGHd&#10;vMN4o39ZFhBlgYRtwLha/zXw5/ztLJadoRvnNbu16vV5Oj5U69fBO5Z3Ef7VX9flB2YUXmMhunzj&#10;8jT++jU+/W+4vGvjjYQ0R63LHxd0QWosXnf/bXqLs6/A54wJfgz2hmN6kxt7OZfsHIEnnYWMwDc8&#10;VOcv/nxS57++QeHE+LGXd1vvH5N4tsZ5+Tb+u+7yroW3F8hsbGxsbGxsbGxsbGxsbGxsbG469gKZ&#10;jY2NjY2NjY2NjY2NjY2Njc1Nh+dZgjyLG/8wSSIURX54PDRT5+vfXrH+bf5bzf6aJzN8GnXy5/zT&#10;M/y5HHiqeXGWGZWv1j+18H23/zb+XKbO993+iQhJHKGe+atfxOR5+SP1osX/OR/HUfW7Wir9DpLE&#10;BB918CR/e6jTv4vX7TfNd/sLCCRp9fyX5eB+IczzacWXjTwdJqlo9D/L6/YP5UMIUarxooknuN4M&#10;QhSHmXpf8UkX36N/NF6Mz1PlX/bx1+uvJ3y5NJ908T38O3nd/kvwqY5/2c2f7Z84X/sXBfL8bfzT&#10;dDceH0cQpSqPVzyR3P93+acH/9d8v/7p8tL/DqLIz/sDSOIQoiyG9SfT5Xv5a/fvJssTEVzvrprp&#10;sW39H/k4DlEO7a94GOfpFd/HP0m34HEcInz6a2PJcZp4IFx/Ofzgfd9MnV+sfpV/dpP+hPvVrxAQ&#10;t+v//iOEKC/k/xm7F9PEm+SJpH9ZFgif/nZ149flpf8nlEWOcH2r/o8oigzRWX/S7Cdsnj6DTYgn&#10;cnD//lNv/6mNX5cnYli+/4i8t/+XV9PcD+ufFk/EsHz4hDxPEK0/d/Ok2p8hz9JJ8kQMq4dHZHnc&#10;4T/d8evyRAyrnx6RZW/vT1S//qbDk8OxevjU7Z9nyHON/lN+/RnMUefD9Wc4I/LS/xFZukO0+XLx&#10;ftO8wziWD4/Ikrfzz/MMxST4tNF/9fAb0mTb6t/F6/ab5h3mYvXwiCTZYnvOP08Rlhr9E+QZc7F8&#10;+A1JEv1J/QXyPO/w97D66VHOlBl+HcwP6S/yFKVxPlfy50WeIIm34K7/6gCcMd55UH56AnaNPADc&#10;rr/8NPt2/atl5PFN+tdfZsiz21z/9Xc58pvf/hMk8Q7c9TT66Qr5ev8XG/SvTsAN8YCuv9nxn17A&#10;4FzVP0GS7JT48/0uGHMnywNAkXX5v/H4qxNwUzwg/dNkB6bRT0QT4H28vIDVyVcHAHkWV/4NPHfB&#10;uEZ/Jy9Q5LkWfziBU+Jl8jxR9NftN8uL6h9v6c+5Cz5ZXqbL/5Lj567/6gLAW/OAfP9Pk93F+4UQ&#10;1bd3zPB1ikzN3/T4z/PUz7/a/ofyuv2m+Tp56/Zf8YA8uVosf4Hv959GE5C3MIVrefX1GnnuBthG&#10;iUH/EOH6qzGeuwHyKNbw1+kX1fOnwccRws1XAITF8oOaf7YHdwMFXiCOI0TK/SPyRFjcq/ln6Q6u&#10;F2A+mD/2E9EV8pV/slXzFwJxot5f33agx4eINr9X/C/w/Xf9xw95i2WaRHA9fzCv2z8u71TPn6p/&#10;MJjX7TfNA9I/+ZP4L5Yf4HlD/e+QxCHcav8/hJe3/YSIQrX+cfgNovCbhv8MiNdwvQCL+6H9ZTX+&#10;byDHUeLjOMTWEA8ArjdDvF+DezMs7n/W6GdGecdhmA/kgaO/680G87r9pnl5i3GAeE9/Ev8P8Ly7&#10;3vxr/2G8br/kN9iGfxjh5YcyPgiA691Vz79qP1fj9xtsIzN8/aGC3A4U/ccaP+OYLy7LS39X3mrs&#10;31283zQPIjDmAYCy/36/wU55/EXFf1fjywL7WJ2v/QkEz3+Hd4u/a+Q5ID8p9f05grtl/4Iq9W1n&#10;18oDJv0Fduy7QV6GMVeznzSeP1VeQAiAafYDAOcq61/279l3EKmP3xxfh6rtf4Hg7n5A/ct+FV5g&#10;z7gZvg7V279CP+p+R4mHBi8O/A/JB3MEs+H+VPsP5HX7x+aDYA5/oL8QAgS5/x/K6/YLIQBRGuPr&#10;ZRDkNwW0+h2mxAtRgo3AOw6D76v5A/KT2qG8EKXs36n1j8c/afoTOFP1F8r9NR8f+AX82eJivFxG&#10;7c8V+0vN8de8bv9wXi5D+tfvf9c0fiFKiLJEzHT95f5Pq191+9HhyxJlWSBmvOLnmv7DeN3+I7+G&#10;w3T614fzF1V/zuXxjx9o9A/mC8nvzfDA8f1fzd/s+CWfn/AL+MGwD8gP/gq8bv9z3hvMl2WBssir&#10;7W84D1T+1YVS1f6ErcGU+QIJ26jz5ZEPggU8RX95/NvM21ksjYYM89ccOtobeRrGLr2ybWGU4Wos&#10;RJdvXN718Ka3vpd/3/TTd5UhTWtd3nBue/SmX8FT403mlt3/BLnFp5+eHQFfXz81PhxledeRqe1z&#10;TI9HhTe90s31mz79uZXjf3uBzMbGxsbGxsbGxsbGxsbGxsbmpmMvkNnY2NjY2NjY2NjY2NjY2NjY&#10;3HQ4IGfjSpJoMJwkEYoiPzy+Np67AQDrXxSZYv9Wc/w1T2p8GmnxtX+eq63/VLP/wFPNi7PMM75a&#10;/6TIS39xsv0P4xPNftM8dwNAVNt/HOEwtWfv/u2xfzAvDPPyR7pF5R/H0eE3OVT69XgHSaLCRxo8&#10;gXsBBI77/8v2m+ZP/PNsMC8gkKTV+ivL4bzQ59OKLxV46T8DIKdTv3T/qLwokSQhhCh78/LHmWcA&#10;BPIiG8wLIZAm6v3PeXFxHjSmv9746wlbhvKJBn/qXx//XbJ/FD4dw/90/zekv9TqN81PwT9NdyPx&#10;QBJHEGV/nujF/n8gL/u3yv2meTnz3wwCkPu/OIQoC7V+QI1PzPGj+GuPf2eMP/gLgTxPEcchysHr&#10;/9ivw0Obp8H8qX+RZ608B4A8SxCuvxx+cL5vjtPc4yr5xepXALfqT7i/df/3HwEI5Fk8gfF/xu7F&#10;NO9vyRNJfyGALI0v3m+al/6fIHDL/o8AgCxNNPtJm988fQa7IE/k4P79JwACWRpfvN80T8SwrPZ/&#10;0v/Lq2nqh/VfF0/EsHyo1n+m6U+q48+QZ6kRnohh9fAIVPv/axu/Lk/EsPqp9t8bHT9R/fq9HE8O&#10;x+rhE4QQlb9Cf54hzzXGf8qvP4M56ny4/gxnAC/9Hw/+Q3ndftO8wziWhv3zPEMxCp8q+a8efquO&#10;/3YX7zfNO8yt9v8CWbJDWGr05+nV8Yy5WD78dsX+Anmea/h78v0PUPTX6z/lizxFqc3nSv4C8oOq&#10;Np4z7sMPmqcXPj0B467/6gCcMd55UD51HgBu17+eweZW/atl3Kh//WUFfqv+9TJu1P+wDO7DD5qn&#10;Rz69AMFdT6N/ivzp/m+q/tUJ+BvxwDn/t+2/GF/N1NTq75/xb+F1+xlzwZhrjAcA5ur4v/H4qxPw&#10;t+KBM/4nFwCYRv84vP/qApQWf5jBz4fXy7+hn7tgvK1foMhzo/zhBK6FB7r8z/O6/SZ5Uf3DpD/n&#10;LrhBXjqo+w/p567/6gTcLF8d/7hBL/+h/ULIO1OmzEv/5vU//fHTOP4t2//b95vmZThv3v5rngfB&#10;AvynvzSWJEmEcP0FALBY/gLfHzaN5tT5+ha76fqHCNdf34w/76/TLyp/g3wcIdx8BUBYLD90+HuN&#10;fBxHiDr4c/2T4YmwuO/w593+RIR5A9+3f6p87e82+QuBOFHvr28bGI//Bb7ffCGvnQ8RbX5v5bk3&#10;A0TZ6N+H1+2/HO9Uz3+TfwCX+0q8br9pnnszuFfiv1h+gOeNy3PvDq7rt/vHIaJQo984v0EUfuvw&#10;n4Fzr8W/rPq/gRwHi/uh/fp8HIfYviHvejNw1u5/5BkW9z9r9JvlHYdh3sAf/Kv3waG8br9ZnuB6&#10;AThzr8T/Azyv+UKmGi/9WW9/lf4NtuEfE+Xrk2YOr9W/5nm1/gb27zfYRhPlqYf/WP2MY76YGE/y&#10;QzfHWcFzZ9c3fl2eCJz7mN0xeF6z/36/wU65v6j472b4ssA+7uDP+JdlgTjegHPXB3dfHyDUqW8b&#10;8/05grtl7wFeEz9df4Ed+/7mfLt/zZOGvyleQAiA9eCb/SW/Z99BpN5/DXyjv3jJLxDc3Q+oH4MX&#10;2DP+5nyrP2reUerHmHwwRzDrz4sD/+MszxsPkPrzuv19+CCYw38jvo//W/a38qK8CN/qX/MOU+oX&#10;ogQbifd9dd7p5N0W/1Lyu3N8W/9U+Kfz/l6bv+jBd/Xr8/GBX8CfLcbnWZd/qdlf83y6fC//CY+/&#10;iy9LxEzDv+aZZv8o/HwYX5byJI/xTp4xF26Tf0/+fP8aDnON8qyDP+9f8cEcfjCkv5D8ftp8u//U&#10;xr+AHwz4gLksUJb5Wb7b/zzfr9+7OF+WBcoir7bfdt5hvNG/5hO2BuOq/QUSthmFD4IFvKF8eZ7v&#10;8hdlYWexnHbIMH/NoaO90tMw9nNnel0O5CcxXI2F6PKNyzPIX7juJX9l+n+OkOazpstr5rq3GdOj&#10;n9or0DRvMtc8dpubXH307AjYCN/wUJ2/ut2P6QH/2c5fTHRe745jlNOnjn/XXd61xF4gs7GxsbGx&#10;sbGxsbGxsbGxsbG56dgLZDY2NjY2NjY2NjY2NjY2NjY2Nx0O4H9CyzfguBtgsfr18HjwwqfNC0j3&#10;1mmoJj5+XV4A+JcAmn6hvWJmmv2Gea/TvwTwPwO4Aw6TGj6L282fCb3g23/n7u15auJLAP8LgEX1&#10;+DXvdvLn+6fNFwD+FYAVmvyJTrY/+YOOw+pPeDLBH18/1MwXAP5XAF+qx50848O2f5o+n0P6f68e&#10;X9v4dfkcwP8GYI02f+9OvR/yR+BH4wfufwnyR8g7+AzA/w5gVz0eyg/od0bgVfb/nXwG4P8AkFb/&#10;6+TV3n8mzacA/i/IfX+L/51m/6T52p8AJFc4/vO838knAP5vyOPfWIHX7TfNJwD+NYAZ3sz/3Xi8&#10;wvHTGT4G8P9AHv/uFfje/c40+RjA/wvgn0O+B57hW08Te/ZPjt8D+DcA/gXezH8+Zb72/+cAto18&#10;MMeCJM8G9tP0+R2AfwvpH7XxPIm3Zbxfvz5BepFt9MegAU6dJ0AEs6UQQHGb/iSCu3shBG50/VMZ&#10;3C1LIcSNrP/nx8BEVAazZSlEWcb7TQ//hmNojX7TPBEVs7tVWZZFcRH/zCyfZ63+vdb/S1633zRf&#10;+Yu+639q49fliZzKP7/J9e+QUwR3q7Is8wut/4ZzUIP8iX+v9R9p9k+Nd8gpgneroiz6rf+pjV+X&#10;r/xFmWdlHIe35+84xezuvSjytLhNf1bM7lZlkac3uv4P/m++/gsA2cT4yl/0Wf9THL8uzxxWBHfv&#10;yyJPzq7/KY5fl6/8RZ4nZXKL/qzyz5Kiy5/H+6f/5Me3f/ffc9cHY61fpmouLvLDgeMV8oJxX+R5&#10;zG/X3yvyPPZ/fPt3/90Vjl+Tp5K5fpxnu/sf3/6///b6xq/JExXc9aMs2T38+OP2/Imo4G4Qpsn2&#10;56c//v1/w11Po19OGX1NPBHl3J19T5Po49Mf//6/vrbx6/JETua6s9+TJPzL0x//ZNafCJxflidi&#10;mesGX5Ik/A+evv/Tf3Xp/nH4DHmWqvqn3Jv9UxJv/sOn7//0zy7d/5r3wRhT4uU39IbxRCxx/bt/&#10;G+/W/9H6xz/9s6G8br9pvvL/N/Fu/R+vf/zTf2lk/HmGPDfDk8Nj17/71/vd03+6+fHX/+Laxq/L&#10;E+N713v3f+53P/7hWv3zPENR8dz14Tj9eYfxnevd/W+V/38+lNftBwTyPDfGO4zvPP/dv9rtfvzj&#10;5sdf/7NrG78uz5i79fx3/3K3+/4Pmx9/u0F/L3L9+f+4237/x83T3/7x2sY/hr8XzP/FXvr/w1Be&#10;CIGiUO9/zjvgrndRnjEv9Pz5/7Dbfv/H8OnzP7TxHJAnl4vlL/D9/tNoAkCSRAjXXwDgGnnibkB5&#10;FJM5/xDh+qsxnrsB8ijWWP86/aJ6/jT4OEK4+QqAsFh+UPGnPNvLW1EH8wJxHCFS7h+RJ8LifrA/&#10;cTegLN2R6wWYD+aP/UR0hbzc/rNkC9fzh/NCIE7U+4WQ278eHyLa/F7xv8D33/UfPwDuzShNosp/&#10;GK/bPy7vVM/fIH/i3oySJDrZ/i/Xb5oH5C2MSRLBda/ff7H8AM8b6n9HSRzKW7EH8kIIJHGIKFTr&#10;H4ffIAq/qfoTd2cEWhP3Aizuh/aX1fi/gRxHiY/jEFtDPCBvYY33a3kr7/3PGv3MKO84DPOBPHD0&#10;d73ZYF633zQPELlegHhP9Ofw/wDPu+vNn/hX638Yr9sv+Q224R9G+PpnN+St7HfV86/az9X4/Qbb&#10;yAwPIuLcI7kdKPqPNX7GMV9clpf+bnUr4t3F+03zIAJj8rZDVf/9foOd8viLiv+uxpcF9rE6DyJi&#10;zAMB5Pl3eLf4u0aeAwBjHL4/R3C37F9QZcfkrV/XygMm/QV27LtBXoYxV7OfNJ4/VV5ACIBp9gMA&#10;5yrrX/bv2XcQqY/fHF+Hqu1/geDufkD9y34VXmDPuBm+DtXbv0I/6n5HiYcGLw78D8kHcwSz4f5U&#10;+w/kdfvH5oNgDn+gvxACBLn/H8rr9gshAFEa4+tlEADGXb1+hynxQpRgI/COw+D7av4AwLk7mBei&#10;lP07tf7x+CdNfwJnqv5Cub/m4wO/gD9bXIyXy6j9uWJ/qTn+mtftH87LZUj/+v3vmsYvRAlRloiZ&#10;rr/c/2n1q24/OnxZoiwLxIxX/FzTfxiv23/k13CYTv/6cP6i6s+5PP7xA43+wXwh+b0ZHji+/6v5&#10;mx2/5PMTfgE/GPYB+cFfgdftf857g/myLFAWebX9DeeByr/69rtqf8LWYMp8gYRt1PnyyAfBAp6i&#10;vzz+bebtLJZG0zg3wgX5aw4d7Y08DWOXXtm2MMpwNRaiyzcu73p401vfy79v+um7ypCmtS5vOLc9&#10;etOv4KnxJnPL7n+C3OLTT8+OgK+vnxofjrK868jU9jmmx6PCm17p5vpNn/7cyvG/vUBmY2NjY2Nj&#10;Y2NjY2NjY2NjY3PTsRfIbGxsbGxsbGxsbGxsbGxsbGxuOhyQs0klSTQYTpIIRZEfHl8bz90AgPUv&#10;ikyxf6s5/ponNT6NtPjaP8/V1n+q2Z/W648ISRICEEo8Ud0/jJf+4mT7H8Ynmv16vNDu524AiGr7&#10;j6Pqd8GG9G+P/VfHyx9pF5V/HEeH3+RQ6dfjHUU+OvBJMpSv/HHc/1+2X4+vJ3lQ7ydwL5D+eabW&#10;n1brryyN8GnFlwq89J8BkLOxXbp/VF6USJIQQpS9eUD+ODcgkBfZYF4IgTRR73/Oi4vzAMH1x/LX&#10;G79Q5JNnfDTMn47rvz7+u2S/Pl8e9h96/qf7v8v1m+an4J+mu5F4IIkjiFLNP8+zwbzs3yr3m+bl&#10;zIPy+CcvMiRxCFEWav2AGp+Y40fx1x7/zhh/8BcCeZ4ijkOUg9f/sV+HhyKfHHgazJ/6F3nWynMA&#10;yLME4frL4Qfn++Y4zT2ukl+sfgVwu/73q48AbtWfcP/+IwCBPIuvcPwv+c/YMd4fJsLy/UcIAWRp&#10;PJzX7TfMExHu33+CwC37PwL4M/gTNk+fwQb5O7h//wmAQJbGg3ndftM8EcOy2v+Z88+QZ6kRnohh&#10;+aC7/kcaP12eJ2JYPTwC1f5/8/QFjA2ZZv5l/3XxRAyrn2r/vVp/niHPNcY/Ek+H9T/A3+FYPXyC&#10;EKLyH8br9pvmpf+jln+eZyg0xm+SdxjH8v2E/NefwRxVPkW4/gxnAO8wjtXDb9Xx324wDwjkea7c&#10;b5qv/SEEsmSHsNToz9Or4xlzsbxpf0++/wFG/IWQX8wo8hRFnqLU5nMlfwH5QVUbzxn34QfN0wuf&#10;nsBw1391AMYY7zwomzoPANbf+t+kf/VlBX6j/vV3NW52/dfLuIg/gbvexPh6Bi8fftA8PfTpBRC1&#10;/mnzgGl/F4y5xnhA179nfzVT1NR4AGCuD99v8T+5gKPUP3Ee0PTnLhjXGP+FeDlT1wv+MIOfD++M&#10;v+T9VxdAuvtPT+CnyQNd/ud5zl1wjX6TfH38c6v+dZiyP2n2D+O56784gdflK383aPQ/vQCh0j99&#10;vvZvXv/TH/9I/i3b/1v3y9kzzfF1OO/e/nkQLMB/+ktjSZJECNdfAACL5S/w/WHTaE6dr2+xs/5t&#10;/iHC9VeN/ponLJYfJscf/b1mPg4RblT7BeI4QrT5ChBhcT89/uDPm/yPPBFhrtE/Vb72d3v5/wLf&#10;b76Q1K9/ejz3ZoAQjf71bT/R5nel/mnxTrX+m/wDuNxX4nX7TfPcm8Ht6b9YfoDnqfdPkefeHVzX&#10;fzv/OEQUTpfn3gzc9dr94w2i8BvIcbC4V+mfMi9vseK83T+ON9iG30AOw+L+54H9JeI4xDb8Bsdh&#10;mE+Or/yZB7d6H7yu8evyBNcLwJnb0/8DPK/5QmK//onxdAv+G2zDP1r95Ukzh9fqX/O82n5U+w3x&#10;+w22UQvfx7+LH9LPOOaLifEnF008d3Z949flicC5j9kdg+e9jf9+v8HOKL/GLvoOxjjeveDprH+B&#10;/X4Dzl0f3H19gFCnvu3L9+cI7pa9B3hN/HT9xeG2o7fk2/0Fduw7ANLoN8iLiqduvtlfQAgBxr6D&#10;zvBtYxcC2I/GLxDc3b8J3+5/mf5m/HJ8o7+Q63/POIicav0N7T/hgzmC2TT5Jn/5e0gCe/ZDqf8l&#10;HwRz+BPleeMB4gTGLy7Dt/qLUvIOg++r9JvlhSjB2A84nbzb6t+Pb+svJb+bOt/mX/NPFb+AP1so&#10;9E+cZ13+BWLNfsnz6fLMBffa1//kx9/FlyVi9gSHKfo/4+ea/Sb4AjHj3Xynfw++rb8sUVY8Y65B&#10;ft3JM+bCbfJ/yQdz+IFG/8X5QvL7br7dvx/fv38BP+j/AfeleMZ4T3+V/rziPTN8kVfbTzvvtPiX&#10;pzwf3l/zScUHwQKeEX7TyXf7F3YWy2mHDPO3nLGfO7suBmVqm/6Nrb6XujemP41M7TVgMyBjrzy7&#10;MZiLfe5srjEG9xl292c49gD45jPiy/dW1769QGZjY2NjY2NjY2NjY2NjY2Njc9OxF8hsbGxsbGxs&#10;bGxsbGxsbGxsbG46PM8S5Fnc+IdJEqEo8sPjoZk6X//2hPVv899q9tc8meHTqJM/588wbTgAACAA&#10;SURBVJ+e4c8lrZ9/IiRJCBzmDlLhI2WeWvi+238bfy56vHhzvttfHLY/IkISR4AY2j9tvv6R/j7+&#10;cRxVv6ul0u9o80miwked/Hn/bl63v5MWb82T/O2ZFn8hBJK0ev7LUq3fMJ9WfNnIU7X+i8NMrcN4&#10;3f6hfAghSjVeNPHyR9pFl3/SxffoH40Xb8ATXH8GUfbx1+sXo/DRYD7p4qla/x3+nbxu/5vz5WH/&#10;0elfFMjzJv8zvG6/af4C/mm6G4+PI4hSlcdrvod/evBv4Hv1T5cnInDvDqLIz/tDTlgmymJYfzJd&#10;vvYvixxFm792/26yPBHB9e6qmR7b1v+Rj+MQ5dD+iochPjnw9Irv45+kW/A4DhE+/bWxpCjyw5tn&#10;uP5y+MH5vpk6v1j9Kv/sRv3vVx8hIG7Un3D//iOEKBA+/e0Kxv/5MOHCKDwRlu8/oiz7+o/cb5gn&#10;Ity//4SyyBGub9X/EUWRIboC/83TZzBlnl7xRA7u33/q6f+a1+03zRMxLN9/RF6kiNaf36g/Q56l&#10;k+SJGJYPn5DnSYf/SP00PZ6IYfXwiCyPz/sTYfP0BYy9nia9f/+0eCKG1U+PyLIO/zxDnmv0j8p/&#10;VuapgSeHY/XwqZd/E6/bb5qX/o/I0h2izZdGPs8zFBr9U+YdxrF8f0H/9WcwR50P15/hKPPpK95h&#10;HKuH35AkW2wb/QXyPG/lz2fa/CD/PEVYavRPkGfMxfLhNyRJdKP+HlY/PSLeh9iGX0fvF0JUF59S&#10;FHmK0jifD/KveV7kCZJ4C+76rw7AGOOdB2WnJzDXyAOA9bf+N+lffZkhz27Tv/4uR36r679exiT8&#10;Cdz1LszLLaDIYyTxTrH/eAHlGnmgXv9v5e+CMXeyPHDO/0LjJwLnl+cBoMgSJMlOrf/kAs418sAZ&#10;f+6CcY3+C/FEBDaUr77NmGcx0mQHxn28vAAyrH8of3oCb4KXyfOk1Z9zF1yjf8r86fHPLfrXKVr9&#10;SbP/sjx3/RcXEM7xtb98/Q/lTy9AqPSb5g/+2Y37V9v/2P1E0+br5C3b/4EH5MnNYvkLfL//NJqA&#10;vIUqXMurr9fIczfANkpu2j+PYg3/EOH6q3L/kScslh8uznM3QJ7twd1ArT8OEW5U+wXiOEK0+QoQ&#10;YXF/aV76Z+kOrhdgrtFPRFfIV/7JtvL/Bb7/TqP/2nh5i2GaREr+9W1D0eZ3pf5xeada/zr+w3jd&#10;ftM8IP2Tyn+x/ADPU++/Nh4AuHeHJA7N+cchotAMD1S3GMdr6X+v0r9BFH4DOc7V8fUtpvF+Ddeb&#10;YXH/8+D+ON5gG34DOUyBLxHHIbbhNzgOw/zC/Ev/S/eb5qV/gHhPlf8HeN6dRv918fIWw2v332Ab&#10;/qHsz10fBMD17qrtR7Wfm+H3G2wjNb6+KC9fB4r+Gv3PeMYxX1yWP/gTwfXvLt5vmgcRGPMAwJj/&#10;fr/BTotfYxd9B2Mc7wbyVPkTCJ7/Du8Wf9fIc0B+Uuz7cwR3y94Fderbxq6VB0z6i8NtR2Z4GcZc&#10;jf7vAMgMLyqeVPtlOFdZ/wJCCDD2HaTULyAEsB+NXyC4ux/A16Fq+x/K6/Zr8mIkfzrd/of2C+wZ&#10;B5GjzwdzBLML8lWo9h/Iy99TEtizH0r9L/kgmMO/IF8vgyD3/5fuF0IAwhxfL4Mgv2nh+yr9pex3&#10;mBFeiBKM/YCjwB/GAPlNg0v3C1FKfmeGrx0AAmcufH8Bf7ZQ6H+q+q+Ll8uo/blif4FYc/ySV+1X&#10;5+UypD/TWP+mxi9ECVGWiNkTHIX1J5chX//H/Z9Ovwm+QMy4Ei+Xoeuv3i/KEmXF18dfavxaiZcO&#10;J/v/YA4/0Oi/OF9Ifq/GA8f3fzV/vf7X/AJ+0P8Dbl0eOPE30C/5vOI9Nb7Iq+1nOA9U/tWFwqF8&#10;edqvwScVHwQLeEr8RokHjv6Mu628ncXSaMgwb6OesZ97uy4HZWpP/5WvvqHDf/n3r1zfTG58m7vt&#10;TG0HdsuxL0Sba4zp7U6j3+7+NDO1J/DmVoD5jPiU2+P/5tgLZDY2NjY2NjY2NjY2NjY2NjY2Nx17&#10;gczGxsbGxsbGxsbGxsbGxsbG5qbDATkbWJJEg+EkiVAU+eHxtfHcDQBY/6LIFPu3muOveVLj00iL&#10;r/3zXG39p5r9ab3+iJAkIXCYW2gYT1T3D+OlvzjZ/ofxiWa/Hi+0+7kbAKLa/uMI9cxe/fu3x/6r&#10;4+WPdIvKP46jw29yqPTr8Y4iHx34JBnKV/447v8v26/Hyx+J1+kncC+Q/nmm1p9W668sjfBpxZcK&#10;vPSfAQByRX+d/lF5USJJQghR9ubrH2kHBPIiG8wLIZAm6v3PeXFxHiC4/lj+euMXinzyjI+G+dNx&#10;/dfHf5fs1+fLw/5Dz/90/3e5ftP8FPzTdDcSDyRxBFGq+ed5NpiX/VvlftO8nPlPHv/kRYYkDiHK&#10;Qq0fUOMTc/wo/trj3xnjD/5CIM9TxHGIcvD6P/br8FDkkwNPg/lT/yLPWnkOAHmWIFx/OfzgfN8U&#10;RY48SwDgKvnF6lcAt+t/v/oI4Fb9CffvPwIQyLP4Csf/kv98mLChV4iwfP8RQgBZGg/ndfsN80SE&#10;+/efIHDL/o8A/gz+hM3TZ7BB/g7u338CIJCl8WBet980T8SwrPZ/5vwz5FlqhCdiWD7orv+Rxk+X&#10;54kYVg+PQLX/3zx9AWPsPNjaf108EcPqp9p/r9afZ8hzjfGPxNNh/Q/wdzhWD58ghKj8h/G6/aZ5&#10;6f+o5Z/nGQqN8ZvkHcaxfD8h//VnMEeVTxGuP8MZwDuMY/XwW3X8txvMAwJ5niv3m+ZrfwiBLNkh&#10;LDX68/TqeMZcLG/a35Pvf4ARfyHkFzOKPEWRpyi1+VzJX0B+UNXGc8Z9+EHz9MinJzDc9V8dgDHG&#10;Ow/Kps4DgPW3/jfpX31Zgd+of/1djZtd//UyLuJP4K43Mb6ewcuHHzRPD316AUStf9o8YNrfBWOu&#10;MR7Q9e/ZX80UNTUeAJjrw/db/E8u4Cj1T5wHNP25C8Y1xn8hXs7U9YI/zODnwzvjL3n/1QWQ7v7T&#10;E/hp8kCX/3mecxdco98kXx//3Kp/HabsT5r9w3ju+i9O4HX5yt8NGv1PL0Co9E+fr/2b1//0xz+S&#10;f8v2/9b9cvZMc3wdzru3fx4EC/Cf/tJYkiQRwvUXAMBi+Qt8f9g0mlPn61vsrH+bf4hw/VWjv+YJ&#10;i+WHyfFHf6+Zj0OEG9V+gTiOEG2+AkRY3E+PP/jzJv8jT0SYa/RPla/93V7+v8D3my8k9eufHs+9&#10;GSBEo39920+0+V2pf1q8U63/Jv8ALveVeN1+0zz3ZnB7+i+WH+B56v1T5Ll3B9f1384/DhGF0+W5&#10;NwN3vXb/eIMo/AZyHCzuVfqnzMtbrDhv94/jDbbhN5DDsLj/eWB/iTgOsQ2/wXEY5pPjK3/mwa3e&#10;B69r/Lo8wfUCcOb29P8Az2u+kNivf2I83YL/Btvwj1Z/edLM4bX61zyvth/VfkP8foNt1ML38e/i&#10;h/QzjvliYvzJRRPPnV3f+HV5InDuY3bH4Hlv47/fb7Azyq+xi76DMY53L3g6619gv9+Ac9cHd18f&#10;INSpb/vy/TmCu2XvAV4TP11/cbjt6C35dn+BHfsOgDT6DfKi4qmbb/YXEEKAse+gM3zb2IUA9qPx&#10;CwR392/Ct/tfpr8Zvxzf6C/k+t8zDiKnWn9D+0/4YI5gNk2+yV/+HpLAnv1Q6n/JB8Ec/kR53niA&#10;OIHxi8vwrf6ilLzD4Psq/WZ5IUow9gNOJ++2+vfj2/pLye+mzrf51/xTxS/gzxYK/RPnWZd/gViz&#10;X/J8ujxzwb329T/58XfxZYmYPcFhiv7P+Llmvwm+QMx4N9/p34Nv6y9LlBXPmGuQX3fyjLlwm/xf&#10;8sEcfqDRf3G+kPy+m2/378f371/AD/p/wH0pnjHe01+lP694zwxf5NX20847Lf7lKc+H99d8UvFB&#10;sIBnhN908t3+hZ3Fctohw/wtZ+znzq6LQZnapn9jq++l7o3pTyNTew3YDMjYK89uDOZinzuba4zB&#10;fYbd/RmOPQC++Yz48r3VtW8vkNnY2NjY2NjY2NjY2NjY2NjY3HTsBTIbGxsbGxsbGxsbGxsbGxsb&#10;m5sOz7MEeRY3/mGSRCiK/PB4aKbO1789Yf3b/Lcj9ZMZPu3mz/mnZ/hzSevxEyFJQuAwd9Bl+Pr5&#10;oxa+21+84KOB/dPnz/tvj3wcAWJo/7T5+kf6+/jHcVT9rtaQ/vr5dybJd/nLH2k/8kkyrP8a+LP+&#10;abX+y1Kt3zCfVnzZyFPlXxxmah3G6/YP5UMIUQ7jq9dvKZp4+SPtosu/k9ft78NHFS/egCe4/gyi&#10;7OOv1l/vP8Uk+fP+z/loYH9pnk87eKq2/6JAnjf5n+F1+03zF/BP0914fBxBlEP5evx4zffw7+R1&#10;+03zlX9ZFCja/OvXH+SEZaIshvVPmCcicO8OZZG/of9usjwRwfXuqpke27b/Ix/HIcqh/Yb5pOLR&#10;wPfxT9IteByHCJ/+2lhSFPnhzTNcfzn84HzfTJ1frH6Vf3aj/verjxAQN+pPuH//EUIUCJ/+doXj&#10;1+UJy4ePKIsC4bqP/+fDhA9q/RPjibB8/wlFkSO6QX8iwv37RxRFZv1b/TPkWQqAsHn6DDa4f7o8&#10;EcPy/UfkRYpo/fnqxq/LEzEsHz4hz5M/r3+eIc9TgJr9Vw+PyPK43b+D1+03zRMxrH56RJZZ/3P+&#10;dODZgHaBPM9RTJQnh8vtP90h2ny5uvHr8sQ4Vu9vxT99xTuMY/XwG5Jki+1Z/9e8br9p/py/EKK6&#10;eJCC8hRh+RmO079/6jxjLpYPvyFJQmw3X69u/Lo8Yx5WPz0i3ofYhn9u/yJPUSr68yJPkMRbcNd/&#10;9QbMGO98Uz49AblGHgCsv/W/Zf/8xv1vff1b/xhJvAN3vQbeBWNuR//xAsY18kC9/q3/NY7/9AII&#10;5w08d8H4Gf8sQZLslHjdftM8YP3zLEaa7MC4j5cn4H37iaiBJ3Dugrfyzy+AXJ6XyfOkxX/q47f+&#10;Y/gXt+5fvf656z+7gEDUzT+7gEF0dfzRP7lt//y2/fP8zPYPyJOLxfIX+H7/aTQBeQtXuJZXn6+R&#10;526AbZTctH8exQb9Q4TrrwAIi+WHi/PcDZBne3A3MNKfxCHCzVeACIv74Xwch4g2X0FEmCvw3A2Q&#10;pTu4XoD5/S/w/XcDaIE4jk76r42v/JPt7fp7M6RJZNA/RLT5HUROtf1ekn/uv1h+gOf15+vblur+&#10;a+MB6Z/crL+8xTKJw+v1j0NE4e8gx8Hifri/680Qx2vpP5DX7Zf8BlH4DeQwLO5/vih/8N+v4Xqz&#10;i/cLIRDHG2zDb3AchvmF+Zf+8/sP8Lw7jf6hfIk4Do3x8hazAPGeFP3Njt/6l9X29wcch1fb/zB/&#10;7vogAK53N5jX7TfN1xfVQQTXv8N8odC/32Ab/QGH8avjyfqDMQ8ArtZ/v99gF/0BxjjeKfoTCJ7/&#10;Du8Wf9fIc0B+0u77cwR3y94Fderbtq6VB6w/Y64iL6rblkiD/67Oi4on1X4ZztXWvxACjH0HKfWL&#10;F/wCwd39YH6vzNehk+1/aD9O+q+Nr0LV9h/MEcwG8KJ+/jmInOvjq1DlHwRz+Br9Q3lx4H8Y4etl&#10;EI77/6H9wLH/2vh6GQT5TRGlflHKfocZ4YUowdgPOAr8YQwAuKK/Tr8+X0p+V/ML+LNFb74eA0Dg&#10;zB3M6/Yf+ScjvFyGrn9R9XNlPjbEy2VI//r4T69fhS/1+LJEzJ7gsOG8XIZ8/R/3f5frN83LZZj1&#10;L8sCMeNq219Z8+vD8ZsfqPlzPpzX7TfNA8f3f85c+MECftD/A3ZRFrJ/X/dfFw9MwT+veO/iPFD5&#10;VxcKg2ABb2h/kcvtT4EvR+ITRR44+jPutvJ2FksbGxsbGxsbGxsbGxsbGxsbm5uOvUBmY2NjY2Nj&#10;Y2NjY2NjY2NjY3PTsRfIbGxsbGxsbGxsbGxsbGxsbGxuOhyQs4ElSTQYTpIIRZEfHl8bz90AgPUv&#10;ikyxfzvS+EmNT/X42j/P1dZ/qtmf1v5E/z977/bkOJJnZ54f3B0AI3iJiOrKNKusrDbTi15kNqtp&#10;3Uajy/73exuZRtLMSCtppN2Z7e7IrMrMCAIkARCA74MDJCOCIAl3kA4U/Zh1VVRnfDj+ESAAggk4&#10;0jQCIFvx9etHmrzylzvbfxtevuofGl/5y2r7T2JAtu1fbPsHx6uHtMvKP0nizTM5dPr1+Hr9eRb4&#10;yh/b/X8bXj1kfds/NB7Y8c/Xev1Ztf7L0gqfVXypwdcP6QeAXNPfpL8Tvnr/lbJEmkaQsjyZrx/S&#10;Dkjkxbo1b9qv+Lji5cV5gCCCrvz1xl/vP6UFfte/Pv8z62/Ll+Z8ps+rh9Sr9/92/3e5ftt8H/yz&#10;bGnI1/1AmsSQpZ5/nq9b86b9tnkQQYgQElD7vySCLIt2/fX7Fxgcr2Y+HFn2X1rjN/5SIs8zJEmE&#10;sm1/tu23wacVDw1+17/I1408B4B8nSJ6/rR54PupKYoc+ToFgEHyk7sfAFyv//TuA4Br9SdM7z8A&#10;kMjXyQDHb+4/e/gAKYF1liB6fqwmXNDtHxhPhNn9j5C4Tn8iwvT+I4Br95dYZwnmT49grfvXyNcZ&#10;ABocT8Qwq/Z/V+v/8CMG7Z+vkecZQHr+dw8fgWr/f+l+2zwRw913tf9qcOM35Wt/KeWOPzsO7umn&#10;TX8bXiLPcxSWePI47h5M/O2O39ifcdzd/1r8s9a8xzjuHn6qzv+WF++3zdf+kBLrdImofITnnc5L&#10;qb5YL/IMlGeD4xkTmF21v6+Of8Dg/Ys8Q6npL6G+6CrLfC/PGQ8QhPunh979AMJF8OYAzBg/eFDu&#10;Ow8Azt/5X7M/v3L/a1//zj9EEO6fHnr3AgYX/p5+AcbEgf5+80C9/p3/EMfPuADjB/idCyicN/iL&#10;AEHQ4H+EN+23zQPOn4sQ/hF/NdNX8OYD+OH+lxdA3vIEzgW4Nb7y50GDf9/H7/y78GfX7t/w/n9x&#10;AYMIXAQvLiCo2Q+b+/vOb/33r/++j78z/4btv+/j78qf88PbPw/DCfh3v91bkqYxoudPAIDJ7D2C&#10;oN00mn3n61vsnP+5/CNEz58BECazd73jt/7+efqTCNH8M0CEyfTyfJJEiOefQUQY7+E3/nyfv0SS&#10;xDv8ewTB/gsp+9N/vvYX1+rvjwApz+gfIZ7/DCKv2v76xR/yr29bqvnJ7B18//T+IfDcH0HIEQQP&#10;Bjl+M17dYilE8Ov1TyLE0c8gz8Nk+tZf+CNw4Tf7H+RN+0/h54ijX0Aew2T6fcd85c8P+Zv1J8kc&#10;i+gXeB7DuHf8cf+X/Dv4/v4Lafv7SyRJ1F+eCMIPwZmAqM4DBjV+U/4q/OdYRF/gebza/l/6cxGA&#10;eRx+o/8B3rTfNr+5aHDAfzXHIv4Cj3GMJxr9PeZ3L5r4YjS48Zvy6gJTgNENg+//Ov1XqzmW8Rcw&#10;xnGr4b9aPYNzEYCLtwfIOvVtW0EwRngzO3mAQ+Kdf5O/rG5bIs1+iSX7ao+XFU+H+SZ/KSUY+wo6&#10;wjeN/SU/QXgzvTi/OoHf7y8hJXb4sUb/MPi9/rJ+/TiIPAThGOGoRf+A+FP8w3CMoEW/3PDfes/v&#10;81fPg9ryQdC+fyh8o78sFe8xvX7LvJQlGPsG7yAvNhfK9XjT/lP5CYLRpAVfKn55jG/yP5U37T/G&#10;P52XZ4f8i4rnmv0Fkr7zR/y3/Fjr9bfKlyUS9gSPHeCZAPcb/E/hTftt82f0L8sCCeNgTJjz4RhB&#10;2IIva/75MN/kfypv2m+ZZ0xA7PUvFL+q+QmC8PQv6IfCM8bP6J9XvN9b3jvkX+Rq++E+wnACv0V/&#10;2RM+PcI3+de8m8XSxcXFxcXFxcXFxcXFxcXFxeWq4y6Qubi4uLi4uLi4uLi4uLi4uLhcddwFMhcX&#10;FxcXFxcXFxcXFxcXFxeXqw7P1ynydbL3D9M0RlHkm5/bpu98/ewF59/kv+ion+zw2WH+mH92hD+W&#10;rB4/EdI0AiAvytevHzXwh/3lKz5u2d9//rj/YssnMSDb9vebrx9Sf4p/ksTVc63a9Nevv9dL/pC/&#10;ekj6lk/Tdv1D4I/6Z9X6L0u9fst8VvHlXp4q/2Iz02k73rS/LR9ByrIdX71/S7mPVw9pl4f8D/Km&#10;/afwccXLM/AEEYwgy1P89frr/afsJX/c/yUft+wv7fPZAZ6q7b8okOf7/I/wpv22+Qv4Z9myOz6J&#10;Icu2fD1+vOVP8D/Im/bb5iv/sihQNPnX7z+oCcNkWbTr7zFPROD+DcoiP6P/src8EUH4N9VMj03b&#10;/5ZPkghl237LfFrx2MOf4p9mC/AkiRA9/WFvSVHkm4Nn9Pxp88D3U9N3fnL3g/qzK/Wf3n2AhLxS&#10;f8L0/gOkLBA9/XGA4zflCbOHDyiLAtHzKf6P1YQNuv0944kwu/8RRZEjvkJ/IsL0/iOKYu38G/3X&#10;yNcZAML86RGsdX9/eSKG2f0H5EWG+PlxcOM35YkYZg8/Is/TX69/vkaeZwDt9797+Ih1njT7H+BN&#10;+23zRAx3333Eeu38j/nThmct2iXyPEfRU548rrb/bIl4/mlw4zfliXHc3V+Lf/aG9xjH3cNPSNMF&#10;Fkf93/Km/bb5Y/5SyuriQQbKM0TlIzzv9P6+84wJzB5+QppGWMw/D278pjxjPu6++4hkFWER/br9&#10;izxDqenPizxFmizUlLevDsCM8YMH5d0PIEPkAcD5O/9r9s+v3P/a17/zT5AmS3Dh7+EFGBMH+rcX&#10;MIbIA/X6d/5DHP/uBRDO9/BcgPEj/usUabrU4k37bfOA88/XCbJ0CcYDvP4Afmo/Ee3hCZwL8Eb+&#10;5QWQy/MqeZ42+Pd9/M6/C//i2v2r9z8XwYsLCESH+RcXMIgGx2/90+v2z6/bP8+PbP+A+nAxmb1H&#10;EJw+jSagbuGKntXV5yHyXIRYxOlV++dxYtE/QvT8GQBhMnt3cZ6LEPl6BS5CK/1pEiGafwaIMJm2&#10;55MkQjz/DCLCWIPnIsQ6W0L4IcbT9wiC2xa0RJLEO/1D4yv/dHG9/v4IWRpb9I8Qz38GkVdtv5fk&#10;X/pPZu/g+6fz9W1Ldf/QeED5p1frr26xTJNouP5JhDj6GeR5mEzb+wt/hCR5Vv4tedN+xc8RR7+A&#10;PIbJ9PuL8hv/1TOEP7p4v5QSSTLHIvoFnscwvjD/2n88fQffvzHob8uXSJLIGq9uMQuRrEjT3+74&#10;nX9ZbX9f4Hm82v7b+XMRgAAI/6Y1b9pvm68vqoMIIrjBeKLRv5pjEX+Bx/jgeHL+YMwHgMH6r1Zz&#10;LOMvYIzjVtOfQPCDW9xOfrOX54D6pj0IxghvZicX1Klv2xoqDzh/xoQmL6vblsiA/6rPy4on3X4V&#10;zvXWv5QSjH0FafXLV/wE4c20Nb/S5uvQzvbfth87/UPjq1C1/YdjhKMWvKxffw4ib3h8Far8w3CM&#10;wKC/LS83/DcrfL0Mwnb/37Yf2PYPja+XQVB/U0SrX5aq32NWeClLMPYNnga/GQMArulv0m/Ol4pf&#10;1vwEwWhyMl+PASBwJlrzpv1b/skKr5Zh6l9U/VybTyzxahnKvz7/M+vX4UszviyRsCd4rD2vlqHe&#10;/9v93+X6bfNqGXb9y7JAwrje9lfW/PPm/C0I9fw5b8+b9tvmge3xnzOBIJwgCE//gl2Whepf1f3D&#10;4oE++OcV71+cByr/6kJhGE7gt+0vcrX9afBlR3yqyQNbf8ZFI+9msXRxcXFxcXFxcXFxcXFxcXFx&#10;ueq4C2QuLi4uLi4uLi4uLi4uLi4uLlcdd4HMak6f9v08vIt+un7t3bpslb69/ANffW2H//r3B65v&#10;J1e+zV13+rYDu+a4N6LLEGN7uzPod7s/w/TtBby6FWA/Hb7k7vx/fzigZgNL07g1nKYxiiLf/Dw0&#10;nosQgE3/hVV+67+2vP5Ij8/M+No/z/XWf2Y0frn1py74CG13U8pfVtt/W37bT1r9tvnKX+5u/237&#10;Fzv9hnwSA/KSvHpIu6z9W/LqIeOxdv9rPknizTNB2vNeax6o/KH2/5ful1Ju9l82eGDHP1fbf/v+&#10;avsrSyt8VvGlBg8AvHooa67pb9IvpUSW2uOB2l8iL9ZI0whSli371fZXynJwPEAQwQjKP9fqr/e/&#10;ZTXhQju+3PDSAr/rX2itf7vjl7Lc7D/M/Hf3fyb9NvilNq8e0m/qr98vZYnMmNd//Xb981yd/8hS&#10;tx92+FSfBxGECCFh4G/Q/4KHmrBMlsXFeOWvzn/yYn3xfsUvzfhMn9/4S4k8zy7e/2L/ATXhXNma&#10;317/aMurmS+Vf5GvG3kOAPk6RfT8afPA91NTFDnydQoAg+Qndz8AuF7/6d0HANfqT5jefwAgka+T&#10;AY7f3H/28AFSAuvsCv2JMLv/ERK1/2M14YRu/7B4IsL0/iOAPvjTxfmtvzTwXyNfZwbjt8cTMcyq&#10;/d86SzB/egQz6B8aT8Qwe/gRvfCny/NEDHcPH4Fq/6/Vn6+R5wbjt8gTMdx9V/uvBjf+XZ4M/KWU&#10;lf8nMMaOg439bXmJPM9RWOLJ47h72PV/NOwfFk+M4+7+ev09xnH38FN1/rc07M+s89HzIzyvvb86&#10;/i1b81KqL9Z1+1/weYaovCzPmMDs4SdASqzT5cX7bfOM+er4Bwzev8gzlJr+EuqLxrLM9/Kc8QBB&#10;uH966N0PQFwEbw7AjPGDB+W+8wDg/J3/VfoTNv//NfpX+uDXuv7rZVyFP4EL/9Xvqi2A8RBBuH96&#10;6MO8OsliTGj22+eBev2fy397AamPPHDMv6P+aqaovvEAwESAIDjiTwTOgzcf4BgXYPzU/v7xwBH/&#10;nQtYWv094dVMXa94Uvs/LkL4R/z38qb9IHAuwK3xKpwHjf55vt5cgNHp7zO/e/5zEX8RgHn6PBfB&#10;qw+wprwKa/R/eQGufX/f+dq/6f1/mFezH+r32+Y3/o37v36PvzN/ze3/WP/L+fYd0wAAIABJREFU&#10;C6j94+vwhu2/5nkYTsC/++3ekjSNET1/AgBMZu8RBO2m0ew7X99i5/zP7U+YzN5Z4CNEz58b+a2/&#10;r8Uf7U8iRPPPABEmU1P+PYJg/4WMYzwRYbyHP+afJBHiA/yxmPESSRKfld/4833+5++3zXN/BEgJ&#10;cXZ/D+PpOyN+MnsH32/LR4jnPzfyx/0P86b9B+nqtqHz8QTuhxByBMEDC/22eQL3RxAi+PX7ex4m&#10;07f+wh+BC7/ZP4kQR038Cf2d8QyT6fcd85U/P+Q/Rxz9YtCveM9jGBvz7+D7+y9kNPFJMseiiafj&#10;/gd50/6z8yWSJDriH4IzAVGdB7TiTftt81flz6v330t/LgIwj8Nv9J9jEX3Zz5/U319eXTQIT/Nn&#10;HOOJRv9qjkXcT373okmjf4/Hb8pT9aXL6IbBr241Plc/Yxy3FvjVao5l/AWMCdxOftPaf7V6Buci&#10;ABdvD5B16tuWgmCM8GZ28gCHxDv/Jn9Z3bZDmv2WeSmxZF8BOsw3+UspwdhX0BG+aewv+QnCm6kB&#10;Pz4bv99f8SvDfjMeF+H3+st6/BxEHoJwjHDUon9A/Cn+YThG0KJfdswHgS7/7Si/z78Nb9rfxAOX&#10;4Zv8IUvFe0yv3zIvZQnGvsE7yIvNhXI93rT/VH6CYDRpwZcn8k3+Fb807O87zw75F2DLJ3ge1+zv&#10;kh9r8ckx/oj/Ud60/5x8WSJhT/DYEX+/wf8U3rTfNn9G/7IskDAOxoQ5H44RhC348kS+yX/DPxv2&#10;95xnvMG/eMVPEISnf8G/4Vf95hnjEIf8jfrzivd7y3uH/ItcrX/uIwwn8Fv0lz3hU/YMxkUj3+Rf&#10;824WSxcXFxcXFxcXFxcXFxcXFxeXq467QObi4uLi4uLi4uLi4uLi4uLictW55gtksvrfAELHf+Ws&#10;/LBz3faNcdu/yzVnONu/2/xdus9wtn9rcW+cX3GuaNt3BxCXN3Hb/8V4yxn48M+Uk7Z/DuDfN/0y&#10;FyEmdz9sfm6bAfB/CfUalJb6bfN/CcBHo//IsN8y79c87eMlgP8EYASg2MeLw/yRqIegbvnm59xZ&#10;4ksAfwVgAiA/yJNhvyFP5+Fr/zvs8yeCqLa/+oGO7epps/0qvuX2Y8zjGF8A+GsAjwDWx3jWsp/6&#10;zxcA/gbAVwDZAMdvytf+T2jy92+2fMv9H2GX96zw4jCfA/gvABYA0v38yLB/y7c9frzldfZ/B/k1&#10;gP8Kte4TDd603zZf+xc4m/9Nn/kMyh8AVgMc/3E+OOr/3wEIAEsN3rTfNp9C+Yc4k78f3GJy9wO8&#10;LniN868jfArgbwGMoY4Bb3hh2N9zPgHwPwDMAMTH+f0TeZ3e3zs+AfA/Afw7nM1/3Gd+BeX/FwCi&#10;vXw4xoQUz1r2U//5FYD/F8p/3sTzNFlQsno6eo1xEb85h2yVPvLh6I4AXKk/ydFoRvJq/F+fAxNG&#10;NzNIKSlZPZ/gv+cc2qjfNk80urkjKcvT/NeG/YZ83jlPNLq5w6n+3ffb5Yk8Gt3cUVkW1+1fFJQk&#10;V+mPy/rv+QxukVfr/x5lsaYkmZ/gb9Yf94wnYjS6uTvZv2/jN+Urf7pq/9s7KvOr9keRrym9Qn+P&#10;GI1u75Hn2dn9CwDrnvFt/Ps4flPeI06j2zu6Wn+P0+jmjvI8pTSJrtT/nvI8uV7/23vk68P+PFk9&#10;/S/ffvm7/5WLAIzxdsVFjnytLlwMkWc8KIo85d9++bt/O8TxG/KS82Cd50lwnf5UchEu8/Vy8u2X&#10;v/83wxu/IU9UCj+MsnT58PTl7//14MZvyBNRIfzRU5Yuvr9S/5yL0ZcsjX94+vL3/2po43/JE7jw&#10;W/p7ORejT1ka/fbpy+//vC1v2m+bJ2JrIUZ/TNPoH9jzXyNfZ1Z4IpYJ/+bv02T+D5++/P5fWh0/&#10;ETi/LE/EMt+/+X+S1fM/evr2+z/jPABjzKB/WDwRS/3g5m+T5fOfaPvna+S5wfg74tXfEG3p7/HE&#10;D27+22r59Kfzb3/4F215037bvPK//c+r5bc/nX/7wz/X6c/zNQqD8dvkPcZXIrj96974iwDM0+e5&#10;COC14D3Gl344/o+V/z9rywMSeZ5r99vmlf/tX64WX383f/rjPx3a+E15xsTCD8Z/sVp8+9Pr9Pfj&#10;IBz/xWrx7Xfzpz/+k0v3SylRFPb4yv9/Xy6+/i56evxdE88B9eFkMnuPIDh9Gk0ASNMY0fMnABgk&#10;z0WIRZxetX8eJz3wJ0xm7zT4CNHzZ22eixD5eqVuRbXQnyYRovlngAiTqT5PRBhP3yMIblvxXIRY&#10;Z0sIP9TikyRCbNBvxkskSWzUz0WIdbrQ9Dftt82rW5CzNO6Bv4fx9J0GHyGe/wwiD5PZO/i+vn97&#10;3rTfjJdSIk1N+gncD5Fq+pv22+aV/whpEg3f3/Mwmbb3F/4ISfKs/FvyUkqkSYQ40ut/yTNMpt9f&#10;lN/4r57VrZRa/XPE0S8G41e85zGMNfgkmWOx4d/B929O5kEv/dvypv3mfIkkiQz9QyQr0vQ367fN&#10;/7r8efX+aefPRbC5Fb8tr/rnWERftPpt85vHhpC6lXY8MehnXI9fzbGI7fBUfalk5G9x/F34M6Zu&#10;O7TtzxjHrQa/Ws2xjL+AMYHbyW+0/Km6lbuJ5wDAGEcQjBHezE4uqLNkXwBgsDzg/BkTmrzEknEA&#10;ZIeXEkv2FSDdfhXO9da/lBKMfQVp9ctX/AThzdSAH7fk69DO9t++f6Xd3wUPA74KVdt/OEY4asHL&#10;evwcRN7w+CpU+YfhGIFBf1tedsZ/U/5By/FXyyBs9/+X7O+CBzry50KvX5aq32NWeClLMPYNnga/&#10;GQMArulv0m/Ol6/4CYLR5GS+HgNA4Ey05jf9S71+27xahql/AbZ8gudxa3yy4cfa/vX53yX7O+HL&#10;Egl7gsdM/Hf3f5frt82rZdj1L8sCCeN621/5ig/HCEI9f87b89v+Z61+2zywPf5zJhCEEwTh6V/Q&#10;y7J41a/Jr+zwQEf+RuPPK96/OA9U/tWFwjCcwG/bX+Rq/WvwZUd8yp7BuGjNA1v/Q/w1z2Lp4uLi&#10;4uLi4uLi4uLi4uLi4uLiLpC5uLi4uLi4uLi4uLi4uLi4uFx33AUyq5GWeRf9dP3au3XZKn17+Qe+&#10;+toO//XvD1zfTq58m7vu9G0Hds1xb0SXIcb2dmfQ73Z/hunbC3h1K8B+OnzJ3fn//nBAzUaVpnFr&#10;OE1jFEW++XloPBchAJv+C6v81n9tef2RHp+Z8bV/nuut/8xo/HLrT13wEdruppS/rLb/tvy2n7T6&#10;bfOVv9zd/tv2L3b6DfkkBuQlefWQeln7t+TVQ8Jj7f7XfJLEm2eCtOe91jxQ+UPt/y/dL6Xc7L9s&#10;8MCOf662//b91fZXllb4rOJLDR4AePVQ1lzT36RfSokstccDtb9EXqyRphGkLFv2q+2vlOXgeIAg&#10;ghGUf67VX+9/y2rChHZ8ueGlBX7Xv9Ba/3bHL2W52X+Y+e/u/0z6bfBLbb6epAEw8dfvl7JEZszr&#10;v367/nmuzn9kqdsPO3yqz4MIQoSQMPA36H/BQ004JsviYrzyV+c/ebG+eL/il2Z8ps9v/KVEnmcX&#10;73+x/4CasK1szW+vf7Tl1cyXyr/I1408B4B8nSJ6/rR54Pup2U7zjkHyk7sfAFyv//TuA4Br9SdM&#10;7z8AkMjXyQDHb+4/e/gAKYF1doX+RJjd/wiJ2v+xmjBCt39YPBFhev8RQB/86eL81l8a+K+RrzOD&#10;8dvjiRhm1f5vnSWYPz2CGfQPjSdimD38iF740+V5Ioa7h49Atf/X6s/XyHOD8VvkiRjuvqv9V4Mb&#10;/y5PBv5Sysr/Exh7O8396f1teYk8z1FY4snjuHvY9X807B8WT4zj7v56/T3GcffwU3X+tzTsz6zz&#10;0fMjPK+9vzr+LVvzUqov1nX7X/B5hqi8LM+YwOzhJ0BKrNPlxftt84z56vgHDN6/yDOUmv4S6ovG&#10;ssz38pzxAEG4f3rp3Q9AXARvDsCM8YMH5b7zAOD8nf9V+hM2//81+lf64Ne6/utlXIU/gQv/1e+q&#10;LYDxEEG4f3row7w6yWJMaPbb54F6/Z/Lf3sBqY88cMy/o/5qpqi+8QDARIAgOOJPBM6DNx/gGBdg&#10;/NT+/vHAEf+dC1ha/T3h1Uxdr3hS+z8uQvhH/Pfypv0gcC7ArfEqnAeN/nm+3lyA0envM797/nMR&#10;fxGAefo8F8GrD7CmvApr9H95Aa59f9/52r/p/X+YV7Mf6vfb5jf+jfu/fo+/M3/N7f9Y/8sLqP3j&#10;6/CG7b/meRhOwL/77d6SNI0RPX8CAExm7xEE7abR7Dtf32Ln/M/tT5jM3lngI0TPnxv5rb+vxR/t&#10;TyJE888AESZTU/49gmD/hYxjPBFhvIc/5p8kEeID/LGY8RJJEp+V3/jzff7n77fNc38ESAlxdn8P&#10;4+k7I34yewffb8tHiOc/N/LH/Q/zpv0H6eq2ofPxBO6HEHIEwQML/bZ5AvdHECL49ft7HibTt/7C&#10;H4ELv9k/iRBHTfwJ/Z3xDJPp9x3zlT8/5D9HHP1i0K94z2MYG/Pv4Pv7L2Q08Ukyx6KJp+P+B3nT&#10;/rPzJZIkOuIfgjMBUZ0HtOJN+23zV+XPq/ffS38uAjCPw2/0n2MRfdnPn9TfX15dNAhP82cc44lG&#10;/2qORdxPfveiSaN/j8dvylP1pcvohsGvbjU+Vz9jHLcW+NVqjmX8BYwJ3E5+09p/tXoG5yIAF28P&#10;kHXq25aCYIzwZnbyAIfEO/8mf1ndtkOa/ZZ5KbFkXwE6zDf5SynB2FfQEb5p7C/5CcKbqQE/Phu/&#10;31/xK8N+Mx4X4ff6y3r8HEQegnCMcNSif0D8Kf5hOEbQol92zAeBLv/tKL/Pvw1v2t/EA5fhm/wh&#10;S8V7TK/fMi9lCca+wTvIi82Fcj3etP9UfoJgNGnBlyfyTf4VvzTs7zvPDvkXYMsneB7X7O+SH2vx&#10;yTH+iP9R3rT/nHxZImFP8NgRf7/B/xTetN82f0b/siyQMA7GhDkfjhGELfjyRL7Jf8M/G/b3nGe8&#10;wb94xU8QhKd/wb/hV/3mGeMQh/yN+vOK93vLe4f8i1ytf+4jDCfwW/SXPeFT9gzGRSPf5F/zbhZL&#10;FxcXFxcXFxcXFxcXFxcXF5erjrtA5uLi4uLi4uLi4uLi4uLi4uJy1XEXyHqddtO2d88POXJrr/Uy&#10;dP3a2V6XLfleDNdgIab83uVZ5C9c95ofmP6vI9LwVTPlDTPsbcb26Pv2DrTN28yQx+5ylatPvjgD&#10;tsLv+VGfH9zux/aAf22fX2x0DnfH0cnHpwP/bbq8oYTn6xT5Otn7h2kaoyjyzc9t03e+fvaC8z+H&#10;v7TOZxueNPx3+/fzx/p7w5OZPxEhTSO02811wS/Oyh/0l2b9sms+iVtd8FB8fJBXD6kvNzNFtuVN&#10;+9vwSRJXz9XS4b29/On++3nT/qN8tjgrf9S/5stSqz/rkE9Tfb5s4Ll/A8ii0T9LD/NH+63z8XH/&#10;skCe7/Mvt7zU6Tfn0xd8BCnLTnkR3EAWzf71/resJjxo398PXjbwp/o38ab9Z+ezQzxBBKPD/gd5&#10;0/62fNyaz7LlAV75l0WBoun9f5A/pd90/OfkT/GveSBNYsiyZX/aY76apOOgf1f96IKPIMuiJb9s&#10;5k/yP8Cb9l+Czw77+/5NNdNj0/7PpL/Y7r864JMkQtmGL4/wR/zLiudJEiF6+sPeku0070D0/Gnz&#10;wPdT03d+cveD+rMr9Z/efYCEvFJ/wvT+A6QsED39cYDjN+UJs4cPKIsC0fMV+hNhdv8jiiJHPAj/&#10;x2rCim54IsL0/iOKYn2CPxn294/f+meInx97Ov418nV2Fp6IYXb/AflB//P1t+XnT49gujy95YkY&#10;Zg8/Is/T4/57eNN+2zwRw93DR6zzpL/++Rp5fh6eiOHuu49Yrw/4VzwZ9nfDfwJjb6ep1+U3/tkK&#10;8fzTGfolijy3yud5jqLJ3+Nq+8+WDf6HedP+9vxjpzwxjrv7Nv7d9tvmPcZx9/AT0nSBxVH/zLA/&#10;Q/T8CM/rD9/Wv22/lLK6+JCB8gxR2S+eMYHZw09I0wiL+efBjd+UZ8zH3XcfkawiLCLn38TzIk+R&#10;Jgs15e2rAzhj/OBBffcD2BB5ALhef1LLuFr/ahlX6k9q9SO/Vv96GVfqv1lGniJNluDCN+inAfK7&#10;+7+++gswJs7GA7v+wZsPAO36h8cDlX+6BOcG/dWU4e357QUkGzwAFGsT/zOPnwswfj4eOOJ/5v6a&#10;JyKwS/PVCUCep8jSpV7/zgW0tzy140UA5unzXASvPkAROBfgR9Z/7a/Dm/bb5Kn6h03/PF9vLmDZ&#10;4JWDvr/t8Zvx1fnPOjmLP1H/eeW/f/33f/wvLwBr+zds/+fvt82r5Pn+7X/DA+rD1WT2HkFw+jSa&#10;gLrtLXpWV5+HyHMRYhGnV+2fx0kP/AmT2TsNPkL0/Fmb5yJEvl6Bi9BK/4YnwmT6HkFw245PIkTz&#10;zyAijDV4LkKssyWEH2rxSRIhNui3zXMRYp0uLPlLJElskVe32GVpDOEHlsfvYTJ7B99vy0eI5z9r&#10;8gTuh5V/aKHfNq/8U01/CYnUoL++7cgWr/xHSJMIQmj4Wx7/C97zMJm29xf+CEnyrNZ/S17Kav1H&#10;ev0veYbJ9PuL8vUtNsnqGcIfafbPEUe/GIxf8Z7HMJ6+g+/ftOKTZI6FJv/a/9L9tnnlHyJZkaZ/&#10;iSSJDMZvlwcRhAiR0K/Bn2M8/b4VX3+oJgDCv2nNq/45FtEXrX7bPFUX9UEEEdxgPDHoZ1yPX82x&#10;iO3wyt8387c4/i78GfMBwLo/Yxy3RrzA7eQ3Wv4Egh/cNvIcUN90B8EY4c3s5II69W1DQ+UB58+Y&#10;0ORlddsM2eGlxJJ9BUi3X4VzvfUvpQRjX0Fa/XIPP70gX4d2tv/2/SvD8dvjq1C1/YdjhKMWvJSQ&#10;ssSKcRB5mry0x1ehyj8MxwgM+tvy8vX4A13+mxZfL4Ow3f9fst82Xy+DoP6miE4/ylL1e0yPl2a8&#10;lCUY+wZPg9+MAQDX9DfpN+fLV/wEwWhyMl+PASBwJlrzm/6lXr9tXi3D1L8AWz7B83gH/FiLTzR5&#10;tQzlX5//XbK/E74skLAneMzEf3f/17a/1O63zatl2PUvywIJ43rbX/mKD8cIQj1/ztvz2/5nrX7b&#10;PLA9/nMmEIQTBOHpX/DLsnjVr8mv7PBAR/5G488r3r84D1T+1YXCMJzAb9tf5Gr9a/Blp7xozQNb&#10;/0O8m8XSxcXFxcXFxcXFxcXFxcXFxeWq4y6Qubi4uLi4uLi4uLi4uLi4uLhcddwFMqs5fdrz8/BD&#10;jtzaW3kZui4d2LbQyXANFmLK713ecHjbW9/r37f98g0y0tDalLec6x697Xdw33ibuWb3X0Gu8eWX&#10;L86Ah9cv9/7YyfKGkb7tc2yPR4e3vdLt9dv++HMt5/8cULMxpWncGk7TGEWRb34eGs9FCMD5F8Xa&#10;Qr805rMNT0b+ea6z/nfHr9PfIU8m/rLa/iO0201t+4lIk19Y5Ct/WW//LXlp1i874Xde/yRufcGE&#10;+yPI2r8lb9rfLe8hSeLNM0VODfdHkFD7/7a8ab+UEmm2sMYDO/752qy/LLX4rCO+LEukqY6/eihr&#10;nq9b81JKZKl+fzd83IG/RF7o+Jfbfqkz/nLz/lF8BCnLi/GAejix8s81+6v1V02YYIuXGjyw9a+P&#10;f5fs74TPTPwJIhgBUPu/S/d3wWfZcoePDf3b8ab9il9Y43f981yd/8hStx96fGqPrydpkDDw72r8&#10;0OWXO3wEWRYn8y/8i3Vr3rS/Ez4z9R9BSok8z7T6U4N+KYvt/k+HL1/ySRKh1PRX57/7eQ4A+TpF&#10;9Pxp88D3U7OdZh2D5Cd3PwC4Xv/p3QcA1+pPmN5/ACCRr5MBjt/cf/bwAVIC6+wK/Ykwu/8REr8W&#10;/8dqwovTQkSY3n8EAKyztDX/sp8Gx2/9ZbX+bYx/jXydWeGJGGbV/k/f3974X/BEmD89grX1f/gR&#10;gMR6nbTmTftt80QMdw8fgWr/b2X8+Rp5bocnYrj7Tvnn2cqonwzH3w3/CYyx41CV2l9KiXW2as2b&#10;9gMSRZ4b8Xmeo9D19zjuHkz8zfq75x/b+TOOu/td/3a8ab9t3mMcdw8/Ved/S8P+zJiPnh/heZfj&#10;a391/F9evF9K9cV8kWegPENUXpZnTGD28BMgJdbp8uL9tnnGfHX8A67aX0J9UVmW+V6eMx4gCPdP&#10;T737AYyL4M0BnDF+8KDedx4Artef1DKu1r9aBg+v0p/U6gcX17n+K33wq9/+AwTh/umRdy8AceEb&#10;9PeRr/d/oUV/AcaENR5o4x+8+QDQrr9/PFBt/8ERfyJwrtO/vYDURx4AmDjkf+bxcwHG7fGA8vd1&#10;/U/sVzNl9YyvTgC4CJv9dy6AafXv8iIAe/EBhFrxXASvPsAQOBfg2rwK5wfW/1n77fJU/eOc/nm+&#10;3lzA6h+vcsi/3+M35wF1/Lfhr2ZPtMfXYQf2f30e/3H+5QXkRv/G7f8wb9pvm6/DG7d/xfMwnIB/&#10;99u9FWkaI3r+BACYzN4jCNpNo9l3vr7Fzvmf258wmb2zwEeInj838sf9D/Mn9xNhMn2PINh/IeZs&#10;fBIhmn8GEWG8h9/6+3v5JIkQH+CPpe/8xp+fw18iSeJe89wfAVJC7PXvst/DZPYOvn9pPkI8/7mB&#10;J3A/POJ/iDftt80rf9HgLyGRGvTXtw31lydwfwQhQggeDHD8LXjPw2T61l/4I3DhN/snEeKoiT+h&#10;vzOeYTL9vlueKn9+yH+OOPrFoF/xnscwnr6D7+//IHYuPknmWDTxJ/gf5E37bfNEEH4IzgVEdR7w&#10;ki+RJJFBf8/56hYz7l2DP8d4+v0Lvv7QzDx+wH+ORfRlL39af3955R+CeRz+MX/GMZ5o9K/mWMT9&#10;5LfrnzX793j8pjxVX/qMbhh8f3TWfsY4bq3yAreT37T2X62ewbkIwMXbA2Sd+rafIBgjvJmdPMAh&#10;8c6/yV9Wt72QZr9lXkos2VeADvNN/lJKMPYVdIRvGvtbftpLfr+/4leG/UPg9/pLqXaSjIPIQxCO&#10;EY5a9Mu6v/98s/+WD8Mxghb98nV/YIv/dpTf59+GN+23zTf5oywV7zGtfki7vJQlGPsG7wjfvP5P&#10;4037T+MnCEaTFnx5Ii82XxTs5ZeG/X3n2SH/Amz5BM/jmv27/NgKnxzjj/gf5U37z8mXBRL2BI9p&#10;+pflcf5g/wB4JtQXRWfoL8sCCeNgTJjz4RhB2IIvT+Sb/Df8s2F/z3nGG/yLV/wEQXj6XxDY8Kue&#10;88f8jfrzivd7y3uMQzT5F7la/9xHGE7gt+gve8WLRr7Jv+bdLJYuLi4uLi4uLi4uLi4uLi4uLlcd&#10;d4HMxcXFxcXFxcXFxcXFxcXFxeWq4y6Q9Trtpm3vnh9y5NZe62Xo+rWzvS5b8r0YrsFCTPm9y7PI&#10;X7juNT8w/V9HpOGrZsobZtjbjO3R9+0daJu3mSGP3eUqV598cQZshd/zoz4/uN2P7QH/2j6/2Ogc&#10;7o6jk49PB/7bdHlDCc/XKfJ1svcP0zRGUeSbn9um73z97AHnfw5/aZ3PNjxp+O/27+eP9feGJzN/&#10;IkKaRmi3m+uCX5yVP+gvzfpl13wSt7rgofj4IK8e0l9uZrpsy5v2t+GTJFbPpdLivb386f77edP+&#10;o3y2OCt/1L/my1KrP+uQT1N9vmzguX8DyKLRP0sP80f7rfPxcf+yQJ7v8y+3vNTpN+fTF3wEKctO&#10;eRHcQBbN/vX+t6wmPGjf3w9eNvCn+jfxpv1n57NDPEEEo8P+B3nT/rZ83JrPsuUBXvmXRYGi6f1/&#10;kD+l33T85+RP8a95IE1iyLJlf9pjvpqk46B/V/3ogo8gy6Ilv2zmT/I/wJv2X4LPDvv7/g2KIm/0&#10;Tw/xR/uL7f6rAz5JIpRt+PIIf8S/rHieJBGipz/sLdlOkw5Ez582D3w/NX3nJ3c/qD+7Uv/p3QdI&#10;yCv1J0zvP0DKAtHTHwc4flOeMHv4gLIoED1foT8RZvc/oihyxIPwf6wmrOiGJyJM7z+iKNYn+JNh&#10;f//4rX+G+Pmxp+NfI19nZ+GJGGb3H5Af9D9ff1t+/vQIpsvTW56IYfbwI/I8Pe6/hzftt80TMdw9&#10;fMQ6T/rrn6+R5+fhiRjuvvuI9fqAf8WTYX83/Ccw9naael1+45+tEM8/naFfoshzq3ye5yia/D2u&#10;tv9s2eB/mDftb88/dsoT47i7b+Pfbb9t3mMcdw8/IU0XWBz1zwz7M0TPj/C8/vBt/dv2Symriw8Z&#10;KM8Qlf3iGROYPfyENI2wmH8e3PhNecZ83H33EckqwiJy/k08L/IUabJQU56+OoAzxg8e1Hc/gA2R&#10;B4Dr9Se1jKv1r5Zxpf6kVj/ya/Wvl3Gl/ptl5CnSZAkufIN+GiC/u//rq78AY+JsPLDrH7z5ANCu&#10;f3g8UPmnS3Bu0F9NGd6e315AssEDQLE28T/z+LkA4+fjgSP+Z+6veSICuzRfnQDkeYosXer171xA&#10;e8tTO14EYJ4+z0Xw6gMUgXMBfmT91/46vGm/TZ6qf9j0z/P15gKWDV456PvbHr8ZX53/rJOz+BP1&#10;n1f++9d//8f/8gKwtn/D9n/+ftu8Sp7v3/43PKA+XE1m7xEEp0+jCajb3qJndfV5iDwXIRZxetX+&#10;eZz0wJ8wmb3T4CNEz5+1eS5C5OsVuAit9G94Ikym7xEEt+34JEI0/wwiwliD5yLEOltC+KEWnyQR&#10;YoN+2zwXIdbpwpK/RJLEFnl1i12WxhB+YHn8Hiazd/D9tnyEeP6zJk/gflj5hxb6bfPKP9X0l5BI&#10;Dfrr245s8cp/hDSJIISGv+Xxv+A9D5Npe3/hj5Akz2r9t+SlrNZ/pNf/kmeYTL+/KF/fYpOsniH8&#10;kWb/HHH0i8H4Fe95DOPpO/j+TSs+SeZYaPKv/S/db5tX/iGSFWn6l0h+lVhHAAAgAElEQVSSyGD8&#10;dnkQQYgQCf0a/DnG0+9b8fWHagIg/JvWvOqfYxF90eq3zVN1UR9EEMENxhODfsb1+NUci9gOr/x9&#10;M3+L4+/CnzEfAKz7M8Zxa8QL3E5+o+VPIPjBbSPPAfVNdxCMEd7MTi6oU982NFQecP6MCU1eVrfN&#10;kB1eSizZV4B0+1U411v/Ukow9hWk1S/38NML8nVoZ/tv378yHL89vgpV2384RjhqwUsJKUusGAeR&#10;p8lLe3wVqvzDcIzAoL8tL1+PP9Dlv2nx9TII2/3/Jftt8/UyCOpviuj0oyxVv8f0eGnGS1mCsW/w&#10;NPjNGABwTX+TfnO+fMVPEIwmJ/P1GAACZ6I1v+lf6vXb5tUyTP0LsOUTPI93wI+1+ESTV8tQ/vX5&#10;3yX7O+HLAgl7gsdM/Hf3f237S+1+27xahl3/siyQMK63/ZWv+HCMINTz57w9v+1/1uq3zQPb4z9n&#10;AkE4QRCe/gW/LItX/Zr8yg4PdORvNP684v2L80DlX10oDMMJ/Lb9Ra7WvwZfdsqL1jyw9T/Eu1ks&#10;XVxcXFxcXFxcXFxcXFxcXFyuOu4CmYuLi4uLi4uLi4uLi4uLi4vLVcddIDPK6dOW95O3GWk4fLnF&#10;DV8GPVzu+emCo3jz6xfeFjrZdA0WYsrvXd7leNPV1/Xabru8179ve082yD2hNN1xdWVt59U3a+16&#10;/6vfb4fvenk2eNnw86X4Ltgu+CtNX3ZfNtLBJidtipv2y70/drK8y/Dy4H+eobBjvuvlDfH4Ya/f&#10;9senvcsz+P0hbj2nhANqNqY0jVvDaRqjKPLNz0PjuQgB6PpLw37b/K7/eoDj3+XJzD83Xf86/R3y&#10;ZOIvq+0/QqvdjNz2E5Emv9DmpSEPVP6y3v4v2y8NX783fBK1vmDC/RFk7d+SN+1/y8cGvNeaByp/&#10;qP1/ksSbZ5Lo9Gvx2cIaD+z455r+dX+pN/5sw5d6fKrPAwCvHsqa52uj/lJr/OULPk11+FibB2p/&#10;ibw6/rftr7f/UuqNv95/2uAB9XBi5a+Of1KWmv3SKi81eGDrXx//LtkvZbnZf9jggdpfzcY4tPFL&#10;WW72n3r+BBGMAOj7m/R3z8fa/nmeteZ39986/S95IE1iyPJyvJqkJYSEOv5dur8bfql4GPoXuv76&#10;/VIWr/gIsixa8Wmmz6tJOkaQUqrtvyVflsV2/6XRb5vf9S/yDEkSodzDcwDI1ymi50+bB76fmu00&#10;6xgkP7n7AcD1+k/vPgC4Vn/C9P4DAIl8nQxw/Ob+s4cPkBJYZ1foT4TZ/Y+Q6IM/XZwnIkzvPwIA&#10;1pnp+7+L8T9WE3Zcht/6y2r9X7bfNk/EMKv2f/r+a+TrzGD8FU+X54kYZg8/ApBYrw39Oxj//OkR&#10;7II8EcPdw0eg2v9fuh9QH8zzapr2S/NEDHffKf88W/Vg/J/AGDsOdcTX/lJKrLPVxfsBiSLPrfHk&#10;cdw9mPhL5HmOwmD8NnliHHf3vyb/x1a8xzjuHn6qzv9WrXnT/pd8huj5EZ53Ob72V8f/5cX7pVRf&#10;zHfC5xmish3PmMDs4SdASqzTZWvetN82z5ivjn/AVftLSGTpCmUDzxkPEIT7p6fe/QDIRfDmBIAx&#10;fvCkoN88qWU4/+v0J1QzuIVX6U9q9YOL61z/lf6A/MM3J2Cn81T17/K77//90yMf5k37bfO1f3il&#10;/tUyjPwFGBMG478QX01pv98/QBAc8W/gTftt8wDAhEV/LsD4IX57AY6LAMzrkK8OgEwE8Bv9FU9E&#10;YAb9VPW/PgG3ylf+XIQn+Xc/fjo/v3MB7zW/Of7zA+v/AA8QOBfgmv22ear+ca3+dc7pn+frzQW0&#10;PvKAOv43+Z+zX82eaI+vww7s//o8/s78D2z/fR6/sX/9+ZeH8Ku/SbqP52E4Af/ut3t/IU1jRM+f&#10;AACT2XsEQbtpNPvO17fYOf9z+xMms3e944/7R4iePwNEmEzfIwj2X0hp7rfMJxGi+WcQEcZ7+K2/&#10;r8Wb9h9LkkSIz8hzMQIgG/3P3X9eXiJJ4gM8gfshICUE3+f/kp/M3sP3dfs9TGbvesaf4h8hnv9s&#10;0N9nXvmLM/lLSKQ2+eq2nUP+wh9BiBCCBxp8i37Pw2TaM766xYALv9k/iRBHBv2d8QyT6ffd8qTW&#10;P+fH/T2PYTx9B9/f/0GiuX+OOPqln/wJ/kkyx8Kgv9c8qVusOBcQ1XlQt/0lkiTqLa8+NIbgXpN/&#10;v8ffjucYT7/f4x+AefwE/7f8af1zLKIv9nnGMZ7s8w/BPA6/0b+ZP6l/Ncci7ie/Xf+s2b/H4zfl&#10;qfrS6uaGwfffXiDqsp8xjlurvMDt5Dd7/UcH/FerOTgXAbh4e4CsU982EwRjhDezkwc4JN75N/nL&#10;6rYR0uy3zMuKp8N8k7+UEox9BREhCG5b9stX/BjhzbSX/H7/fox/dQF+r7+UaifJOIg8BOEY4ahF&#10;fy94eRLf7L/DB2MELfrlgPh9/lv+m2F///lG/7JUvMe0+mGZl7IEY9/gHeGb1/9pvGn/afwEwWjS&#10;gi9P5MXmi5K9/NKwv+88O+RfgC05PI9X669tfwG2fOo3f8Q/Mey3ypcFEvYEj2n6n8If7C/7zzOh&#10;vig6Q39ZFkgYB2PCnA/HCMIWfHki3+R/Kn+0/7nfPOMN/sUrfoIgPP0vKGz4Vc/5Y/5G/XnF+73l&#10;vUP+Ra7WP/cRhhP4LfrLXvGikfcYh9jjX/NuFksXFxcXFxcXFxcXFxcXFxcXl6uOu0Dm4uLi4uLi&#10;4uLi4uLi4uLi4nLVcRfIDqbdtOG/Pt6w26jenJfbH/X6TfADy7sI/+bXTfmW6YQ3WIgpv3d5Br8+&#10;xJf/jMsbGm8l0nDUpvx2QRekuuJN99+2tzj3DnzJ2OC7YK84tje5rpdzyc4OeGmykA74PT/q8xd/&#10;PeXB/zxDYc/4rpd3XcePXrxa3bx99/636fKGwvN8nSJfJ3v/ME1jFEW++blt+s7Xzx7Y7y8N+/vP&#10;X48/Gfrv5037L8aThr/c8kSENI3QajdjyKuHTC/Oyit/uZkpsvt+U/8dPolaXfA4hef+CJDlAf8u&#10;+2OLvLeXP93fQ5LE6rlYmv1afLY4K3/Uv+ZLvf5sw5d2+PQwz/0boCyQ5/v9a77U6i9f8Glqg48P&#10;8of9y832W0q9fnN+cVZeBDeQxSH/mlcTHkhZavbb5WUDL4IblEWB4oh/E3+0P+s3f9S/5+M/xmcH&#10;eYIIRgf9D/Om/W35uGP+BP/UsH/DA2kSQ5Z94tv493H8p/BLxUPX/xB/rL94xUeQZXFRPs0O8ETw&#10;/RsURb7XvyyL7f5Ho7/3/In+PEkiRE9/2FuynWYdiJ4/bR74fmr6zk/uflB/dqX+07sPkJBX6k+Y&#10;3n+AlAWipz8OcPymPGH28AFlUSB6vkJ/Iszuf0RR5IjP7k+944kI0/uPKIr1Cf5d9D9WE270g9/6&#10;Z4ifHwc3flOeiGF2/wH5Qf818nVm0F/x1D+eiGH28CPyPD3u30H//OkRrEc8EcPdw0es8+Qkfyvj&#10;z9fIq2nau+aJGO6++4j1+oB/p/2fwBg7Dl2I3/hnK8TzT2folyjyvLc8eVxt/9mywV8iz3MUBv19&#10;5olx3N0Pyf+xU95jHHcPPyFNF1ic5G/SnyF6foTn9Ydv59++X0pZXXzoAZ9niMqXPGMCs4efkKYR&#10;FvPPrXnTfts8Yz7uvvuIZBVhETn/Jp4XeYo0WagpT1+dADDGD54U7H6AHB5PahnO/zr9Sb0C+ZX6&#10;k1r91+tfL+NX4V9NWf3qBO709/9Sgzftt81fu3+1jIP+AowJg/4L8dWU3W15oPJPl1q8ab9tHgCK&#10;tU3/7QU0LgKwVyfAjAswfia+OgAW6xRZugQz6CciY56L4M0HgLPylX+eK//u++n8/M4FvLZ8ffxv&#10;9idwLsAN+vvMU/WPa/XfLsOef56vNxfgLs/X+79E2/9QP1H/eeW/f/0PYfyd+Dds/0MYvxG/+fyb&#10;IEtX4MLfzwPqw9lk9h5BcPo0moC67S16Vlefh8hzEWIRp1ftn8dJD/wJk9m7i/NchFivV+B+iMn0&#10;PYLgtmV/hOj5M0Bkh08iRPPPICKMNXguQqyzJYQfavGm/UkSIbbIczHCOl1o+9sdv0SSxAY8gfsh&#10;sjSG8NX73/f1+814D5PZuwvzu/6hZn+EeP6zwfht8so/teQvIZGa8NVtOyb+wh8hTSII0d7ftP8F&#10;73mYTC/LgwhCjJAkz2r96/QnEeLIYPwbnmEy/f6iPEit/2T1DOGPMJ6+g+/faPV7HtPk54ijX6zw&#10;XfgnyRwLg/Hb5JV/iGRFlvxLJElkjVcfKkMkpOtvd/wveY7x9HsN/wAEQPg3rXnTfsXPsYi+mPOM&#10;YzzR8OeBeh8EN615034pSySrORaxHV75+2b+FsffhT9jPgBY92eM49aIF7id/EbLn0Dwg5uqf/Tm&#10;9zigvmkOgjHCm9nJBXXq226GygPOnzGhycvqthOyw8uKJ91+Fc44guC2NS+lBGNfQUQavHzFjxHe&#10;TC/I16Gd7f+S/YpfWeOrULX9h2OEoxa8lJCyxIpxEHmWeKnPVyHavv8Dk/6WvLTM18sgbPf/ev3f&#10;DMdvh6+XQVB/U0SrvyxVv8e0eBjyUpZg7Bs8DX4zBgBc19+g35wvX/ETBKPJyXw9BoDAmWjNb/qX&#10;ev22ebUM5b/d/7XtL8CWHJ7HDfgnK7xahrl/Yjh+I74skLAneMzEf3f/d7l+xZfWeLUMU3+z8Zdl&#10;gYRxve2vfMWHYwShnj/n7XnT/i3/bIUHtsd/zgSCcIIgPP0vGMiyeNWvya/s8EBH/kbjzyvevzgP&#10;VP7VhcIwnMBv21/kav1r8GWnvGjNA1t/xY/38m4WSxcXFxcXFxcXFxcXFxcXFxeXq467QObi4uLi&#10;4uLi4uLi4uLi4uLictVxF8iMcvq04/3kbUYaDl9uccOXQQ+Xe3664Cje/PqFt4VONl2DhZjye5d3&#10;Od509XW9ttsu7/Xv296TDXJPKE13XF1Z23n1zVq73v/q99vhu16eDV42/Hwpvgu2C/5K05fdl410&#10;sMlJm+Km/XLvj50s7zK8PPifZyjsmO96eUM8ftjrt/3xae/yDH5/iFvPKeGAmo0oTePWcJrGKIp8&#10;8/PQeC5CALr+0rDfNr/rvx7g+Hd5MvPPTde/Tn+HPJn4y2r7j9BqNyO3/USkyS+0eWnIA5W/rLf/&#10;y/ZLw9fvDZ9ErS+YcH8EWfu35E373/KxAe+15oHKH2r/nyTx5pkkOv1afLawxgM7/rmmf91f6o0/&#10;2/ClHp/q8wDAq4e65vnaqL/UGn/5gk9THT7W5oHaXyKvjv9t++vtv5R646/3nzZ4QD2cWPmr45+U&#10;pWa/tMpLDR7Y+tfHv0v2S1lu9h82eKD2V7MRDm38Upab/aeeP0EE6qHUuv4m/d3zsbZ/nmet+d39&#10;t07/Sx5IkxiyvByvJqkJIaGOf5fu74ZfKh6G/oWuv36/lMUrPoIsi1Z8munz9SQ9Ukq1/bfky7LY&#10;7r80+m3zu/5FniFJIpR7eA4A+TpF9Pxp88D3U7Odph2D5Cd3PwC4Xv/p3QcA1+pPmN5/ACCRr5MB&#10;jt/cf/bwAVIC6+wK/Ykwu/8REn3wp4vzRITp/UcAwDozff93Mf7HasKOy/Bbf1mt/8v22+aJGGbV&#10;/k/ff418nRmMv+Lp8jwRw+zhRwAS67Whfwfjnz89gl2QJ2K4e/gIVPv/S/cD6oN5Xk3TfmmeiOHu&#10;O+WfZ6sejP8TGGPHoY742l9KiXW2ung/IFHkuTWePI67BxN/iTzPURiM3yZPjOPu/tfk/9iK9xjH&#10;3cNP1fnfqjVv2v+SzxA9P8LzLsfX/ur4v7x4v5Tqi/lO+DxDVLbjGROYPfwESIl1umzNm/bb5hnz&#10;1fEPuGp/CYksXaFs4DnjAYJw//TYux8AuQjenAAwxg+eFPSbJ7UM53+d/oRqBrfwKv1JrX5wcZ3r&#10;v9IfkH/45gTsdJ6q/l1+9/2/f3rkw7xpv22+9g+v1L9ahpG/AGPCYPwX4qsp7ff7BwiCI/4NvGm/&#10;bR4AmLDozwUYP8RvL8BxEYB5HfLVAZCJAH6jv+KJCMygn6r+1yfgVvnKn4vwJP/ux0/n53cu4L3m&#10;N8d/fmD9H+ABAucCXLPfNk/VP67Vv845/fN8vbmA1kceUMf/Jv9z9qvZE+3xddiB/V+fx9+Z/4Ht&#10;v8/jN/avP//yEH71N0n38TwMJ+Df/XbvL6RpjOj5EwBgMnuPIGg3jWbf+foWO+d/bn/CZPaud/xx&#10;/wjR82eACJPpewTB/gspzf2W+SRCNP8MIsJ4D7/197V40/5jSZII8Rl5LkYAZKP/ufvPy0skSXyA&#10;J3A/BKSE4Pv8X/KT2Xv4vm6/h8nsXc/4U/wjxPOfDfr7zCt/cSZ/CYnUJl/dtnPIX/gjCBFC8ECD&#10;b9HveZhMe8ZXtxhw4Tf7JxHiyKC/M55hMv2+W57U+uf8uL/nMYyn7+D7+z9INPfPEUe/9JM/wT9J&#10;5lgY9PeaJ3WLFecCojoP6ra/RJJEveXVh8YQ3Gvy7/f42/Ec4+n3e/wDMI+f4P+WP61/jkX0xT7P&#10;OMaTff4hmMfhN/o38yf1r+ZYxP3kt+ufNfv3ePymPFVfWt3cMPj+2wtEXfYzxnFrlRe4nfxmr//o&#10;gP9qNQfnIgAXbw+QderbZoJgjPBmdvIAh8Q7/yZ/Wd02Qpr9lnlZ8XSYb/KXUoKxryAiBMFty375&#10;ih8jvJn2kt/v34/xry7A7/WXUu0kGQeRhyAcIxy16O8FL0/im/13+GCMoEW/HBC/z3/LfzPs7z/f&#10;6F+WiveYVj8s81KWYOwbvCN88/o/jTftP42fIBhNWvDlibzYfFGyl18a9vedZ4f8C7Alh+fxav21&#10;7S/Alk/95o/4J4b9VvmyQMKe4DFN/1P4g/1l/3km1BdFZ+gvywIJ42BMmPPhGEHYgi9P5Jv8T+WP&#10;9j/3m2e8wb94xU8QhKf/BYUNv+o5f8zfqD+veL+3vHfIv8jV+uc+wnACv0V/2SteNPIe4xB7/Gve&#10;zWLp4uLi4uLi4uLi4uLi4uLi4nLVcRfIXFxcXFxcXFxcXFxcXFxcXFyuOhyArP73Kw41/YHESf6N&#10;vGm/TV7iVH/DeuqE11gI7f7rDX/Unw7817BiuP77sP0aLWIvf4J/f9b5GdZAi/U/8Ox/8Vrs/3qx&#10;A+yaP+5PDXvOtvWW+CPchbf//uxLqgxr/989P6j9/xlysfO/nu4A5M6/z7r9Uz/5k/11+19wWqfv&#10;Z33/Dez8p/M30QX9Le9Ams9/6n+f6fzvxQdQI777jz+nnP+ZlPY+J61/DuDfAVjv/UMRYnr3YfNz&#10;2wyA/0uov0WXWeq3yUsA/x6AQKP/yLC/4qkLvvk5cZq8hFr/IwDpXt436VcPwbXLh4f4EsB/ADAB&#10;kBzn266/jnneOV8C+I8AZtjnT4b99Gr9GfKsNQ8IcZAvAPwnAH8AsNrH88P8seHv8GTOt9x+TuAL&#10;AH8F4DOApYV+23wO4K8BfMU5/AFw/2bDt33/X4DPAfwNgDmAxT5eGPa/5Nvtv815OsavofxXAOJ9&#10;SzDpHwC/BvCfoc59zuR/q3ivl3wG4P+GOg5G5+wnz+sjX/sT1D7gLR8Y9vebT6H8BS7hv2ciiLPy&#10;RPCD8SE+BfDfoM7/nzX4E/pNx7/L759I6hAvDvMJgL+FOv9/est7x3jTftt87f9/Yq9/v8bPtPjx&#10;IX6Frf+3wzxr3U9EEOEYU+otvwLwPwD8H1DnwHt5niYLkayejr5783jPZ+gW6SMfju44AHal/nI0&#10;uuMSUiSr5/P7r3vHy9HNnZDyRP/+jd+Qp3J0c8elLJ3/dfoXN7f3vCwKkSSX8H97Dc4qT1Tc3LTx&#10;79n4DXkij41u7nhZ5CJJ5mf3j3vGK/97Xhbrk/z7Nn5TnsjznP+9uJh/1i+eiNHo9o4V+Vqkp/gb&#10;9q+zN9fgrfKVPz/Vv2/jN+WJGG5u73meZ87/Cv09YnJ0e8/yPBVpEl2hP5ej27vr9fd4Obq553me&#10;nOj/5jvElv394j2Pl6Pbe56vD/vzZPX0J99++bt/y0UAxnir0qLIka/VX74ZHk9gPMiLPOVX6i85&#10;D7M8T4Jr9CeiUojRYr1eTr798vf/xv74QzDGLsYTUSn8cJ6ly4enL3//ry/db5snokL4o29Zuvje&#10;vn815fQFeSIvF/7NL1ka//D05f/7V5fut80TebkQN49ZGv326cvv/3xo4zflidhaiNEf0jT6B09f&#10;f//nnBv0V1NmW+WrKdtPDRHLhH/zd2ky/4dPX3//L9vypv2veSECeBfkyWOZ79/+z2T1/I+evv3+&#10;zy7dv8tT9fpdkiePp35w+9+T5fOfPH/7/Z9dur8bfo18nen6J35w819Xy6d/PP/2h39x6X7bvOfx&#10;xA9u/2a1/Pan829/+OdDGz8AFPkaea7pz/jKD2//arX89o+1/Q36bfMe48sgHP+Hav3/s6GN35T3&#10;mFj64fjfrxbf/nT+9Md/amP8eb5GYYlnTCz8cPx/mfjbHL8pz5gfB1v/fzK08b/kPXDht/PnfhyE&#10;4/9tufj6u+jp0++aeA6oD/eT2XsEwenTaAJAmsaInj8BwCB5LkIs4vSq/fM4ARchJrN3Bv3UA/49&#10;guC2Fc9FiPV6Be6HmEzb82kaIXr+DBAZ8USEsQWeixDrbAnhh3r9SYRort+fJBFia7y6bWqdLrT9&#10;7Y7/JT+ZvYfvt/T3Q2RpDOGr9387XiJJ4qrfGyDfhX+EeP6zwfht8so/TWMIMTx/CYnUpJ8IQoyQ&#10;JpGWv5QSaWow/l3e8zCZXpav/ZPkGcIfYTL93qCf6fFJhDiq+Xfw/ZuL8fUt7MlK+Y8N+j2PafJz&#10;xNEvVvgu/JNkjoXB+G3yRGr/l6xooP4lkiQy8xchEtL1N+vvlucYT7/X8A82t7K35U37FT/HIvpi&#10;zjOO8UTDnwfVrXQ3rXnT/k741RyL2MTfN/M36LfNExEYU7cd2vZnjOPWiBcVPzqZr/0JBD9Q738h&#10;3vIcABjjCIIxwpvZyQV1luwLAAyWB5y/vr/EknEAZIeXFU+EILjV9ueMa/FSSjD2FaTVL1/xY4Q3&#10;0wvydWhn/V+yX/Era3wVAhgTCMIxwlELXkpIWWLFOIg867wftOSrEG3f/0Hrfrkdf0teWubrZRD0&#10;/Lf93wzHb4evl0EAGBd6/WWp+j1mjWfsGzwNvl4GAHBdf6nfb86Xr/gJgtHkZL4eA0DV8a8db9q/&#10;4Ze7/pfj1TKUP2NCs78AW3J4Hjfgn6zwahnm/onh+I34skDCnuAxE//d/d/l+rvhS8v++v1SlijL&#10;Agnjettf+YoPxwhCPX/O2/Om/Vv+2QoPbI//nAkE4QRBePpfUJBl8arfEr/S44GO/DX7FZ9XvH9x&#10;Hqj8qwuFYTiB37a/yNX60+DLTnmBMBy34oGtf73/28d7rZbo4uLi4uLi4uLi4uLi4uLi4uLyK4u7&#10;QObi4uLi4uLi4uLi4uLi4uLictVxF8iMIgfO2+yWkEaLkNsRGA5FD5d7fjIpbbmU/5+9d/1tHHnb&#10;9O6HVTzY1sH2oLuB6e5ZIF/yJcDi3ZwPm39/gSywyGaDTTbZ5EP2fX+/7jm1JUoWSZGsfCjqYFuk&#10;yHooFjWuG5gZuccX77pEskizTZHLn19gi29Xr/+AwXcMlz+5PMa3XxnPxV9/v+2ZzAqvTr7swHNX&#10;Wl/bv413TzFbmfMvO7a32L6XZ2cbsMv3wfbBv9OMZfqy0dnD+Q93BmWF2889dr6mBt+Fuf098+zY&#10;ngO78eoNc139L3d/xeT5cef/pyMB/TSdNF11XmiarlAU+f511yGl6ZrJc/r1h5QDpv7cftv8sf/W&#10;rD8Ziz/x/HOD9a94/apPnjj+CrnB9q/718b9xzwRIU1jdJnmuDxQ+avd9m/Sv2KO3x4PADK4gdr5&#10;J3GnCy5v+q+MByp/VPN/suren+36PUN+veeTZLX/TJQheODIP895/aXJ+Etku/23LAfnAUBWHwqb&#10;51tWf2k8/hWLT4/41NhfIc+3nXluv+ar969a1pA8oD+cWB//9PyvVMno5/BqcB44+BdMf2U6/swe&#10;D+z89dP4rm38SpXILPtz+m3zwME/zzOzfub2f+BRzV8MPllBlV38CX4QQQGH+b8Dz+1XquDxZYEs&#10;fdY8mP6FgT+zvywLpBmXXx/xMVRZtOa1/w2UUnr778hz+23zu4cUnfOXAJBvU8SL7/sPfG+bw2Pm&#10;cZX89P5nAO/Xf3b/GcB79SfMHj4DUMi3yRWOn+8/f/wMKCDP3qE/EeYPX6AAbDPu9k9XxxMRZg9f&#10;ATj/bZYgXnyrHhhi2s/gaXieSGBezX/bran/Fvk2Y4zfHk8kMH/8gr+CPxFhufgG0dH//lFv//k2&#10;6cxz+9/wT8PyRAL3P33dH/+WT98hRLfHzBf5Fnm+678ufuevlMI221gYv0KR59Z48iTuHzn+/PHn&#10;eY7CEk9C4v6B529z/FzeExL3j79U538bxIvv8Dzzfh6fIV58G5Tf+QMK2+x58H6lFIqiJz7PEJfd&#10;eCF8zB9/AZTCNn3uzHP7bfNCBPr4B/wF/LfG/goK23RTy0shQ4TR6cdzH/8AKv3wzQmIELLxpGTc&#10;POllOP936U+E6glu0UD+0ZsDuE2eqFqG33b9j2v8XL7Sh/RDhNHpxwv310/V9jMmXr8DUrbxH+P4&#10;+/EX79a/WoaMEIZn/KtHwr/t9yGEf76/D94PIbx+eaBa/238mf2+H745AbPK7+Z/GSJo4W9z/FS9&#10;/73y1QFQ+Of9a/ulDyEZ4784f7iAWOcv/ajBv4Hn9oOs8vvjvzT1549fSh/ykvzRBcyT/qSP/7X+&#10;DTy33z6v8379d+c/Dds/sz/Pt/sLiG+2P7LL7yIa5r8xj783/4b1P+bxd+M9SD84ef6j5/+bWl5G&#10;0RTyp3928hvSdIV48R0AMJ1/Qhh2e4zm2PndLXbO/5w/YTr/yDOXhC0AACAASURBVOjvg/+EMDx9&#10;IceUP+8fI178ChBhOjPp1zwRYTJC/uAfnOaTGPGS0c/kkyTG6mI87W8xrfO/bH83fjr/hCDokyfI&#10;IAKUgpSn/BWSZFXxHqbzjx37x84f/P1a/xir5W+M/jHz2t//i/orKKRNfPUr9r4fwZfhW766bca4&#10;/5j3PExnI+Mrf+mH5/09gensA6PfkE9irOId/xFBcPpE3ognfYuJlEG9f8V7nsDEqH+JVfz7OPkW&#10;/kmyxJrRP2aeSM9/Uvrw/b+if4kkiZv9/QhS+PCr88AuPLd/WF5iMvtwwj+E8GQL/7d8u/4l1vEf&#10;9nkhMZme8o8gPImg1r+e5/YPwm+WWK+a/PVfetX6N/Dcfts8VX9peXsrEASX9RdC4o7Nf0QQnL6Q&#10;dZ73q/4Dv/O/uRUnl7vjpfRDyBMHiF12t62E4QTR7bz1AK+Jd/51/qq67YMM+/vk77rzquKpma/z&#10;V0pBiD9BZ/i6sb/kJ4huZ6PkT/uPY/ybAfiT/kpBqRIbIUHkIYwmiG469PfMB+Hl+Hp/dRh/OEHY&#10;oV9dEX/K/8D/YPaPn6/1L0vNe8KsfwS8ED/gneHr1387vra/V36K8GbagS9b86f92/Pc/kb++fj9&#10;uwAv/P1fFL3lC4hnCc+Thv0FxPPTuPkz/gmz3ypfFkjEEzxh6N+G5/ZflC+Z/i34hv6yLJAICSF8&#10;Ph9NEEYd+LIlL3z9F2Wm/Nn+xbh5IWv8i1f8FGHU/hccRsNvzvDn/M/xjf15xQej5b0m/yLX778M&#10;EEVTBB36y975CYP3a3lPSPgn/He8e4qli4uLi4uLi4uLi4uLi4uLi8u7jrtA5uLi4uLi4uLi4uLi&#10;4uLi4uLyruMukDWm22PD/1o8v7vjU9f75w8vjfiecLOljIJXr//AIt8xTH4Ub/+I+GueyYx5dfLl&#10;gDzTmssfFmTE8Nr5/NtXZjy3vx9+bOMZgmccP3rh+2DfcWxvcpzl9DJ2e+cvUMwZtAf+xEtzvvNC&#10;VOOXV8d3Tt9zlu3xdOPVG8YC/+IHUC7fLb1MPw1fc5d3LbzMtynybXLyf6bpCkWR7193HVKari3z&#10;zePf3Xt/2v88z+23zZ/1T8Y9/vY8dfdX5/nG9jHx1OSv9k9qfMuvG/nz/f3wRIQ0jdFlmmvDn/df&#10;MfvHzcvgBlBlO/8k7nTB5Rr4s/7ZjveQJqvu/Wx+veeTZAXVMy+DG6Asked1/hVfmvSXyHb7X1mO&#10;kpfBLVAWNf4HvjTuX/XGpwZ8eoY/53+O5/af56v3v1pW37wf3qIsChS1/sd8DKVKw341Sr6tvzLt&#10;z8bNn/Uf+fjP8RnT/xzP7bfNn/Vnbv8HHtX8w+CTFVTZJ0/ww5uW/ib9hV2+LJClz5qHgf9Zvjll&#10;WSDN+uRjqLLoyK8beEIQ3qIo8pP+53luv2WeCEFwi6LQT7qs42WSxIif/nay5PCYeCBefN9/4Hvb&#10;jJ2f3v+s/9879Z/df4ZCifjp71c5fh5PmD18hlLFu/WfP35GWRSIF+/Qnwjzhy8oihyrs/7E7B8f&#10;T0SYPXxFUWzfuX+G1eJbC/5b9cAQ034GT/3zRALzh8/IG/23yLcZo3+8PJHA/PEL8jy9Cv/l4huE&#10;IU8neCKB+8ev2ObJWf9TPLe/M//UL08kcP/TV2y3Df75Fnm+479DCHHy+2r7R8zv/bMNVsvvF+hX&#10;KPJ8tDx5Um//2XONP78/z3MUI+VJSNw/fEWWPWNd4z/m8XN5T0jcP/6CNF238o8X3+F5pv0Z4sW3&#10;UfEH/xXWy19771dKVRdfRsDnGeLyJS+Ej/njL0jT+KT/OZ7bb5sXIsD9T1+RbGKs47+6/9bYXxZ5&#10;ijRZ60eevjoBEUI2npQc/wB6fTzpZbx7/+xd+hPpdyAfzfqP3pwAXJInvfqP/Iftt83Tbhmj8K8e&#10;OT0ofzz/PVvot82/d/9qGXmKNH2GlKd4H0L45/urR2Zb5atHtnfhgSN/A57bf8z7fvjmBPCifDUB&#10;FlvtP3j/EU/V+zcoXx0Ai22KrFr/b3jpQ0hG/8X5wwXAznzln+cc/6Z+GjW/O/7X+/P7pfQhL8kf&#10;XcDsylP1r6LB/5L9Y+D1Mt6r/7n5j9dPdJ7P8+3+AqQNvsn/Gsbfi3/N9n8N4z/wHqQfdOP3P/8m&#10;yNJNPQ/oH+6n808Iw/aP0QT0r43GC331/Rp56UdYr9J37Z+vEkg/wnT+kdFPI+A/IQzvOvHSj7Dd&#10;biCDCNNZdz5NY8SLXwEiFk9EmFjgpR9hmz3DDyKz/iRGvDTvT5IYK2s8af90bexvd/wv+en8E4Kg&#10;o38QIUtX8AO9/3fjFZJkVfV7V8j34R9jtfyNMX6bvPZP0xV8//r8FRRSTj8RfP8GaRIb+e9uuzEe&#10;/zHveZjOhuV3/kmygB/cYDr7wOgXZnwSYxXv+I8IgtvBeBDBD26QbLT/hNHvecKQX2IV/26F78M/&#10;SZZYM8ZvkyfS81+yoSv1L5EkMc/fj5CQqT+vv19eYjL7YOAfggD4wW1nntuv+SXW8R98XkhMpgb+&#10;MtTzQHjbmef298JvllivOP4Bz5/Rb5snIggRAIB1fyEk7li8X/E3rfmdP1W3mk5mH+D7b3kJ6L9p&#10;DsMJott564JddretXCsPOH9zf1XdNkJ2eFXxRAjDO2N/KaQRr5SCEH+CjPrVK36C6HY2IL8LHa3/&#10;Ifs1v7HGVyH9mwZhNEF004FXCkqV2AgJIs86H4Qd+SpEh/0/7NyvDuPvyCvL/G4ZBDP/Q/8P5vjt&#10;8LtlEPRvihj1l6Xu94Q1Xogf8Az43TIAQJr6K/N+Pl++4qcIb6at+d0YAKqOf914bv+efz72H47X&#10;y9D+QviG/QXEs4TnSQb/ZIXXy+D7J8zxs/iyQCKe4AmO//H8N1x/P3xp2d+8X6kSZVkgEdJs+ytf&#10;8dEEYWTmL2V3ntt/4BdWeOBw/JfCRxhNEUbtf0FBlcWrfkv8xowHevI37Nd8XvHB4DxQ+VcXCqNo&#10;iqBrf5Hr9WfAl73yPqJo0okHDv67+e8U755i6eLi4uLi4uLi4uLi4uLi4uLyruMukLm4uLi4uLi4&#10;uLi4uLi4uLi4vOu4C2SstH/seP+86qGfE8WsV+jw1PbT/NFQeEsygQ6UGc8cBZc/v8AW365e/8Fg&#10;vOL2vx4M6+3n8qf+4LL8G5zZz9uX7c6kxjx7DrDMn1hOB+ho/mXyRunJvYd+O3zfy7PBc+fvHuf/&#10;qz4XsxTbp799jYPbb8izZkAuzw17/Nz5WzV+yV3c5ftt82eWd2FevWGG5euWOFT/yx9fuh8/3vz4&#10;w4nBj/Lq1RfXePbRhpeAfppOmq4616TpGkWRV69N+JVVXlYfymbuzxx/Ypc/+G+78wpIOP6K9/4p&#10;Jr/7kHYAKPLu6/9lP10df/BXyA22f91f7f/EGz9Z4Pf+arf/xwBKRv918fpD2m+g1G7/tzz+JAbU&#10;cPzeH9X6N+nP1lW/Z4FXLP61f5KsoDr2Z+mhn8WX5eC89tcfCpvnW8N+vf2VhuNPLfIHf2Xszx+/&#10;Xn+lKpEOzAMEf+dfbAfvf8nrBx4oVQzGA/rDqQG1n/8791fzjzIdv0X+4K+fxmfWv2KNP2P6c/g+&#10;/G2O/3j+5/rneTZ4v1Iljy+PeZj5V8f/PK/mv5LR35EvyxJZ+szi0x2P7vwL/6K7P7e/LMvD/NUL&#10;H0OVeWse8LS/UsiLrDPP7bfNv/DP6/0lAOTbFPHie/WB6e1zeMw8rpKf3v8M4P36z+4/A3iv/oTZ&#10;w2cACvk2ucLx8/3nj58BBeQZd/3T9fFEmD98gQKwfYf+RITZw1cAfwF/Yvpz93+Dfts8kcC8mv+0&#10;/zdmvwm/Rb7NrPBEAvPHLzjM/+b9xBy/DZ5I4P5Rb/9j8F8uvkMIcR7qiScSuP/pa3X8SwbvB/SF&#10;ibx6zP3yaVh+56+UwjbbDN4PKBR5bo0nT+L+keNvd/z6wnaOwtRfSNw/8Pw5/X3z8eI7PK897wmJ&#10;+8dfqvO/TWee298vnxn7Awrb7Bnx4huzvxuvlEJR9MTnGeKyGy+Ej/njL4BS2KbPnXluv21eiEAf&#10;/wBs0w2zf3t1/M5fQTX6SyHD2qcf6BMA/QO49EMI4b8q8d/82TXxAOF6/COIVyegLJ6qZbT277n/&#10;4rx6cQHpNU+E6gluUY1/M8/tt83Tbv37IcLo7urGz+Wp2gFkK3+q9l/T/jHylb+8Ev8ghPD65LW/&#10;kCHCsIV/7/0d+OqR9H3zoGr+O+dPBN8P4TH6T/MBdo8at8EDev0Hxv52x9+Wp2r9v+DpsP2f8z/J&#10;c/tt8zt/36K/DCCkHZ5od/yLzP1Z46cB+MMFzDf+1X+lbPKv57n9ffBSBpAcf9LHf1N/Tv8YeOCM&#10;/9EFYKP+kfN6GQ3b/wX7d09PtMXvIprmvxGPvw2f59v9Bdi3x7/KX0YIqt+krOc9SD9g9I+P3/nL&#10;M/4yiqaQP50+yU3TFeLFdwDAdP4JYdjtMZpj53e32F2H/8fe+fb+xOynyv/URGSPb+1PhOnMpD9G&#10;vPgVRITJ6PjDLZbyp9OTTJrEiJeM/lHz5/2TJMaK0X/MT+efEARj4gkyiAClag8yB97DdP6xY79C&#10;kqxGzB/8/ZP+Yxh/jNXyt8vwpLd/32/yv2C/bZ4Ivn8D34/gy/AErZAy+l/wnofpbGC+um2nlq/8&#10;pR+e9n/Bi4o/dSLZpt+QT2Ks4gvxpG+xkbLBv+I9T2DC6LfHL7GKfz/JE+lbrKUMGvzr+Tb9SbLE&#10;eqS89o8gpQ/fP+0/5vFzearmfyl8+NV58OX6JSazDwPzJZIkruV3/kLIGv9mnts/DL/EOv4DnpCY&#10;TE/5hxCeaPCv57n9g/CbJdar8/5BnX8Dz+23zesLTCFubwWCoNlfCIk7Rr8QfsXfGPOT2Qf4fn/8&#10;S/+3y93xUvoh5IkDxC7P4g8AQBhOEN3OWw/wmnjnX+evqtsmyLD/mL8bnlcVT818nb9SCkJI0Bm+&#10;buya/7PiJ4huZ6PkT/tfz/i5/El/paBUiY2QIPIQRhNENx36X/FBOF6+lX84QdihXyn9/l8Df8p/&#10;POP/cXG+1r8sNe8Js37LfFmWEOIHvDN8k38bvmn8/fFThDfTDnwJpdrxp/1f8xNmvyH/fGFeNPkX&#10;EM8SnicN+8fAPzXzwt//RaERf6Y/scmXBRLxBE8Y+rfhuf22+Qv6l2WOREgI4fP5aIIw6sCXJcqy&#10;OM8Ledq/Lc/tvzi/OO9/6gJJWbzip7V3Gp3uHwm/OcOf8z/HN/bnFR+Mlvea/Itcv/8yQBRNEXTo&#10;L1/wPqJowuLD8DJ8nf+Od0+xdHFxcXFxcXFxcXFxcXFxcXF513EXyFxcXFxcXFxcXFxcXFxcXFxc&#10;3nXcBbLGKIu8ss+z9BWUbf7w0gA/QEbDeAN1XMooePX6DwbjlW3+9VfXuPp65Hn7ot2Z1JhnzwHX&#10;zB/Pn0YTKHOd8fm3r8x4bn8//NjGMwTPOP70wh+zXP8rzDVuMqdY7qZj2M+awa6e7/nY1XkhqvFL&#10;xzOX1+q7ueffV86/+AGUy3eL2T7zij/64poPBaa8AiDzbYp8uzn5DWm6RlHk1etV55o0XY2al9WH&#10;ttX7Wx5/clm+0V8BCWf8iunP5NVZ/vAh7fk2OcMTs3+MfBv/av8n034ur8dPF+Hbr3/NxwBKRv/Y&#10;eP0hzVDlMP5JDKgx8ZV/WSLPa/yzdcV7Zv0sXl2YP+evkKUHPklWUB3793xZjpAnyOAWKIsGf739&#10;lIb96ah57a/KAkWNv/3x6/VXqhJp7zzBD25RNvr31a8fWKBUMSKe4Ie3KIsG/2r+UKb9o+bb+K9Y&#10;/Rlz/Jflz/uPe/wt+JTp38if6y/t8uUxj+7+r/lkBVW27y/LEln6bJVPdzxO8c3+5/kW/bvttxc+&#10;hirzHnkPQXiLotiiyFML/bb58/5ZtoZMkhjx099OlhweUw/Ei+/VB6a3z9j56f3P+v+9U//Z/Wco&#10;lIif/n6V4+fxhNnDZyhVvFv/+eNnFEWB1eKcPzH7R8gTYf7wBUWRv0t/IsLs4SuKYvvX96cm/wyr&#10;xbfOPLffNk8kMH/4jLy1/zeD/i3ybTZKnkhg/vgFeZ42+GuemP1j5IkE7h+/YpsnV+G/XHyHEKI3&#10;nkjg/qev2G7b+Rv151vkecU/jYvf+2cbrJbfL9CvUOT5aHnypN7+s+ca/3GPvw2f5zmKOn8hcf/w&#10;FVn2jHWNfxPP7e/Kx4vv8Lz+eE9I3D/+gjRdt/Lvu39YPmvwX2G9/LUF/61Tv1IKRTESPs8Qly95&#10;IXzMH39BmsYn/c/x3H7bvBAB7n/6imQTYx2f898y+8fHt/WXRZ4iTdb6kafCf/FNQvhv/uw4+gRC&#10;/wB+jTxAKPJkJP76kcOD8VQtI88q/4H72bx6cQGoK0+k34J8v/0P22+bp/36f6f+1Q6g/Z+r/de0&#10;n66Q/4v5ByGEx/DvzHP7j/j9I8eH5AFQ5Z8+w/dDeIz+03wAIYKR8jrN/mMe/4HfPbK+E18dAIpt&#10;iix97s5z+23zQ/jLAEKOk6fKP88b/Fn9NAB/uIDZla9Ofxr8L9s/BC9lANnkX83/df5NPLffPn84&#10;/hv7H11Avj6eAFDD/MfrJxo7r1PnP/7xK+T5dn8BtTN/9PNflm4g/YDR710fX/nnedLsD+iLO9P5&#10;J4Rh+8doAvoWlnihr75fIy/9COtVMhL/j4Pz0o+QrxJIP2L2Uw/8J4Th3aC89CNstxvIIMJ0xugn&#10;MuRjxItfQUSYDM7rWwy32TP8IDLrT2LES8b4rfKVf7qGH4RG/UkSY8UY/zE/nX9CEAzJE2QQIUtX&#10;8AO9/5v3ewa8QpKsLPJc/z7GH2O1/M0OT3r7T5MVfN/U3+L4e/D3/RukSWzkr6CQMvpf8J6H6awj&#10;X912Y8rv/JNkARncVPytYb8w45MYq9gODyL4wQ2SzQJ+cIMJo9/zhCV+iVX8uxFPpG+x5vmb9yul&#10;kCRLrC3x2j9CsiFjf5vj78Xfj5DQGPwlJrMPHfkSSRIb87uLCgTAD24H7++HX2Id/wFPSEymBv4y&#10;0PNgeNuZ5/b3wm+WWK8s+jP6bfNEtP/LnyC8wR2jXwjJ5P2KvzHmJ7MP8P32/M6fQAjC21peAoAQ&#10;EmE4QXQ7b12wy7P4AwCulgecv7m/qm6boB74u+68qngy5KtIIY14pRSEkCCjflXxf1b8BNHtbEB+&#10;Fzpa/0P22+arkP5NmTCaILrpwCsFpUpshASRx+aDcGC+CtFh/w85/h15pfT6s8XvlkEw8+9v/D+s&#10;8LtlEAAhfbP+stT9nrDCl2UJIX7AM+B3ywAAyfA37efzJZQ65qcIb6at+d0YAKqOf5NO/Nt+Q/7Z&#10;Dq+Xof2F8A37C4hnCc8zff/64J+MeL2MPvzN+nd8wuHLAol4gmew/epl6P3/MP8N12+b18uw61+W&#10;ORIhzba/skRZFgc+miCMzPyl7M5z+/vjFyx/AiCFjzCaIoza/4KDKotX/Zb4jRkP9ORv2K/5vOKD&#10;wXmg8if9m6pRNEXQtb/I9foz4MsXvI8omrD4MOzGA8f+9bx7iqWLi4uLi4uLi4uLi4uLi4uLy7uO&#10;u0Dm4uLi4uLi4uLi4uLi4uLi4vKu4y6QsaIs8qqHfk4Us15BcfmjofCWZAIdKDOeOQouf36BLb5d&#10;vf6DwXjF7X89GNbbz+VP/cFl+Tc4s5+3L9udSY159hxgmT+xnA7Q0fzL5I3Sk3sP/Xb4vpdng+fO&#10;3z3O/1d9LmYptk9/+xoHt9+QZ82AXJ4b9vi587dq/JK7uMv32+bPLO/CvHrDDMvXLXGo/pc/vnQ/&#10;frz58YcTgx/l1asvrvHsow0vAf049zRdda5J0zWKIq9em/Arq7ysPpTN3J85/sQuf/DfducVkHD8&#10;Fe/9U0x+9yHtAFDk3df/y366Ov7gr5AbbP+6v9r/iTd+ssDv/dVu/48BlIz+6+L1h9TfQKnd/m95&#10;/EkMqOH4vT+q9W/Sn62rfs8Cr1j8a/8kWUF17M/SQz+LL8vBee2vP1Q2z7eG/Xr7Kw3Hn1rkD/7K&#10;2J8/fr3+SlUiHZgHCP7Ov9gO3v+S1w88UKoYjAf0h1MDaj//d+6v5h9lOn6L/MEfKHJT/xVr/BnT&#10;n8P34W9z/MfzP9c/z7PB+5UqeXx5zMPMvzr+53k1/5WM/o58WZbI0mcWn+54dOdf+Bfd/bn9ZVke&#10;5q9e+BiqzFvzgKf9lUJeZJ15br9t/oV/Xu8vASDfpogX36sPTG+fw2PucZX89P5nAO/Xf3b/GcB7&#10;9SfMHj4DUMi3yRWOn+8/f/wMKCDPuOufro8nwvzhCxSA7Tv0JyLMHr4C+Av4E9Ofu/8b9NvmiQTm&#10;1fyn/b8x+034LfJtZoUnEpg/fsFh/jfvJ+b4bfBEAvePevsfg/9y8R1CiMF4IoH7n75Wx79k8H5A&#10;X5jI84p/Gpbf+SulsM02g/cDCkWeW+PJk7h/5PjbHb++sJ2jMPUXEvcPPH9Of998vPgOz2vPe0Li&#10;/vGX6vxv05nn9vfLZ8b+gMI2e0a8+Mbs78YrpVAUPfF5hrjsxgvhY/74C6AUtulzZ57bb5sXItDH&#10;PwDbdMPs314dv/NXUI3+Usiw9ukH+gRA/wAu/RBC+K9K/Dd/dk08QLge/wji1Qkoi6dqGa39e+6/&#10;OK9eXEB6zROheoJbVOPfzHP7bfO0W/9+iDC6u7rxc3mqdgDZyp+q/de0f4x85S+vxD8IIbw+ee0v&#10;ZIgwbOHfe38Hvnokfd88qJr/zvkTwfdDeIz+03yA3aPGbfCAXv+Bsb/d8bflqVr/L3g6bP/n/E/y&#10;3H7b/M7ft+gvAwhphyfaHf8ic3/W+GkA/nAB841/9V8pm/zreW5/H7yUASTHn/Tx39Sf0z8GHjjj&#10;f3QB2Kh/5LxeRsP2f8F+Irv8LqJp/hvx+Nvweb7dX4B9e/yr/GWEoPpNynreg/QDRv/4+J2/POMv&#10;o2gK+dPpk9w0XSFefAcATOefEIbdHqM5dn53i911+H/snW/vT8x+qvxPTUT2+Nb+RJjOTPpjxItf&#10;QUSYjI4/3GIpfzo9yaRJjHjJ6B81f94/SWKsGP3H/HT+CUEwJp4ggwhQqvYgc+A9TOcfO/YrJMlq&#10;xPzB3z/pP4bxx1gtf7sMT3r79/0m/wv22+aJ4Ps38P0IvgxP0Aopo/8F73mYzgbmq9t2avnKX/rh&#10;af8XvKj4UyeSbfoN+STGKr4QT/oWGykb/Cve8wQmjH57/BKr+PeTPJG+xVrKoMG/nm/TnyRLrEfK&#10;a/8IUvrw/dP+Yx4/l6dq/pfCh1+dB1+uX2Iy+zAwXyJJ4lp+5y+ErPFv5rn9w/BLrOM/4AmJyfSU&#10;fwjhiQb/ep7bPwi/WWK9Ou8f1Pk38Nx+27y+wBTi9lYgCJr9hZC4Y/QL4Vf8jTE/mX2A7/fHv/R/&#10;u9wdL6UfQp44QOzyLP4AAIThBNHtvPUAr4l3/nX+qrptggz7j/m74XlV8dTM1/krpSCEBJ3h68au&#10;+T8rfoLodjZK/rT/9Yyfy5/0VwpKldgICSIPYTRBdNOh/xUfhOPlW/mHE4Qd+pXS7/818Kf8xzP+&#10;Hxfna/3LUvOeMOu3zJdlCSF+wDvDN/m34ZvG3x8/RXgz7cCXUKodf9r/NT9h9hvyzxfmRZN/AfEs&#10;4XnSsH8M/FMzL/z9XxQa8Wf6E5t8WSART/CEoX8bnttvm7+gf1nmSISEED6fjyYIow58WaIsi/O8&#10;kKf92/Lc/ovzi/P+py6QlMUrflp7p9Hp/pHwmzP8Of9zfGN/XvHBaHmvyb/I9fsvA0TRFEGH/vIF&#10;7yOKJiw+DC/D1/nvePcUSxcXFxcXFxcXFxcXFxcXFxeXdx13gczFxcXFxcXFxcXFxcXFxcXF5V3n&#10;L36BTDHZd85zcCgom7xSh+GbLOeo3GgYb6COS7HMa/1j5p3xr7/quDFe+ep/8+28fbkHnocb7sPc&#10;OYDDK+v8Yf5UPN4ofP7tKzOe298Pb2M85vPnX4M/Zm1vDxZy5aevJ1+b8Ib9rBmMzSvr/P6lyXJe&#10;850XoRq/dHwnuvMC1BvmHfIvfgC1yb/5oh1/9IXto5+tsx+Zb1Pk283Jb0jTFYoir17HnWte8qvR&#10;8bL60LaT/orZz+TVALz214+5t9Fvm2/vT8z+MfKHD6k/60/MfiZPF+Hb+/fTHwMoR8TrD2lGWSLP&#10;2/h37Vf98kkMqD75c/4KabaueM+sn8unl+TP+2fM/j1f6g8cVix+ZcCvGnjtr8oSRd36r/jSsH/c&#10;PEEGt1Bl0eC/ZvaPmSf4wS3KNv6K2a9KpGw+hlKFIa9O8C38q/lr98CFzv3W+VUDT/DDW5RFk38T&#10;f74/Y47/svx5f3Z/apMvz/Bn/MtzfHPKUfHo7P+GT2Koslt/mj73yK8M+HUDv/PPUeSpAd+if7f/&#10;YIw8IQjvUBTbev8XfAxV5oz+sfEegvC20T/L1pBJEiN++tvJksNj6oF48SuexZ+tB/iW/1594Pp4&#10;+On9z/r/tfIf3/i5/Oz+MxRKxE9/v8rx83jC7OEzlCregT+d9J8/fkZRFFgtzvmf4rn9lnkizB++&#10;oCjyd+lPRJg9fEVRbC/vT+PjD/4ZVotvVzd+Lk8kMH/4jPxq/L8Z8FvkW/2Y89c8kcD88QvyPG3w&#10;r+e5/bZ5IoH7x6/Y5klL/+94FoLRPy6eSOD+p6/Ybi/on2+R55pfLr5DjIjf+2cbrJbfz/NPXfsV&#10;ijwfLU+e1Nt/9lzjP+7xc3kSEvcPX5Flz1hfyD/PcxT5Yf/xvPHwnpC4f/wFabqu9R/z+LvxWYP/&#10;Cuvlr535s+1KoSj65L/1ygvhY/74C9I0Punfa3+eIS5t8ts3vBAB7n/6imQTYx2f8T/Bc/tt8239&#10;ZZGnSJP1/pG3xxHChxB+7SD0Cay++myH3+4vIHTmSf+ryBOGP6PfMk8EgIBim71bfwKQs7b/6/YH&#10;AN7+39f4q0cuD8iTngAq/2fIIITwGP2defXiAtTwPNe/gwCTJwAAIABJREFU3/H7QQhvUP7IP32G&#10;7zP6ia6Qh57//9L+AYQIat2Bc/4NPLf/iN89cn5QvjoAFNsUWfo8fL9tfgh/GUDIcfJU+ed5gz+r&#10;n0bNV7t/g/+4x6/5wwXc7v60n//N/Zv7pQwgR8sfjv91/uMev3pxAdvMn3j+Df1EI+d3x/+a+X/0&#10;43/Be5B+YOafp8jSTXee2w+FPN9WFyAt8PvjX9LsD+jHXE/nHxGG7R+jCehbcOKFvvp+jbz0I6xX&#10;ybv2z7cJpB9hOv+EMLwz7Kcr5PWktN1uIIMI0xmjn8iQjxEvfgURYTI4r28x3GbP8IPIQr/+tdd4&#10;aYuv/NM1/CDEdP4JQdCtP0lirKr+6+MJMoiQpSv4QYTp/COj37s+nvT6z9IVfN/EXyFJVozxq2r8&#10;v9nhK/804fhbHH8P/r5/gzSJ7ft7HqazbryCvm3uwH9CENy2r6/8k2QBGdxU/e353W0/ul+weM8T&#10;mAzME+lbbJPNAn5wY9afxFjFjPGz+SVW8e8W/c37lVJIkiXWlnjtHyHZkLG/zfH34u9HSGgM/hKT&#10;2YdB+d1FCQLgB7cG/fpjA8zH3we/xDr+A56QmEwN/GUAqm417Mpz+23zO3+QRf/NEuuVHZ6I9n/5&#10;E4Q3uJt+RBDcGPULIZm8j8nsA3x/OH7nTyAE4W0tLwFACIkwnCC6nbcu2OVZ/AEAV8sDzl/73xnw&#10;qrptg+zwquLJtF9HGvorpSCEBBn1q4r/s+IniG5nA/K70NH2P2S/bb4K6d9UCcIJopsOvFJQqsRG&#10;SBB518dXITrMfyGjvyuvLPO7ZRDM/HW/Yo5fYSN+WOF3yyAAQvpm/WWp+z1hhS/LEkL8gGfA75YB&#10;ANLQn9PP50uoN/y0Nb8bA0DV8a8br1QJpcz7bfN6GdpfCN+wv4B4lvA80/evD/7JiNfL6MPfrH/H&#10;Jxy+LJCIJ3gG269eht7/D/PfcP22eb0Mu/5lmSMR0mz7K1/x0QRhZOYvZXde9xfG/f3xC76/8BFG&#10;U4RR+1+wUGXxqv+6eOBw/mPPP0eyWUCIYHAeqPxJ/6ZoFE0QdO0vcu1vwJcveL3/D8kDx/71/F/8&#10;KZYuLi4uLi4uLi4uLi4uLi4uLi7NcRfIXFxcXFxcXFxcXFxcXFxcXFzeda78Apmy3M3pt81zo5j1&#10;Coqlrw71zLfBCD8avBnPHAWXP7/A5u9Wr5nr4l8tDV03RvX6KxZ/6g8uy7/Bmf2sfbkPnodbmgM4&#10;vOL3H43DpP8w/zJ5o/Tk3kO/Hb7v5Znw3PnXNn/M2j4Xs3kuZxjbb3kf4+ij35BnzYBKsWdQVrj9&#10;L45d3H3/7ZfcxV2+3zZ/Znmdv9uEZ5z/M/m6JQ7V//LHl+6T4Zsff1j7Ynf6dbXto9+leAnop0mm&#10;ady5Jk1XKIq8es3lV4PzsvpQNu3fkVfMfgUkDF5x+3Hsvx283zYPHPnn3df/y366On73IfWAQm6w&#10;/b/oJ974yQK/91dm+3//448BlIPx+kP6b6DUbv8ftl9/yHaPfBIDysAf1frvyCulkGbrqt8z41N7&#10;fB/+GXP8e77UH1isOvOrI37Vid/5A0Cebzvzx9tfadBvm9f+twAUw3/NHL89Xj/5tvIvmP6KOX5V&#10;ImXx+gP/lSpa88f+u/m/C388/+0emDA8vzLmUX04OQAUuam/eb9SChnTn8P34c8ef8rhSxZ/7J/n&#10;Wff+ktdf9srDzL86/uf5Vs8fJaPfgE/TZyZ/3L/qxL/178Zz+8uyPMx/GJ7fzf9KKeRFVr3/OaP/&#10;unjA0+tfKb3/1/ASAPJtinjxK57Fnx0KcHjMOdAD/736wPbh+On9zwB2/sP32+Zn958BvFd/wuxh&#10;559c4fiPeTLynz9+BhSQZ9z1b9JvmSfC/OELFIDtO/QnIswevgIYgT8Nz7/w5+7/FsbP5YkE5g+f&#10;Aagr9t8i3+rHpMeLb939H78AUNX8343n9tvmiQTuH/X2fzj+CUb/dfFEAvc/fa2Of5b88y3yXPPL&#10;xXeIAfmdv1IK22yD5ROzvzOvUOS5NZ48iftHjr/d8bP9hcT9g13/PM9R5If9x/OG4z0hcf/4S3X+&#10;txm8v18+M/YHgG32PHi/UgpF0Sf/rRMvhI/54y+AUpV/N57b/4LPM8Qlh9925oUI9PEPwDbdDN5v&#10;mz/4q0Z/KWRY+/QDfQKb6G/0I4hXJ2BC+BDCrx2EfX67vwDxhif9r2b/Bp7bb5kngn6C3zv2109w&#10;e7/+ACD8CGF0N/Lx60dy98mTngAg/bCFP0EGIYTXpV+9uIA0Pv6cf7/9fhDCGxVf+csQYXjGnwi+&#10;z+gfKa/n/+iK/YP9o8o787v5T0YIjP3b9RPp+WdUfHUAEDI86z/K8ffl71v0lwGEtMMT7eb/89v/&#10;ZcZPVvlq94dssf+Pcfzt+MMF3Lf++gS42b+e5/YDBCkDSIs8oI//pv62x3+WP7qAfdqfmv3P8Jx+&#10;Irv8bgJonP9GPP5uvAfpBw3nP7ed+Tb9eb6tLiCOjz+c/9T75/kWMoqmkD+dPklN0xXixXcAwHT+&#10;EWHY7TGaY+f1LWZw/mf9CdP5p5ofpNr0j5HXkw7Qwp8I05lJf4x48SuICJPR8YdbLOv9LY8/iREv&#10;L8Uf+5+eZJMkxqrip/NPCIJu/ePmCTKIANXG38N0/pHRP0KedrfYqpqDrEKSrBj9ffAxVsvfLsNX&#10;/r6v4Nf6X7DfNk8E37+B70eX9/c8TGdc/hOC4NSJXB2tb7ur5St/6YfwZfiWr2770byoxt+hv0fe&#10;8wQmPfNE+hZbKRv8kxirmNFvnV9iFf9+xj9o8K/n2/QnyRLrkfLaP4KUPnz/tP+Yx8/lqZr/pRjC&#10;X2Iy+zAqfucvhIRf/Rz0kte3/Zv3j4FfYh3/AU9ITKan/EMITzT41/Pcftv8IP6bJdarcfL6AlOI&#10;21uBIKjxr3ghJO6mHxFUH0nRtV8IH5PZB/j+ePiX/m+Xu+Ol9MP9hYJTeRZ/AADCcILodt56gNfE&#10;O/86f1XdtkEIwzuDfsu8qnhq5uv8lVIQQoLO8HVj1/yfFT9BdDsbJX/a/3rGz+VP+isFpUpshASR&#10;hyCcILrp0H9FfBv/MJwg7NCvrog/5a95xezvg/9xcb7Wvyw17wmzfst8WZYQ4ge8M3ydf1ue29+e&#10;n3bgS6iW/Gn/Ekox+6+BF03+BcSzhOdJw/4x8E/NvPD3f1FqxJ/pT2zyZYFEPMEThv5teG6/bf6C&#10;/mWZIxESQvh8PpogjDrwZUteyNP+ZYmyLJj9Y+AX5/1PXSApi1f8tPZOm9P9V8Jf1D9HsllAiGC0&#10;vNfkX+TaXwaIogmCDv3lC17v/2Pk6/x3/JU/xdLFxcXFxcXFxcXFxcXFxcXFxYUXd4HMxcXFxcXF&#10;xcXFxcXFxcXFxeVdRwJQ1T8XDJ3/luF5BaBEG39i9o+TV6/+OQVesL4rb7AQOv7PG/6s/8txcyRG&#10;uf2XaLv9Vx/oyuofH996++8jI9wCWvj3lHFMIK9zvO2Pev6ny/Dn1z/VzJztm63yZ7iO27/tPbj3&#10;7vbbv3X3i53/XXj+t803Lqb99m9bgz0B1G7/QOP8t/sPc/7tg2csooZvvf+b9r/w5vIG6Xf+58bm&#10;TkSn+DPrn2pem9SPkj+//7P7X/wAyuLNFtHItzj/MyodXWo0Wq1/CeBfA0hP/k8/wuz+y/5114yc&#10;VwD+LfRv0SWNPDH7x8krAP8GQICL+d/0yNd/TpwhX0L73wDY9N9P8AOO/8X5EsD/CmAK4Pk0f7T+&#10;pUn/qPkC2n+OU/7E7KeX778YnMc5fuf/jwDWJ/mj7V903P6IXu4/I+RzAP8bgG8AVlc4fi6fA/h3&#10;AH5DC/+u8w8BkIz5qx/+tonfAvjfATwBiE/x/gu+2/xvn6dz/M5/DWB5agl73jM9/o2azwD8e+hz&#10;nwv7kyX+DrP7L6DTfAbg/4CeBxYGPLffNp9C+yvoOaD//rBH/sSDFJh8CuD/BCBQ53/Z/svyRPDD&#10;SROfAPgPAEIAP07xQTN/tv8lX/e0vUvyd018AuD/AnAH4M9TvN/Mn+0fD++d4jcA/m8AM5z1P8lz&#10;+zvx9U+LNeY3AP4jgH8F4I/T/MS4n4jgRxPMaLT8M4D/B9r/9zpepsk6TDY/bs9dLsxXJ68h4HDx&#10;7ep4Fd3cB4CSyebpvP+W2T8+Xt3c3IcKKnin/uXN7X2olIrer/9DoFQZvk9/Km5u7wNVllGSvE//&#10;27uHqCyK8J3657d3D0FZ5FGSLN6fP1F+e9vef8XsHxtP5G1vbh+CstiOwP/8X9X2zR/5h0myPPt4&#10;rFXG7B8ZT+TJm9uHoCi2UTqI/4m/gxqQ377ij/zDNv6veW6/bZ5IiJu7+6DI263/sY2fyxMJcXv3&#10;EOR59l79Pe2fRmkSv2f/8H34v/w7YI8k3dzdd1j/b/8OmdNvm/c8STe3D0GeJ+/VHzd3D36eJVGa&#10;1vvLZPP0z3/8/p/+590jb7ukKHLkW/3LR3b4LfJtasbr36rIizyR5v6Mfss8EZT0ozTfJuE79S99&#10;/2a93T5P361/cLPI0ufHpz/+07+0O/7qkcsD8kRU+MHNjyxdf3j64x//pQxCCI/R35lX1fxnhyei&#10;3A9uf8vS1c9Pf/zj/2R7/H4QwhuQr/y/ZWn8z57+/Kf/0fcZ/US4Np7I2wbB7T+lSfyfvUt/z8v8&#10;4Pb/S5Plf/705z/9DzbHv3vk/JA8eSILgrv/N9ks/ovFj3/674fut82TJ9IgvPuPyfPin79Hf88T&#10;SRDe/YfN89M/LH/87b+7tvH35P/vN88//mH542//7bWNX/Nb5NvMzF/ITRDd/Tuev3m/bd4T8jmM&#10;Jv+22v7/m2sbP6BQ5FvkOcd/+m82zz/+xfLH3//roftt80LKdRBN/vVm/eMflk/X7u9B+kFHf38V&#10;RpP/ZbP+8S+WT9/+q648tx9QyPMtCku8kMEqjCb/6vn5z38RP33/L+t4CehfH5/OPyIM2z9GEwDS&#10;dIV48R0ArpKXfoT1KnnX/vk2gfQjTOefEIZ3hv10hbyelLbbDWQQYTpj9BMZ8jHixa8gIkwG5wnS&#10;j7DNnuEHkYV+IE1ixEtbfOWfruEHIabzTwiCbv1JEmNV9V8fT5BBhCxdwQ8iTOcfGf3e9fGk13+W&#10;ruD7Jv4KSbJijF9V4//NDl/5pwnH3+L4e/D3/RukSWzf3/MwnXXjFRTSF/wnBMHZvwg+pPJPkgVk&#10;cFP1t+eVUkjTXb9g8Z4nMBmYJyLI4AbJZgE/uDHrT2KsYsb42fwSq/h3i/7m/UopJMkSa0u89o+Q&#10;bMjY3+b4e/H3IyQ0Bn+JyezDoPzuosTuVvbu/SWSJGaMvw9+iXX8BzwhMZka+MtA34of3nbmuf22&#10;+Z2/vpXQkv9mifXKDk9EEELfdhiEN7ibfkQQ3Bj1CyGZvI/J7AN8fzh+508gBOFtLS8BQAiJMJwg&#10;up23LtjlWejbV6+VB5y/9r8z4BWehQRAdnhV8WTaryMN/ZVSEEKCjPpVxf9Z8RNEt7MB+V3oaPsf&#10;st82X4UAIXwE4QTRTQdeKShVYiMkiLzr46sQHea/kNHflVeW+d0yCGb+ul8xx6+wET+s8LtlEAAh&#10;fbP+stT9nrDCl2UJIX7AM+B3ywAAaejP6efzJdQbftqa340BoOr4141XqoRS5v22eb0M7S+Eb9hf&#10;QDxLeJ7p+9cH/2TE62X04W/Wv+MTDl8WSMQTPIPtVy9D7/+H+W+4ftu8XoZd/7LMkQhptv2Vr/ho&#10;gjAy85eyO6/7C+P+/vgF31/4CKMpwqj9L1iosnjVf108cDj/seefI9ksIEQwOA9U/kQQMkAUTRB0&#10;7S9y7W/Aly94vf8PyQPH/vW812mJLi4uLi4uLi4uLi4uLi4uLi4uf7G4C2QuLi4uLi4uLi4uLi4u&#10;Li4uLu86V3yBTFX/XGu/bf71srozSh1ed8ePeZN6BU79i0UZ9vN43ih0/THD3RaG7bfNv1oaum6M&#10;6vVXLB498J3wt8vryL/+dta+bMqrky/N+k0I1hyg9rc42OGPF6XM+vviYfj+G7N9ZPgt7rLLY+6A&#10;V8kfs9fM75YxYGwr93nqY9hvMusdeGWX56aH8e9fMvf9N6eCRuNhAgPzb94ztr+N81fG+f+bzoF/&#10;/mH2v9xmu0+Gb7d5zr7YfR98Xc2di2wf/ep4CeinSaZp3HkjT7MViiLXrwfmFYAsZfQTIKsPZdP+&#10;q8796Yv+6+Kd/5F/zvWnq+MP/gq5bX8ant/7K/72T8zxm/HqFR8DqmzNo/qQZqX00zi78tz+Xvjs&#10;iE9ioDTwR+XfkdfjXxv3Kyhke94bnH/pn1saf7X+ytLw/T/wSRJDGfgDQJ5vO/PH/aVB/1t+NSh/&#10;8FeVv0n/mjl+ezyI4Ae3ABTygumvmONn84rtnyYxVFl0688O/Wa83n5VH3zajd99ODcAFPm2M6+g&#10;kFX+Jv0KJY9X5X7+teLP7OfyZY/+eZ4N3t8vDzP/6vifG6x/bn+pyv38pZR+4JYqOvKZOf/Gf+D+&#10;Fzz64FcG/rdQSiEvss48t/+0fz4Y/8I/z2p5CQD5NkW8+BXP4s/2BcDhMefAVfLT+58B7Py/Vx8Y&#10;b9p/ffzs/jOA9+pPmD305U9XyBPmj58B9U79iTB/+AIFYJtduT9154kIs4evAIAtd/0b9Nvmnb/A&#10;/OEzAIV8m7D6iTl+c36LfJsZ8UQC88cv4Pmb97/lv/XQL1qzRAL3j3r7P/i357n9tnkigfufvurj&#10;X3al/vkWec7zVwrIsw2Wi+8QjP7uvEKR5/3xT9148iTuH79CKYVttunMc/v75uPFd3heB38hcf9w&#10;8O/Kc/v74PM8R2HIe0Li/vGX6vzPzJ/T3y+fGfsDwDZ7HrxfKYWisMcL4WP++AsAZeTf6/jzLeKS&#10;y3/r6B/o4x+AbbrpzHP7bfMHf9XoL4UMEd6c/vT/Is+RbxP9jX4EIV+ewAnpQ0i/dhBWebU7AT/N&#10;U/XvWv8zPLffNk/Vv5r9t/sLUGb94+Wp+kf7353ngwhCMPpHxlO1Bwg/auFPkEHI6OfzfhDC65Hf&#10;+Uu/zfrvv98+f+Qf/cX9ieD7Nf6yhf9Jnttvn9fzf4TgIv7qxQW8y/ABhAzMeKrmv1r/A09EkIz+&#10;UfJ7//Bd+tPO379ifz+A8Dn++s+N/Rn9AFnld+e/0nj/tzt+vj9dvb/0A8hG/nAB+hQP6ON/vX8z&#10;z+23zQNkzZ+IIL0L80cX8N8e//R/Grf/Br5bvwfpB6Pid/76/Of26sbP9z8+/6v3l1E0hRSnT1LT&#10;dIV48R0AMJ1/RBh2e4zm2HnpR/q/V+H/CWF4Ykc25vVOD7TxJ2b/GPkO/kSYzsz7iQgTK3yMePFr&#10;DU/V9q8a/Jt4bn8LPokRLzU/nX9CEPTJH/ufnmS5/UkSYzVWnip/Ve9/4D1M5x8Z/SPkj/1rfki1&#10;O35929TFeCL4fgTfV/BP+qtq/L8x+kfME8H3b/R7cGl/z8N09glBcOJEzBKvT/pvIP0QvgxP0Pq2&#10;N80LTGcfO/Wz+eq2o9XyN3iewKRnnqpbTKWs8a9u+1vFjP4R89o/gpRBg/8Sq/h3Rr9dPkmWWNfw&#10;VM3/Uvjw/dP+TTy33za/3/8H8ZeYzD6Mit+tfyEk/OrnwH779W336/h3eEJiMh0Xv7voI4So8S8r&#10;/z8Y/ePl9/7eBf03S6xXffEfEVQfCdEHT6Qvjt7eCgRBjX/FCyExmX2E75v1C+FjMvswKp7IO/J/&#10;u9wdL6Uf7i8UnMqz+AMAEIYTRLfz1gO8Jv46/O8uxtf7q+q2DzLst8yriqdmvs5fKQUhJOgMXzf2&#10;l/wE0e3MAv/nWf60f3ue29+GD4LL8Sf9lYJSZfX+ewjCCaKbDv0Vv7kCvsl/x4fhBGGHfnVF/Cn/&#10;cYxfDcLX+pclNuIHyBNm/Zb5siwhxA94Z/g6/7Z8u/67HsY/7cCXrfnT/iUUs5/NqwF40eCvCohn&#10;Cc+Thv1XwJ/1f2L2W+TLAol4giea/P39X5Qb8dx+27yQF/MvyxyJkBDC5/PRBGHUgS9b8nX+bfnG&#10;/mL8fK1/UfGLip8ijNr/gsfV8EJCnrpA1Et/jmSzgBBBD/zkIrzX5F/k2l8GCMMJgg795QveHy1f&#10;57/jr/gpli4uLi4uLi4uLi4uLi4uLi4uLvy4C2QuLi4uLi4uLi4uLi4uLi4uLu86f+ELZKr6x/Gm&#10;vFKH193xY96kvgd+/9qM5+BvoY5LYfJ6+MeM4zvxr7/quDG+XX1cvhPeO8/aF/vgmVB3/uU6t8Er&#10;2/z+peLx3H6jMOdvZnv/vI3x8Nbg9fPH7DXzu2UMWDkG/tTrDjxrBlLq3fP7l4Y/P7zgOy/i1fzP&#10;4E99OXb+zXvOPn80OX/lnn8zeWWbP/7KJv/mi3b80Rf9nY1dD68AyHybIs82J78hzVYoily/TuPO&#10;O4lNXgHI0gaeAOnfAFDIs+Qkn77gV537R807/w7+xOwfIX9N/nQBfuev1P5Jr3U8Mfv74WNAlR14&#10;1cxXH1KNsqzxP8Nz+7vySQyUHfmsga/8VVmiqPVf8/qZfLbnvf75Fv78/ur9L0s2nyQxVOf3v4Fv&#10;tf41XzL7Nb8aF99h+zfvHzFPBD+4RVkW5/0Vs986r8z8swOfJjFUWXTrr+Zf1Qef9swTwQ9vURb1&#10;/lnlb9Zf2uVVuZ+/jfzP8dz+C/Ml0/8sz+0flEeDf46ietJ9J75Ff3rMJzFUMTCfNfAt/Bv5Lv3o&#10;g1/1yxMhCO9QFNvz/r30x1DVz+Kj4Fv4Z9kaMklixE9/O1myf0w6gHjxK57Fn60HeA389P5n/f9a&#10;+X+vPjDetH98/Oz+MxRKxE9/v8rx83jC7OEzVFkgXpzzJ2b/GHnC/PEziqLA6j36E2H+8AVFkf/1&#10;/ektT0SYPXxFUWzP+5/guf22+YN/htXi29WNn8sTCcwfPiNv4U/Mfnv84THxJ/0fvyDP0wb/er57&#10;/7cexi9644kE7h+/YpsnHfz767fNEwnc//QV22yD1fL71Y2/Fb9/zL2h/xG/XHyH6NSvUOR5f/xT&#10;vzx5Um//2XON/2X7u/Lx4js8rz+ehMT9w1dk2TPWLfz77h+Cz/McRQ3vCYn7x1+Qputa/yae2z8s&#10;nzX4r7Be/tqZP9uuFIpivLwQPuaPvyBN45P+vfbnW8Qll//WKy9EgPufviLZxFjHZ/wv0G+bb+sv&#10;izxFmqz1I2/lyxM4IX0I6dcOosjz/W8fDM6r3Qm0GU/Vv4s8MfNn9tvmqfpXsc0Y/tv9Bahr46n6&#10;Jy+q7T/Qj3w27r8ynqo9QO//z5BByOgnNu8HIbwB+df+Q/db5/9K/kTwfYZ/+tyd5/bb5gE9/1vz&#10;Vy8u4F2GDyBkUON+WP9Z+gzZlT/q3z0y/qr4nf/2ffrTfv1nf11/P4Dwm/wJedP238Cf76dR87vz&#10;33r/cY+f70/7+f96/Q8XkE/x0g8g63icm//P8Nx+23z1E9Cl/IkI0rswf3QBvzOvV3/t8e/i/S94&#10;D9IPhuV3/nmKLN0M32+br47/eZ40+wP6Mc/T+UeEYfvHaAL6FqB4oa++XyMv/QjrVTIS/08Iw7sB&#10;eb1T59sE0o+Y/XSFvPbfbjeQQYTpjNFPxOKJCBMjPka8+NWQJ0g/wjbTF0eG79e/9hovNT+df0IQ&#10;DMlX/ukafhBa6AeSJMbKFk/aP0tX8IMI0/lHRr93ffyxv3+N/vq2KY6/70dIE1N/VY3/N8b4LfJE&#10;8P0bpElcHf8sjt/zMJ19QhDcDsbrk/obJMkCMrjBdPaxE6+gb5vT/YLFe57ApCtf3XZkylN1i2my&#10;WcAPbsz6kxirmDF+i7z2j5BsiOG/xCr+nTF+Hp8kS6wNearm/4TM/Tn9tvlx+UtMZh8G5XcXNQiA&#10;H9wO3q+Uvm1/Hf8OT0hMpsPyRAQpAxD0rYZm/Uus4z8Y47fH7/xBFv03S6xXffEfEQQ3rXkighD6&#10;4lEQ6v3f99vzx/1CSCbvYzL7MChP5EEIvf0H4W0tLwFACIkwnCC6nbcu2OVZ/AEAV8sDY/G/s8ID&#10;O38TXlW3jZAdXlU8mfbrSEN/pRSEkCCjfvWKnyC6nRnwfxryu9DR9j9k/0s+CIbmq5D+desgnCC6&#10;6cArBaXKav15xvzGFl+F6DD/hYz+rryyzO+WQTDztz1+zat+/KVv1l+W2IgfIE9Y4cuyhBA/4Bnw&#10;u2UAgDT05/S/5e868uWJ/mlrfjcGgKrjXzdeqRKK0d8Lr/rxF8I37C8gniU8z/D9s8jrZfTh/8Qc&#10;P4MvCyTiCZ7B9quXoff/w/w3XL9tXi/Drn9Z5kiENNv+yld8NEEYmflL2Z3n9mu+sMYDR/7CRxhN&#10;EUbtf8FDlUXVv6j6r4sHDuc/9vxzJJsFhAh64Cdm/kQQMkAYThB07S9y7W/Aly94f3AeOPav5//C&#10;T7F0cXFxcXFxcXFxcXFxcXFxcXE5H3eBzMXFxcXFxcXFxcXFxcXFxcXlXeeKL5Cp6p9r7bfNv15W&#10;d0apw+vu+DFvUq/AqX+xKMN+Hs8bha4/ZrjbwrD9tvlXS0PXjVG9/orFowe+E/52eR3519/O2pdN&#10;eXXypVm/CcGaA9T+Fgc7/PGilFl/XzwM339jto8Mv8VddnnMHfAq+WP2mvndMgaMbeU+T30M+01m&#10;vQOv7PLc9DD+/Uvmvv/mVNBoPExgYP7Ne8b2t3H+yjj/f9M58M8/zP6X22z3yfDtNs/ZF7vvg6+r&#10;uXOR7aNfHS8B/TTENI07b+RptkJR5Pr1wLwCkKWMfgJk9aFs2n/VuT990X9dvPM/8s+5/nR1/MFf&#10;P87Z6vhpeH7vr/jbPzHHb8arV3wMqLI1j+pDqpXSTyPsynP7e+GzIz6JgdLAH5V/R16Pf23cr6CQ&#10;7XlvcP6lf25p/NX6K0vD9//AJ0kMZeAPAHm+7cwf95cG/W/51aD8wV9V/ib9a+b47fEggh/cAlDI&#10;C6a/Yo6fzSu2f5rEUGXRrT879JvxevtVffBpN35jJyxhAAAgAElEQVT34dwAUOTbzryCQlb5m/Qr&#10;lDxelfv514o/s5/Llz3653k2eH+/PMz8q+N/brD+uf2lKvfzl1L6gVeq6Mhn5vwb/4H7X/Dog18Z&#10;+N9CKYW8yDrz3P7T/vlg/Av/PKvlJQDk2xTx4lc8iz/bFwCHx6wDV8lP738GsPP/Xn1gvGn/9fGz&#10;+88A3qs/YfbQlz9dIU+YP34G1Dv1J8L84QsUgG125f7UnScizB6+AgC23PVv0G+bd/4C84fPABTy&#10;bcLqJ+b4zfnDY+KN/B+/gOdv3v+W/9ZDv2jNEgncP+rt/+Dfnuf22+aJBO5/+qqPf9mV+u8fc2/u&#10;rxSQZxssF98hGP3deYUiz/vjn7rx5EncP36FUgrbbNOZ5/b3zceL7/C8Dv5C4v7h4N+V5/b3wed5&#10;jsKQ94TE/eMv1fmfmT+nv18+M/YHgG32PHi/UgpFYY8Xwsf88RcAysi/1/HnW8Qll//W0T/Qxz8A&#10;23TTmef22+YP/qrRXwoZIrw5/en/RZ4j3yb6G/0IQr48gRPSh5B+7SCs8mp3An6ap+rftf5neG6/&#10;bZ6qfzX7b/cXoMz6x8tT9Y/2vzvPBxGEYPSPjKdqDxB+1MKfIIOQ0c/n/SCE1yO/85d+m/Xff799&#10;/sg/+ov7E8H3a/xlC/+TPLffPq/n/wjBRfzViwt4l+EDCBmY8VTNf7X+B56IIBn9o+T3/uG79Ked&#10;v3/F/n4A4XP89Z8b+zP6AbLK785/pfH+b3f8fH+6en/pB5CN/OEC9Cke0Mf/ev9mnttvmwfImj8R&#10;QXoX5o8u4L89/un/NG7/DXy3fg/SD0bF7/z1+c/t1Y2f7398/lfvL6NoCilOn6Sm6Qrx4jsAYDr/&#10;iDDs9hjNsfPSj/R/r8L/E8LwxI5szOudHmjjT8z+MfId/IkwnZn3ExEmVvgY8eLXGp6q7V81+Dfx&#10;3P4WfBIjXmp+Ov+EIOiTP/Y/Pcly+5MkxmqsPFX+qt7/wHuYzj8y+kfIH/vX/JBqd/z6tqmL8UTw&#10;/Qi+r+Cf9FfV+H9j9I+YJ4Lv3+j34NL+nofp7BOC4MSJmCVen/TfQPohfBmeoPVtb5oXmM4+dupn&#10;89VtR6vlb/A8gUnPPFW3mEpZ41/d9reKGf0j5rV/BCmDBv8lVvHvjH67fJIssa7hqZr/pfDh+6f9&#10;m3huv21+v/8P4i8xmX0YFb9b/0JI+NXPgf3269vu1/Hv8ITEZDoufnfRRwhR419W/n8w+sfL7/29&#10;C/pvlliv+uI/Iqg+EqIPnkhfHL29FQiCGv+KF0JiMvsI3zfrF8LHZPZhVDyRd+T/drk7Xko/3F8o&#10;OJVn8QcAIAwniG7nrQd4Tfx1+N9djK/3V9VtH2TYb5lXFU/NfJ2/UgpCSNAZvm7sL/kJotuZBf7P&#10;s/xp//Y8t78NHwSX40/6KwWlyur99xCEE0Q3HforfnMFfJP/jg/DCcIO/eqK+FP+4xi/GoSv9S9L&#10;bMQPkCfM+i3zZVlCiB/wzvB1/m35dv13PYx/2oEvW/On/UsoZj+bVwPwosFfFRDPEp4nDfuvgD/r&#10;/8Tst8iXBRLxBE80+fv7vyg34rn9tnkhL+ZfljkSISGEz+ejCcKoA1+25Ov82/KN/cX4+Vr/ouIX&#10;FT9FGLX/BY+r4YWEPHWBqJf+HMlmASGCHvjJRXivyb/Itb8MEIYTBB36yxe8P1q+zn/HX/FTLF1c&#10;XFxcXFxcXFxcXFxcXFxcXPhxF8hcXFxcXFxcXFxcXFxcXFxcXN51LniBTI2A5yxjBLyyyCt1hBss&#10;5wXP7Tfk96/N+BMvTfCqvttC+uGPGcd34l9/1XEjePPdV86z9kUr/Mt1xua74j3wyja/f6l4PLff&#10;kD9+xeW7p+/zHxvnU7w1cP38MXtl/BvENt8xffCnXrfm1WEG4vIm+Qvw+5eGPz+84E2O38evGPyp&#10;L8/T186/gozOH3vkTc7flW3++Cub/Jsv2vFHX7DmAvTB8xgzXkHm2wTbLDn5DVm2QlHkAPQHbquO&#10;G3mW2uXTM7wf3ABQtf7neG6/TZ4AyE7+K2b/uHgiQPqX9o8rnizxq1p+768Utttz/v33n4868NQ/&#10;f97/wBOzf4w8ESCDW6iy3D/ptpmPoVTJ6LfBr2v5dv5HfBJDlYx+Az7b817v/O5Dypv8s/37b9pf&#10;8WVphU8b+Db+x3ySxCgN+8sR8u3810f8yqB/vDwRwQ9uUZbFeX/F7LfFZztemflX5/+n+Hb9mtcf&#10;eB6jLAtjPu3Kq7KRP+uvSmTV+2fav5t/e+HTbrw6wxMR/PAWZXHa/xzP7bfNH/zz/ZPer2n8XL6N&#10;f5o+VzyM+tN9fw98EqMsOvJZPd/Kv4Hn9g/K47R/EN4dPSm+G9+9f9XD+PNOfNbAt/HPsmfIJFkh&#10;fvrbyZLiaOOJF79CiD9bD/Aa+On9zwAU4qe/X+X4ufzs/jMUypb+3yFePea7fT+NkCfMHj5DlQXi&#10;xTn/MY6fyxPmj59RFAVW79GfCPOHLyiK/PL+ND6eiDB7+IqiyLBafLu68XP5Lv7E7B8jTyQwf/iM&#10;/D37P35BnqcN/ofHzJv1H/O/QggxGp5I4P7xK7Z50sGf0z8unkjg/qev2GYbrJbfr278XL6Vf75F&#10;njP6e+SXnXmFIs9refIk7h+/IsuesT7p38x37Y+X3+F5DH7RL09C4v6hvX/f/bZ5T0jcP/6CNF3X&#10;+ud5joLRP2b+4L/CevnrGT5j9m8H55VSKIp6Xggf88dfkKbxSf9zPLd/UD7fIi5f+we4/+krkk2M&#10;dXzG//9n791/XFfWPq/v46qyne4kfdnavdBZe+2DYJjhMsD7Mgx35r/j/4GREEJoJITQSAziJsQP&#10;CAkJzbznPWvtsy4dJx07sV38YDtxEjtxVTkuZ3c90l6d7p2Pv88nLlfcTifVwKvn/3lUfFd/nqUJ&#10;knhVLHnMD08AORfgXLQ2kabp7tWHW+QBws7fD8FZd14CxQRc5d8YDwAgINtu3qk/gQCkWbH/hR+e&#10;/AJ0Nl9WJ6DFBUS7PEH4gRJf/A1hNf7flHnTfNt84Q/nn27s+xNBiGF5gIr5L02QJG+D59vmi8Of&#10;fhf++yXrVfz3x/8meWvhfXDuG+SPl6fKf/vO/dONpr88uAB7a3zhT0jPjX/hgwuDfKs8neWpNv83&#10;+5/nTfNt8+/dv37+1+YvhA9hkH99fn8BXJUH7c//9f318w95D1z4vfJEBM875198KZ7/1sq8aX4v&#10;/O4FBB3/+vhfl/uPdeZP82+Lx+75Lz7rz4FimefZwwuCoPsymkDxFqrotbj6fnt8cVCvlnHhP/+A&#10;ILjXz785vvBPtzG4CA3zyS5POjyBixDb7RrCDzE1yCciS3yE6PWLJl/6b1YQfoDZwwf4vn7+7fGl&#10;f2LgH0eIFgb9G/JxHGGpy1Phv0mWEH6I2cOLQb53e3zlHy8hxPv0FyJEEkea/rLM/02zf7t8cVI/&#10;QRJH4H7x/Of7d3r5nndzfOUfx6/g/gSz+YtBPjPiPY9hqshLFG9b0+Wrt5jG61cIfzJ4fvW2u2Vk&#10;hy/8Q8Rr0vOXEkm8wDL6i0H/ZnwcL7DS5Kmc/2PS9zfJt82Py59jOv95UL66qEMAhH83eP4Bzzim&#10;M1W+eNu8Lk9E4NwHoXiroV7+Aqvoq0H/ffIv8P1JZ77yBxFEMFHmTfN74dcLrJZfwRjHdP4CIVT8&#10;PTBWXDzyg4kyb5p/yAtM5z8Pyhf+AgSCH9y18hwAGOMIginCu4fOAVW9sa8AcLM8UPnfG+bfJg+Y&#10;+Eu8MQ6A7PCy5Ek3vyhdfyklGOMgrXx5xE8R3s01+G+afFUExjh83yz/9viyqPhzaz+YIpwo8FJC&#10;yrzcf541fq3Ll0W0n/8Dg3xVXlrmq20Q9Pxt99+rPxd6+XmONfsO8pgVPs9zMPYdngZfbQMAOBMI&#10;gnvD/KH5vMF/1pmvegAIfDf+u/Om+X3wsid/xoRmfgbGODxP7/GTMgN7s8MX2zD0lxnY2w/D/g34&#10;PEPMfsDTGL/FNorjfz//DZdvmy+2Ydc/z1PEjOuNv/yID6cIQj1/ztV50/x++KwffyYQhDMEYfc/&#10;MJF5Vua/lvm2+akSD+zPf7gGb5pf8GnJ+/r8uuD9QNOfCIz7CIIpfNX8rOxfg88PeDE4D9T92/kr&#10;rmLpypUrV65cuXLlypUrV65cuXLlytX4y10gc+XKlStXrly5cuXKlStXrly5cvWuy+IFMtkDb7oN&#10;m/my+KRZa/zRtpQRWYs35TVKSpjEH23KCNLh64ys/avG15k+jqfh8m3zR1tT3ony+DsjHoPzpvjx&#10;3U2nInVeGh+DR1szy9fgpVW+vimpl98XD83Hv3bL8Og3okz5fmrY+f+UuUW+zt4Yf4IMvP9N8/s8&#10;aK0MfbmfwUx5nTLlTauH/nc3DY/9k1NBrX4MAeXhb5c/3aDO+Wf9lxgLvLQ3CZjmH45Z9cnwdMyb&#10;HIvqx+BxtOlcpHcG2dKPVn5zcaBYDj1JooMT7i612SyRZSkA6PGJGZ8Y8qL8UDxdf9N8mzwB4Af+&#10;S8P82+KJAC4q/62l/qOSJ8N8dX7vXyynPHT+AU86vDTid/5Sd/zv88mwfxs8EcD9O0hZjf8IUuYG&#10;+Tb4lTa/80fpH0eQuUG+Br/Z8d7gfPUh5YV/qpm/NOy/5PNc8/HX5yt/AMjSLeI4Qm6Qb8LnFvi9&#10;v0SabhHHS438VS3/tngigvDvAEikmaG/NOxfl99UvLTjX57/6+TX+eIDyyPkeaaA5wd8osjv/ffz&#10;v2r+pnz8dfIh8938rcPLYz7R8A9K/3SrzJvm2+br/mm6ubn+e/Evn/9Tzf2fJG9lPjT5lRm/qfFx&#10;hDwz8FfkTfN75aHrfwcpJdJsM3j+Kb9U5jcn+Wln/sA/3bTyHADSbYLo9QsY+9Y5AMBumVoAN8nP&#10;Hv8A4P36zx8/Aqj8P58ss62Wb8KTBZ4wf6r8NzfYv7n/w3Nf+/8G/Ynw8PQLJIDtxrI/Dc8TEeZP&#10;nwAAW9P9b6F/U77ubzr+ybB/GzwRw8PTRwAS6Ta+uf5NeSKGh+dfYOa/X+benP9ysMz4tXkihsfn&#10;avxX/ib5t8UTMTz+9AmQQLp57/5rvfx0izQ16N+Il8jSdMcvVP09jsfnT5BSYrtZK/Om+cd8tPgM&#10;zzPgX9V4YhyPT3t/Vd403zbvMY7H51/L8z89/zRNkRn0b5Ov/AFgu3kzzN8Y8ltlXkqJLNPnGRN4&#10;eP4VgN74N83vlU+3iHJVf7+Y/wFsk7Uyb5p/yv95UH7vL0v/Zp4zHiKcNH/6f5qmSLdxcUcRgvPD&#10;E0DOBTgXrU2MnQcIjAeN/hIoJuCK90Nw1j3/FngQ3rE/lSu4BQgn96e8rE5AiwuAwg9PfgE6mz8q&#10;niD84IgnFOM/7ODfxJvm2+ap2IZ47/4BwvDK/kQQYmw8AQRwHiC45D/K/g15AkAEzsPfvT8RgZ/4&#10;F+OfdfBv5AFw7hdLxevkW+Zp5395/I+x/978RZu/PLgAq54/br7wJzN/4YMLg/6NeDLiaTf/tx3/&#10;1823zb93/935T+v8d5kXwocwyL8+v7+A3vz8Rxf8z/BK+R648HvliQieZ5Bf7P5y/N8Nnj8Iv3sB&#10;osm/fv7T4n/ABwcvAKjnj4uvxv8lfx6GU3D2a2NIkiwRvX4GAMweXhAEastojpsvDnqgWOb1Ij//&#10;gCA4nUg654+OV/Enw3zLPDXxBC5CAPKiPxFhapBvj48QvX5p4bv47/nZwwf4vn7++PgO/nGEaGGQ&#10;b5mP4wjLNp5KfynBWfOTzJ73MHt4McgfIV/5C9n6S+ao+zfliSBECCnCFn9Z8r9p5o+bL076JxAi&#10;hLjk73mYzT/A909PpDrlj5Cv/LkIIHhwgWeYzV8M8tV5ieJtZ8vFb/A8hmnPfPUWU86b/Y3zy7fN&#10;LaNx8oV/cew3+kuJJF5gGf3FIN8uH8cLrFp4Kud/zgSEaPY/x5vm2+Z3x/8g/hzT+c+j4qv9zxiH&#10;EOF18xnHdDY0X7ztvo3fX/RiLf55mf/VIL9P/gV++ZEIffDq/v3mq/Kz+QuEUOTXC6yWX8EYx/SI&#10;J/LAeYC7Owbfb/E/w6vlC0znP4+KL/x93N09Nu6XiudcBLsLJU31xr4CAIJgivDuoXODt8R38783&#10;zB8v3+4v8cY4ANLMt8zLkqfzfJu/lBKMcdAFvq33Q36K8G5ugf92kW/2P+R93yx/zHyjv5SQMi8f&#10;fw9+MEU4UcgfCb/uwJ/zr/ggmCJQyJc3xDf531L/pnyrf55jzb6DPKaXb5nP8xyMfYd3gW/zP+Tv&#10;DfNN+SmCyUyBzzvzzf7dedP8Nl4OwbN2f5lnYIzD87hevszA3kbOn/OXGdjbD8N8i3yeIWY/4LFz&#10;/qJ8oUyTN823zTN+Nf88TxEzDsaEOR9OEYQKfN6Rb/PvypvmX5XPDPyzkn8t+RmCsPsfqPTPT6/D&#10;d/bXyU9L3jfm/UCTX5/nPcbBmy6Q5RnyrMznPoJgCl8hPz/gxWj5Nv+Kt7iKpStXrly5cuXKlStX&#10;rly5cuXKlStX9stdIHPlypUrV65cuXLlypUrV65cuXL1ruuKF8jkCHiTbYyAlxZ5KWu4xnYOeNN8&#10;TX53W49vuKmDl/FqG+mHrzOOV+KPv1McBCf3vnHe6Fi0wh/uM2NeFe+Bl7b53U1pxpvma/L1W6a8&#10;evV9/mPjfMpsD9w+X2dvjD9BbPOK1QffdLszL/czkCmvU78DfndT8/eHA17n+bt+y4Bv+vYyfev8&#10;EaR1/tgjr3P+Lm3z9e9s8iffdONr3xjNBeiDN2P0eAmebmNsN3HjHTabJbIsBVB84LVUHOSbxC6f&#10;XOCFPwEgW/0v8ab5NnkCwJX8l4b54+KJAC6u7R+VPFnil638zl9KbLeX/PvPv1xyz1P//GX/PU+G&#10;+WPkiQDu30Hm+W6l1/N8BClzg3wb/KqV7+Zf4+MIMjfI1+A3O97rna8+pPyc/2b3+Ovml3yeW+GT&#10;M3wX/zofxxFyzfx8hHw3/1WNX2rkj5cnIgj/DnmeXfaXhvm2+E3FSz3/8vy/ie+WX/DFB45HyPNM&#10;m09UeZmf5S/6yxyb8vHTza/m3174RI2XF3giggjukGfN/pd403zb/N4/3a0Uf0v9m/Jd/JPkreSh&#10;lZ/s8nvg4wh5pshv2vlO/md40/xBeTT7+8F9baV6NV49f9lD/6kSvznDd/HfbN7A43iJ6MefGkOy&#10;2uCJXr+AsW+dG7wFfvb4BwAS0Y+/vcn+Tfn540dI5B39P58s0909n0bIE+ZPHyHzDNHrJf8x9m/K&#10;Ex6ePyLLMizfoz8RHp5+QZal1/en8fFEhPnTJ2TZBsvXP99c/6a8ij8Z5o+RJ2J4ePqI9D37P/+C&#10;NE3O+O+XudfLr/NfDpcZt8wTMTw+f8I2jRX8TfLHxRMxPP70CdvNGsvF55vr35Tv5J9ukaYG+T3y&#10;C2VeIkvTVp48jsfnT9hs3rBq9D/Pq+ZHi8/wPAP+tV+eGMfjU3f/vvNt8x7jeHz+FUmyavVP0xSZ&#10;Qf6Y+b3/EqvFlwv8xjB/OzgvpUSWtfOMCTw8/4okiRr9L/Gm+YPy6RZRfuzv4/GnT4jXEVbRBf8G&#10;Xj3/z6Piu/rzLE2QxKtiyWN+eALIuQDnorWJNE13rz7cIg8Qdv5+CM668xIoJuAq/8Z4AAAB2Xbz&#10;Tv0JBCDNiv0v/PDkF6Cz+bI6AS0uINrlCcIPlPjibwir8f+mzJvm2+YLfzj/dGPfnwhCDMsDVMx/&#10;aYIkeRs83zZfHP70u/DfL9mu4r8//jfJWwvvg3PfIH+8PFX+23fun240/eXBBdhb4wt/Qnpu/Asf&#10;XBjkW+XpLE+1+b/Z/zxvmm+bf+/+9fO/Nn8hfAiD/Ovz+wvgqjxof/6v76+ff8h74MLvlScieN45&#10;/+JL8fy3VuZN83vhdy8g6PjXx/+63H+sM3+af1s8ds9/8Vl/DhTLPM8eXhAE3ZfRBIq3UEWvxdX3&#10;2+OLg3q1jAv/+QcEwb1+/s3xhX+6jcFFaJhPdnnS4QlchNhu1xB+iKlBPhFZ4iNEr180+dJ/s4Lw&#10;A8wePsD39fNvjy/9EwP/OEK0MOjfkI/jCEtdngr/TbKE8EPMHl4M8r3b4yv/eAkh3qe/ECGSONL0&#10;l2X+b5r92+WLk/oJkjgC94vnP9+/08v3vJvjK/84fgX3J5jNXwzymRHveQxTRV6ieNuaLl+9xTRe&#10;v0L4k8Hzq7fdLSM7fOEfIl6Tnr+USOIFltFfDPo34+N4gZUmT+X8H5O+v0m+bX5c/hzT+c+D8tVF&#10;HQIg/LvB8w94xjGdqfLF2+Z1eSIC5z4IxVsN9fIXWEVfDfrvk3+B708685U/iCCCiTJvmt8Lv15g&#10;tfwKxjim8xcIoeLvgbHi4pEfTJR50/xDXmA6/3lQvvAXIBD84K6V5wDAGEcQTBHePXQOqOqNfQWA&#10;m+WByv/eMP82ecDEX+KNcQBkh5clT7r5Ren6SynBGAdp5csjforwbq7Bf9PkqyIwxuH7Zvm3x5dF&#10;xZ9b+8EU4USBlxJS5uX+86zxa12+LKL9/B8Y5Kvy0jJfbYOg52+7/179udDLz3Os2XeQx6zweZ6D&#10;se/wNPhqGwDAmUAQ3BvmD83nDf6zznzVA0Dgu/HfnTfN74OXPfkzJjTzMzDG4Xl6j5+UGdibHb7Y&#10;hqG/zMDefhj2b8DnGWL2A57G+C22URz/+/lvuHzbfLENu/55niJmXG/85Ud8OEUQ6vlzrs6b5vfD&#10;Z/34M4EgnCEIu/+BicyzMv+1zLfNT5V4YH/+wzV40/yCT0ve1+fXBe8Hmv5EYNxHEEzhq+ZnZf8a&#10;fH7Ai8F5oO7fzl9xFUtXrly5cuXKlStXrly5cuXKlStXrsZf7gKZK1euXLly5cqVK1euXLly5cqV&#10;q3ddR8syScPNqfLH9x+aJ6v51Z+4avHSkAew95dHX7vmH+fq8sfb6cifYHr+px4d4mXTbVVe4vBf&#10;PX6fbTL+h823zRdVG/9SMf/4OyMeg/NF7ff/6eOplq/KnzyCOnztIFTnj7Y2eL48mL/rM8EwfI2T&#10;Ui9/d9OQhx5fv6Xrf7olE0p//Kvzx/fXOf6PtzV0vm3+mB2Ql8ffaPCN29CtgfON+dr9tc7/auc+&#10;OryU+xnMlD9t5Pr8ye8+A+cfPHfJ3S2FDRzeUn7+PfJXPv+Rxz+4Kf7UX+f8s3Z/G/zJL2ED+xvk&#10;H+4u9fnflD+e/6ROvgF/uj11/vDZ32z/t50/cqBYDj2Jo4YLLudrkyyRZSkAaPFJn3yizgs/BFD6&#10;a/Cm+bZ5UX4o4O/Df2ngv9XikyQyyJe1/mlwngBwfwKgWE7Zav80PE8EcDEBZDX+9fPJsH8bPBHA&#10;/TtIWY3/CFLmBvkafGzIJyttfucPE3/9fEDunj+JvOL5Lx+Or/yB2vP/gPkH4yc35XMz/3SLOI6Q&#10;G+Sb8Lk2v9Lmqw+pL+Z/XX/9fNs8lR9OvvdfGuYb8FKHz5Fsltp84X8HQCLNNPxlPV8OzkuZI9kU&#10;j1/xgecR8jzrzO/9i/lflZcyxybRzz/mk4F5ouLD2YFi/hs6v3c+0fdP040yb5rfB5+Y+vsTSABp&#10;ujXMhx1+o8/34m+Qf8LHEfJMk4c6X81/Ukqk2Wbw/D74TV/+aeWfntyPA0C6TRAtvoCxb50DAOyW&#10;qQVgn39V52ePfwBQ+mvwpvm2+fnjRwBAut0Y5tMI+M8ny4SfL8L8qe6vypvm2+YJD8+Vf2K3f7LA&#10;E+Hh6RdIAFtTfxv9G/JEhPnTJwD2/ckCX/c3Hf82+jfliRgedvNffHP9m/JEDA/PvwCQpf+Xg2W+&#10;1fN1+GqZ9+F5IobH52r86/rb69+UJ2J4/OkTIOvj3yT/tvgD/83aTv/pFmmqy0tkaarNk8fx+PwJ&#10;UkpsN2ssF5/hefr5pnw0ME+M4/Fp7z90fu/8qxrvMY7H51+L879y/A+ZX70wnVniK39A33+fvx2c&#10;l1Iiy/R5xgQenn8FILX8TfN75dMtolzV3y/mfwDbZK3Mm+bb5vf+svT/cyPPGQ8RTpo//T/NUqSb&#10;uLijH4IfnYByLsC5aG3COp+mSLftPIjAeNDuf4E3zVfhhR+e/AJgyoNQ+t9bybfLU7mCW7O/BIon&#10;QM38Q54g/GBkPAEgFMd/m/92dwFML3/MfPEntlyECMMr+MvqF4ix8pV/0Oxf54kghEH+KHkCCOA8&#10;QPAe/YkAokH8iQh8bDwV45/x8KL/9fr3i6XmLfDUi7+9/nvzF5fH/xj778ef7PoLH1zo8mTE027+&#10;1x3/l/LlwQX0sfGX/cfdfx88YNdfCB+iMx8eXQA25Mvjv3j+v7vAe2X/uvn980QEz7vEVxfwG/Kp&#10;vv/b/Nt503zb/Lvw370A08xXv/+2+qdb8DCcgrM/NoYkSYTo9TMAYDZ/QRCoLCNbvIWgP/4DgkBl&#10;Gc/LPBdB8ZU1PcjXz+/OE6ZX4Lv7Xyd/MJ7a/EMA8qI/tfBd8/vgZw8f4Ps98uXJ0Xn/CNHrF4P8&#10;EfNd/OMI0cIg3zIfxxGWiy8g8jB7eDn1FyEgJTgL1HnTfNs8AUKEkEKC8/fnT+X+lyK8kn9e8r/1&#10;xH+A7ze/kKPDU/kWayFCiEb/Gu95mM0N8q3zDLP5S6M/F0EH/1PeNF+F9zyGac988RbbCTgPIHh4&#10;QksUb9vVzZfIkawjLCNLvCz7b+EL/xCc+83+F/hu+Qsso7+Mkq/mP84EhGj2j+MFVgb54+E5pvOf&#10;m4//Tv6nvGm+bb7a/4zx6/szjulsXHzhX1w0EGLSwGeI48ggPyvzv5b8C3z/9EKELX5/0fKcf3/5&#10;s/kLhBiYXy+wWn4FYxzTI57KF0e9O7b7qKF2XmA6/9kgf3x84e/j7u6xcb9WPOci2F0oaYjBG/sK&#10;AAiCKcK7eecGq+qPv78a3+4/TL5t/vz+5wBIM98yL0uezvNt/lJKMMZBF/i23g951fF/yPv+9fhm&#10;/4r/Zpg/fr7RX0pImZePnwc/mCKcKOSPhM/8DlkAACAASURBVF934M/5V3wQTBEo5Msb4pv8b6l/&#10;U77VP88K3mN6+XmONfveE3+vzOd5Dsa+w7vAt/l35U3zu/FTBJPuLzBKmXfmm/2786b5VnnW7i/z&#10;DIxxeB7Xypd5BvZmkZcd+HP+XfiL+T/s8XkGxn7AY+f8RflCaTMfX+Iv5I+eZ/xq/nmeImYcjAlz&#10;PpwiCBX4vCPf5t+VN823zbf6Z8jzrMbPEITdX+Da86+1/BHyF/1N8tOS9+EHlvj1ed5jHNxv8c/K&#10;fF4cv75Cfn4jfJt/xXudE125cuXKlStXrly5cuXKlStXrly5+h2Wu0DmypUrV65cuXLlypUrV65c&#10;uXLl6l0XB5CX/7UUGUaMgG/ehMTe/aw/GbUwWr7yr742sv3l627EgC85Kj2OKseF/b/PbeS7xWuy&#10;J7z2PmjlM3Qc/1fKt81X3hfHP2CyB23yJdn88F0c/3veZAKwz1Mz33n8t/Cm+bb5auy3j//yg0z1&#10;D70+eZP5t5G/PP/v/tWfw/vjdauVV5v/+8+3zdfn/vPz//ieu/rgB5v/rc1/B+d/J5Xh0v4/z6vl&#10;62zClMdZvsP4N8s/OO825TXqAt99/B98Ve9iHM8fJ/yF8V/zvvHzvxY+r3290vy3n3+Nzv+vw18+&#10;/mn3j171OX8aNKE9/wMgKeV/AeDfbvqf6TbBJlkBAPzg/uxndd0o/38AYAD+vqV82/z/BkBgEP9p&#10;64ovlngJ4H8BEKKT/+j6V+Cp3H8HfA7gfwYwBfBvafCm+bb5HMD/BGCOLv7hfeuKXZ3yB+cl0u3m&#10;HJ8D+KcAngH8mxq8ab4SH4T3YIr8drvBtp3PAPyPAH5Gi/8F3jTfNp8B+B8A/EsA/o2r5pef4Tgo&#10;LyW26Vk+BfDfA/iIJv/LvEK+hyC4GxufAvgnAP4I4F8/xSVSg/wb4Lco/P9ltPon2CZvBvmj5rcA&#10;/jsA/yqAv3eD/ZvyGwD/LYC/i07+92BnVky/QX4D4L9BMff93Rvs35RPAPzXKM79f5/+2wTbzVn/&#10;fwzgrwD8axp8h/wY283aEp+X/bfyMQr/v0aj/0W+e77nIfBHx8cA/isA/wDA37nB/k35NYD/EsA/&#10;xBl/nsTLafz24+HS1cLtdt3URnGZYYfeFh9OHu8Byd6pv5xMHu8kZPBu/e8e76WUk/fh/3b8o3xy&#10;93Qn83war7v4n/Cm+bb5d+5P2d39012epdN4/er8b65/U57Su/unyWD+m3HxRJRO7hT2v3H+alQ8&#10;kbed3D1Nsmw7TTr5j6t/U770D9+x/+bd+98/hVn6Xv1ZUvgn02S9eJf+d/dPkzRNpkm8eKhtRD1/&#10;h90OT8Tiu/unu3fsH9zdP4WD+Sfj4j3i/uT+KUy38TRJOviPrP9Tvp1t4j2P+5P7pyDdVP7NPI/X&#10;r//O96///B9xPwRn/GzIcaVZinQTFxuywacp0q0+z0S4zbYx1/Y3zK/zwi+WHB6Ql1yESbqNg+9f&#10;//k/spBvmadciMlyu32b6fhLAJlB/iFPEH4wKA9QLvy7102yev7x9V/853r5W6TbxKB/ezxAmfDv&#10;vm2S1c9W/CWQZfZ4gFLh3/22SZZ/+PHtX/xnQhjkE+HWeIBSEdz97SaO/vjj29/8p7fWv7E/sa0f&#10;3P9NEi/+Fdv++yXXh+NBbCP8+/8viRd/7/Xb3/wnQ+fb5onYxvfv/994/fr3X7//zX98a/334J/4&#10;wf3/E7+9/rvv1D/2g+n/vX77/leL73/6j26tf3N/Hvvh9P9av33/68X3P/2Hw/cvkWWpNZ48vvbD&#10;+/9z/fbjr/T87fbfg/9bEE7/9/Xbj79efP/Tf3Br/Z/yIRhjnXli/C0IZ/9rMf7//A+L/O78Yb4H&#10;O/wW6XajxXtMrIJw9s/Wq+9/vfih66+fb5v3mL8MJtN/tn77/teLH3/+92+tfyll8ftXqscz5i+D&#10;cPZP396+/XvRj8//oI3nQLHM82z+giDovowsACRJhOj1MwBo8BJJsuyR/4Ag6L4MKFB4r7Zx6a/K&#10;m+bXecJ0cL7wT7cxuAgt5PfIk65/iO12DeGb+ZNWfr/87OEDfF+BJ4DzENvNCsIP1HnI8vj/opdv&#10;m6/8EwP/OEK0MOjfkI/jCMvFFxB5mD28qPuLEJtkCSFCdd403zZPgBAhNvH79Kdy/ydxZMk/L/nf&#10;euI/wPfvO9OF/wRJHIH7IWZzNf4g3/Ms8wyz+YuWfxy/gvsTZd40v857HsN0YJ4I4P4E8foVwp8o&#10;8xI5EoN8iRzJOsIy0uRlma/JF/4h4jXp+RvmF/wCy+gvVvhq/otJ3z+OF1gZ9N8fzzGd/2zgf6fM&#10;m+bb5gv/AATY92cc09mwPBHAuQ8CQQQTjfwMcRwZ9J+V/X8t+Rf4/t1gPBEVH/lBlf+w+cf8bP4C&#10;IRT59QKr5VcwxjFV5IkIjBVvOfeDYvzr54ub4wt/AQKd9ecAwBhHEEwR3s07B5Rt4o19BQBNHj3y&#10;91o8UPnr8ab5tnnAxF/ijXEAZIeXJU+6+UXp+kspwRgHaeXLI151/B/yvq93/AAExrgGX+V/08y3&#10;zZdFAGMCfjBFOFHgpYSUefn4e9b4tS5fFtF+/g8M8lV5aZmvtkHQ87fdf6/+XOjl51mR7zFNPsea&#10;fdfm8zwHY9/heQxBcK/lDwCcCWXeNN+cz4/4KYKJ2guchT+B78Z/d9403zZfbKPwZ0xo5cs8A2Mc&#10;nqf3+Mk8A3sz4KU+X2zD0N8gf8//MHv82A94GuO32EZx/O/nP/X8WDPfNl9so/K303+ep4gZ1xt/&#10;+REfThGEev6cq/Om+bZ54Oj5L5whCLu/QCXzDHme1fJ1+dda/8PxwP78h1vIL/i05H34gSa/1uOB&#10;0p9oN//5qvlZ2b8Gn1vmgW7+ntIWXbly5cqVK1euXLly5cqVK1euXLn6nZW7QObKlStXrly5cuXK&#10;lStXrly5cuXqXdfRpwLK5nt1LlX++P5D88crFwybX/2JqxYvDXkAe3959LVr/nGuLn+8nY78Cabn&#10;f+rRIV423VblJQ7/1eP32Sbjf9h823xRtfEvFfOPvzPiMThf1H7/nz6eavmq/MkjqMPXDkJ1/mhr&#10;g+fLg/m7PhMMw9c4KfXydzcNeejx9Vu6/qdbMqH0x786f3x/neP/eFtD59vmj9kBeXn8jQbfuA3d&#10;GjjfmK/dX+v8r3buo8NLuZ/BTPnTRq7PN67aNmz/e0rubils4PCW8vPvkb/y+Y88/sFN8af+Ouef&#10;tfvb4E9+CRvY3yD/cHepz/+m/PH8J3XyDfjT7anzh8/+Zvu/7fyRA0CWpUjiqOGCy/naJEtkWQoA&#10;WnzSJ5+o88IPAZT+Grxpvm1e+BMAvxf/pYH/VotPksggX9b6p8F5QvEhxYBEmqZ2+6fh+epDqiGr&#10;8a+fT4b92+CLD2m+Q7UaV3H85Qb5GnxsyCcrbX7nDxN//XxA7p4/ibzi+S8fjq/8gdrz/4D5B+Mn&#10;N+VzM/90iziOkBvkm/C5Nr/S5omoNv/r+uvn2+ap/HD2vf/SMN+Alzp8jmSz1Oap/HB2QCLNNPxl&#10;PV8OzkuZI9kUj5+Ustz/WWd+71/M/6q8lDk2iX7+MZ8MzBMRRLCf/4bO751P9P3TdKPMm+b3wSem&#10;/v4EEkCabg3zYYff6PO9+Bvkn/BxhDzT5KHOV/OflBJpthk8vw9+05d/WvmnJ/fjAJBuE0SLL2Ds&#10;W+cAALtlWgHY51/V+dnjHwCU/hq8ab5tfv74EQCQbjeG+TQC/rPSMskAYf5U91flTfNt84SH58o/&#10;sds/WeCJ8PD0CySAram/jf4NeSLC/OkTAPv+ZIGv+5uOfxv9m/JEDA+7+S++uf5NeSKGh+dfAMjS&#10;/4vSMuGn+Tp8tcz58DwRw+NzNf51/e31b8oTMTz+9AmQ9fFvkn9b/IH/Zm2n/3SLNNXlJbI01ebJ&#10;43h8/gQpJbabNZaLz/A8/XxTPhqYJ8bx+LT3Hzq/d/5VjfcYx+Pzr8X5Xzn+h8yvXpjOLPGVP6Dv&#10;v8/fDs5LKZFl+jxjAg/PvwKQWv6m+b3y6RZRrurvF/M/gG2yVuZN823ze39Z+v+5keeMhwgnzZ/+&#10;n2Yp0k1c3NEPwY9OQDkX4Fy0NmGdT1Ok23YeRGA8aPe/wJvmq/DCD09+ATDlQSj9m5fnvXa+XZ7K&#10;Fdya/SVQPAFq5h/yBOEHI+MJAKE4/tv8t7sLYHr5Y+aLP7HlIkQYXsFfVr9AjJWv/INm/zpPBCEM&#10;8kfJE0AA5wGC9+hPBBAN4k9E4GPjqRj/jIcX/a/Xv18sNW+Bp1787fXfm7+4PP7H2H8//mTXX/jg&#10;QpcnI55287/u+L+ULw8uoI+Nv+w/7v774AG7/kL4EJ358OgCsCFfHv/F8//dBd4r+9fN758nInje&#10;Jb66gN+QT/X93+bfzpvm2+bfhf/uBZhmvvr9t9U/3YKH4RSc/bExJEkiRK+fAQCz+QuCQGUZ2eIt&#10;BP3xHxAEKst4Xua5CIqvrOlBvn5+d54wvQLf3f86+YPx1OYfApAX/amF75rfBz97+ADf75EvT47O&#10;+0eIXr8Y5I+Y7+IfR4gWBvmW+TiOsFx8AZGH2cPLqb8IASnBWaDOm+bb5gkQIoQUEpy/P38q978U&#10;4ZX885L/rSf+A3y/+YUcHZ7Kt1gLEUI0+td4z8NsbpBvnWeYzV8a/bkIOvif8qb5KrznMUx75ou3&#10;2E7AeQDBwxNaonjbrm6+RI5kHWEZWeJl2X8LX/iH4Nxv9r/Ad8tfYBn9ZZR8Nf9xJiBEs38cL7Ay&#10;yB8PzzGd/9x8/HfyP+VN823z1f5njF/fn3FMZ+PiC//iooEQkwY+QxxHBvlZmf+15F/g+6cXImzx&#10;+4uW5/z7y5/NXyDEwPx6gdXyKxjjmB7xVL446t2x3UcNtfMC0/nPBvnj4wt/H3d3j437teI5F8Hu&#10;QklDDN7YVwBAEEwR3s07N1hVf/z91fh2/2HybfPn9z8HQJr5lnlZ8nSeb/OXUoIxDrrAt/V+yKuO&#10;/0Pe96/HN/tX/DfD/PHzjf5SQsq8fPw8+MEU4UQhfyT8ugN/zr/ig2CKQCFf3hDf5H9L/Zvyrf55&#10;VvAe08vPc6zZ9574e2U+z3Mw9h3eBb7Nvytvmt+NnyKYdH+BUcq8M9/s3503zbfKs3Z/mWdgjMPz&#10;uFa+zDOwN4u87MCf8+/CX8z/YY/PMzD2Ax475y/KF0qb+fgSfyF/9DzjV/PP8xQx42BMmPPhFEGo&#10;wOcd+Tb/rrxpvm2+1T9Dnmc1foYg7P4C155/reWPkL/ob5KflrwPP7DEr8/zHuPgfot/Vubz4vj1&#10;FfLzG+Hb/Cve65zoypUrV65cuXLlypUrV65cuXLlytXvsNwFMleuXLly5cqVK1euXLly5cqVK1fv&#10;uspPDZQd7971fm33HxtP7duVhvk98FJemz/vv8dl+/3O5jf8cCBeytq9T2+U1e5fzz59HLrlV/ff&#10;/2uHRyt/yf8Sb5pvmz/jf/ydVMxvbGhs/Dn/o0dAMf/4AD7dH2Pgz8x/5Vt0TfLHz1/wr8Gy9X5n&#10;8k9uD8vXbzXz5/0v893yz/+sK696/B1vQ+3478ab5tvmL53/HbMK+WPgG7dRrwv+F/lz+bJnvtpG&#10;d343g+wnsqM7nfPvwnfM3/9wZHxHf838PSV3t7R5xee/w2cPtPDdz39M8u3xsv6DBv7S+W+dVzt+&#10;5Y4ZM3/B3zi//t0Y+Y6//8iG8aRSlvjDZ3/F5z8U8x9PtzG25UqRx5UkS2RZCgCI46jhgsv5qvPJ&#10;CHlRvve0i7/1/pP+eeGHgAS22w7+V8i/Li87+E8AKVv8L/Pd8wlJshwdL/wJpJS7lTpvrX9TvrM/&#10;meXTCPniQ5rvIPP8or9+/qrGR5AyHw3fxX9z4K+eP2Zebf97xfNXrvr4l3xum89PeCX/Bl4lP8+L&#10;D4zPB+dXrXw3/3beNN82T0QQ/gR5m7/MzfJlvt9/sg9+qc5v2vnC/w55njX6ywNeKuf3z0fI80yJ&#10;35T7Tzbwe/+0XOlZjTfNt80P7Z+MjCciiOAOedbNXyc/qfPJuPgu/sb5m4rH6PhO/n3mxxHybDw8&#10;EcEP7msr3Z/hYZhvid+c4S/7Z9hs3sDjeInox58aQ7La4FkuvmDNvnVu8JiPFl/ARsbPHv8AQCL6&#10;8bcXeDLM74F/7Z+fP36ERN7N/wr5dnnC/OkjZJ4heh3C//PJMueD8dTEEx6ePyLLMiwv+TfypvmW&#10;eSI8PP2CLEvfpT8RYf70CVm2wfL1z2d5MswfI+/8GR6ePiK9Gf8vR8vEm/FEDA/PvyBNk47+OvnV&#10;MuXj44kYHp8/YZvGZ/zH278pT8Tw+NMnbDdrLBefb6D/z73y6v4a+ekWadoPv1x8huep8BJZmrby&#10;5HE8Pn/CZvOGVaP/ed403zZPjOPxaTj/aGS8xzgen39Fkqw6+Zvle4heh+fTNEXWwu/9l1gtvijz&#10;avnbwXkpJbKsnWdM4OH5VyRJ1Oh/iTfNt80z5uPxp0+I1xFW0QX/dIsoN8gfId/Vn2dpgiReQfjh&#10;yQks5wKci9Ymsizd/fWVDp9mKVKLPBEh3er72+7fjCeAgGy70fdP092rj7fHEwhAmiVI4jcIPzDI&#10;pxvkCQChOP7fqz+s+UuUvwCUF0CNeCIIoeu/QZK8KfOm+bZ5kFfMf2lym/6y+gVW158AKo7/TfJW&#10;Lnmul79fMv12eKL98X89fx+c+6Pkd/7bc/7j7b83/3TzTv09AIT07Pg3zBc+uLDF01meqvPfVv/z&#10;vGn+KR8eXUC8Lk8g0IH/sPm2eZzM/7fV/yHvlePvkBfChzjrXz3/r5X56gKCbv61eSKC513yr57/&#10;Tv0v8ab5/fDVCxgG/i37/9r5tnkqx3+axmf9OVAs8zydvyAIui8jCxR/dhi9FlffzfkPCILuy3hW&#10;b0HQ5wvvdBuX/kPn13mywNf9wxvsv8aTrn+I7XYN4Zvtf9LKP+RnDx/g+wPyBHAeYrtZQfiBZn6E&#10;6PWLQf8WeSr3f2LRP44QLfrgPcweXrT8N8kSQoTqPIq3XSx18y3zVPnH79s/iSNwa/4LLBe/lfwH&#10;+P69Ap+X+Xp84T8p/P0Qs7lBvudZ5hlm8xct/zh+hfAnmCry9XzPYzfHF28xnSBe2/GXyJGsIywj&#10;O3zhHyJek5a/cf8yRxIvsIz+YoWv5r+YNP1ljjheYGXQf388x3T+s5Z/9VZLVd403zZf+AcgwL4/&#10;45jOhuWJCJz7IBBEMMF09gLfvzPI1+FfsYq+avJZmV/ws/kLhOjOV/6gwl+VN83vhV8vsFp+BWMc&#10;Uw1/xoqLR35QjH/9fHFzfOEvQKCz/hwAGOMIginCu3nngLJNvLGvANADf6/Bw5gHKn87+bZ5wMRf&#10;4o1xAGSHlyVPuvlF6fpLKcEYB2nlywPe91WPH1O+KgJj3CD/m2H/tviyqPhzaz+YIpwo8FJCyrx8&#10;/L3b48si2s//gUb+usxX5aVlvtoGQc/fdv+9+nOhl59nRb7HDPjvJX+vzOd5Dsa+w9Pgq20AAGdi&#10;8HxzPj/ipwgmai9QFv5UG//dedN823yxjcpfaOZnYIzD8/QeP5lnYG92+GIbZv7G/csM7O2HmT/7&#10;AU9j/BbbKI7//fynnh9r5tvmi21U/nb6z/MUMeN64y8/4sMpglDPn3N13jTfNg8cPf+FUwRh9xe4&#10;ZJ415OvwrwZ8tuP9QI0H9uc/XIM3zT/09/X5tR4PlP5Eu/nPV83Pyv41+NwyD3Tz95S26MqVK1eu&#10;XLly5cqVK1euXLly5crV76zcBTJXrly5cuXKlStXrly5cuXKlStX77qOlpWShptT5Y/vPzRP+rw0&#10;zJf7P3G1wgPY+8ujr13zj3N1+ePtdMBl7d6nNzoW7balk396W5WXOPxXj99nm4z/YfNt80XVxr9U&#10;zD/+zojH4HxR+/0vlfOPHgHl/MMJ4HR/Xps/2ppGvjTs3y5fbaWA6zNR5/xauBEPPb5+S50/3NLw&#10;+U33NTn/0Tn+j7c1dL5t/phVPf+zzDduQ7cGzj84gdPjdzOIxvnX4bY0eNP8On/ayPX55o0Ol19/&#10;7tpxeucf8vAfvVLkT9yt8LL+AyX+dIM655/1fA3+5Jeo4fjTDdrov/7dsPzxxk7GU5d8A940/7gH&#10;o/wzPAeK1SjjOGq44HK+kmSJLEsBwJhPLPDCDwEU/jbyD/hkeP7A30K+GS978J8AKFaDGT6/zhOS&#10;ZDkwX/kXyykPn2+bL/1lsRqsUT6Z9U8W+OJDmu9QrYZkp/9VjY8gZT4Yv/NH/fhXy98c+N8WX/kD&#10;tee/XPXxr/I9Mz435XNl/sA/3Q6eX+fzvPjA91yZX2nze3+JNN0Onm+bp/LD2bX9ZW7Wv8z3+19q&#10;8ps6v9TwL/d/tlXm5UG+tMJvysdfSlk+fllnfu9fzP+qvGm+bf7AP7XvnwzMExFEUPin6WbwfFmb&#10;P6QsFnwakq/mP4nSf+D84viveAzOH/pv7fcfR8iz4fjq+JdSIs02Zvkw7F+T3xjwB/5puz8HgHSb&#10;YLn4gjX71jkAwG6ZUgDGfLT4AjYwP3v8AwAg3W4M88mcfx2enz9+BFD6W8i3yxPmT2Py/3yyzHln&#10;nnR4wsNz6Z8mFvIt80R4ePoFQDH/3Vz/hjwRYf70CYC5Pxn2b4N3/gwPu/kvvrn+T/kvR8vEny8i&#10;hofnXwDI0l+NN80v+GqZ8uF5IobH52r86/rb69+UJ2J4/On35P9Zz18C6WatzJvmA8WFmTTV5SWy&#10;NN3xy8VneJ6Cv8fx+PwJUkpsN2tl3jTfNk+M4/FpPP7RwLzHOB6ff4UEsN2sB88/5D1Er+p8mqbI&#10;NPnKHwC2m3jw/EN+q8xLKZFl+jxjAg/PvwIoxv/Q+bZ5xvzd8982WSPKDfLT7c3xe3951p8zHiKc&#10;NH/6f5al2G5iAMVfGx2fwHIuwLlobSLNUqQj5osVDAKEk+blccfevxlPxQp+5/zTFOnWIH/UPJUr&#10;uHXxJwg/MMgfI08ACIyHCMP36g8wcR1/ifIXgPICqFWeCEI0+3MRIGjwv8yb5lvmyQMI4Hyk/rL6&#10;BfRKPBFA1O5f44kI3CB/jDxRefzz0KK/Xyw1b4Hvx99e//35m4z/W/b3ABBY2/w/RP/CBxe6PBnx&#10;VJ7/cu3xr5ofHl0AtMsTqPgr0s7+4+rfmC+P/1v2F8KH6MR75fg99q+e/+8aeFl7AaiBv5h/XZ6I&#10;4HkG+Qf7X93fNH8YvnoBQ9e/nTfNHwNf/f57zp+H4RSc/bExJEkiRK+fAQDT+QuCQG0Z2UP+A4JA&#10;bRlOM754C8M5noug+MqaHuTLvGl+d56uwnf3v07+YDy1+YcA5EV/auG75hMRZg8f4Psj4suTo/P+&#10;EaLXLwb5I+ap3P/yiv5xhGgxBt7D7OHljH/QyMdxhGUb3yF/zDyV/lJIcP6e/cMr+i+wXPxW8h/g&#10;+80Xoq/D52X/zXzhP4EQIUSjf433PMzmBvnWeYbZ/KXRn4vgor/nMUyPeJX8MfLFW0wn4DyA4GHv&#10;+RI5knWEZTROvvAPwbnf6G+cL3Mk8QLL6C+j5HfjnwkI0eAvc8TxAiuD/PHwHNP5z43+rJP/KW+a&#10;b5uvnv8Y49f3ZxzT2bj4/UVfBiEmHfgX+P7phYTz+a9YRV974WfzFwihwmdl/838Zf/zvGn+IPx6&#10;gdXyKxjjmDb58wDePdt91FA7LzCd/2yQPz6+8Pdxd/fYOC4rnnMR7C6UNMTgjX0FAATBFOHdvHOD&#10;p/y9BR6d+Hb/brxpvm3+/P7nAMhg/1nkZcnTeb7NX0oJxjjoAt/We533fdXjZzi+2b/ivxnmj59v&#10;9JcSUubl4+fBD6YIJwr5N8Sf81+XfBBMESjkyxvim/xvqX9TvtU/zwreY3r5eYY1+17y94PzeZ6D&#10;se/wLvBt/l150/xu/BTBpPsLlFLmnflm/+68ab5Vnp3zz8AYh+dxrXyZZ2BvI+fP+Bvnywzs7Yc9&#10;Ps/A2A947Jw/L18obebjS/yF/NHzV/TP8xQx42BMmPPhFEGowOcd+Tb/rrxpvm2+1T9r4Lu/QLbn&#10;X3vh/UCHzy7zZ/078J369+3x6/O8d84/K/N5cfz6Cvn5jfAe4+D+qX/Fe50TXbly5cqVK1euXLly&#10;5cqVK1euXLn6HZa7QObKlStXrly5cuXKlStXrly5cuXqXVf5qZOy49273q/t/mPjqX270jC/B17K&#10;a/Pn/fe4bL/f2fyGHw7ES1m79+mNstr969mnj0O3/Or++3/t8GjlL/lf4k3zbfNn/I+/k4r5jQ2N&#10;jT/nf/QIKOYfH8Cn+2MM/Jn5r3yLrkn++PkL/jVYtt7vTP7J7WH5+q1m/rz/Zb5b/vmfdeVVj7/j&#10;bagd/91403zb/KXzv2NWIX8MfOM26nXB/yJ/Ll/2zFfb6M7vZpD9RHZ0p3P+XfiO+fsfjozv6K+Z&#10;v6fk7pY2r/j8d/jsgRa++/mPSb49XtZ/0MBfOv+t82rHr9wxY+Yv+Bvn178bI9/x9x/ZMJ5UyhJ/&#10;+Oyv+PyHYv7j6TberVR5XEmyRJalAIA4jhouuJyvOp+MkBfle0+7+FvvP+mfF34ISGC77eB/hfzr&#10;8rKD/wSQssX/Mt89n5Aky9Hxwp9ASrlb6fPW+jflO/uTWT6NkC8+pPkOMs8v+uvnr2p8BCnz0fBd&#10;/DcH/ur5Y+bV9r9XPH/lqo9/yee2+fyEV/Jv4FXy87z4wPd8cH7Vynfzb+dN823zRAThT5C3+cvc&#10;LF/m+/0n++CX6vymnS/875DnWaO/POClcn7/fIQ8z5T4Tbn/ZAO/90/LlaLVeNN82/zQ/snIeCKC&#10;CO6QZ938dfKTOp+Mi+/ib5y/qXiMju/k32d+HCHPxsMTEfzgfr/S+TkehvmW+M0Z/rJ/hs3mDTyO&#10;l4h+/KkxJKsNnuXiC9bsW+cGj/lo8QVsZPzs8Q8AJKIff3uBJ8P8HvjX/vn540dI5N38r5BvlyfM&#10;nz5C5hmi1yH8P58scz4YT0084eH5WPCwmQAAIABJREFUI7Isw/KSfyNvmm+ZJ8LD0y/IsvRd+hMR&#10;5k+fkGUbLF//fJYnw/wx8s6f4eHpI9Kb8f9ytEy8GU/E8PD8C9I06eivk18tMz4+nojh8fkTtml8&#10;xn+8/ZvyRAyPP33CdrPGcvH5Bvr/3Cuv7q+Rn26Rpv3wy8VneJ4KL5GlaStPHsfj8ydsNm9YNfqf&#10;503zbfPEOB6fhvOPRsZ7jOPx+VckyaqTv1m+h+h1eD5NU2Qt/N5/idXiizKvlr8dnJdSIsvaecYE&#10;Hp5/RZJEjf6XeNN82zxjPh5/+oR4HWEVXfBPt4hyg/wR8l39eZYmSOIVhB+enMByLsC5aG0iy9Ld&#10;X1/p8GmWIrXIExHSrb6/7f7NeAIIyLYbff803b36eHs8gQCkWYIkfoPwA4N8ukGeABCK4/+9+sOa&#10;v0T5C0B5AdSIJ4IQuv4bJMmbMm+ab5sHecX8lya36S+rX2B1/Qmg4vjfJG/lkud6+fsl02+HJ9of&#10;/9fz98G5P0p+57895z/e/nvzTzfv1N8DQEjPjn/DfOGDC1s8neWpOv9t9T/Pm+af8uHRBcTr8gQC&#10;HfgPm2+bx8n8f1v9H/JeOf4OeSF8iLP+1fP/WpmvLiDo5l+bJyJ43iX/6vnv1P8Sb5rfD1+9gGHg&#10;37L/r51vm6dy/KdpfNafA8Uyz9P5C4Kg+zKyQPFnh9FrcfXdnP+AIOi+jGf1FgR9vvBOt3HpP3R+&#10;nScLfN0/vMH+azzp+ofYbtcQvtn+J638Q3728AG+PyBPAOchtpsVhB9o5keIXr8Y9G+Rp3L/Jxb9&#10;4wjRog/ew+zhRct/kywhRKjOo3jbxVI33zJPlX/8vv2TOAK35r/AcvFbyX+A798r8HmZr8cX/pPC&#10;3w8xmxvke55lnmE2f9Hyj+NXCH+CqSJfz/c8dnN88RbTCeK1HX+JHMk6wjKywxf+IeI1afkb9y9z&#10;JPECy+gvVvhq/otJ01/miOMFVgb998dzTOc/a/lXb7VU5U3zbfOFfwAC7PszjulsWJ6IwLkPAkEE&#10;E0xnL/D9O4N8Hf4Vq+irJp+V+QU/m79AiO585Q8q/FV50/xe+PUCq+VXMMYx1fBnrLh45AfF+NfP&#10;FzfHF/4CBDrrzwGAMY4gmCK8m3cOKNvEG/sKAD3w9xo8jHmg8reTb5sHTPwl3hgHQHZ4WfKkm1+U&#10;rr+UEoxxkFa+POB9X/X4MeWrIjDGDfK/GfZviy+Lij+39oMpwokCLyWkzMvH37s9viyi/fwfaOSv&#10;y3xVXlrmq20Q9Pxt99+rPxd6+XlW5HvMgP9e8vfKfJ7nYOw7PA2+2gYAcCYGzzfn8yN+imCi9gJl&#10;4U+18d+dN823zRfbqPyFZn4Gxjg8T+/xk3kG9maHL7Zh5m/cv8zA3n6Y+bMf8DTGb7GN4vjfz3/q&#10;+bFmvm2+2Eblb6f/PE8RM643/vIjPpwiCPX8OVfnTfNt88DR8184RRB2f4FL5llDvg7/asBnO94P&#10;1Hhgf/7DNXjT/EN/X59f6/FA6U+0m/981fys7F+Dzy3zQDd/T2mLrly5cuXKlStXrly5cuXKlStX&#10;rlz9zspdIHPlypUrV65cuXLlypUrV65cuXL1rqv2qZKy/E+l5NFtE77p+0uoAQ+g+qBq7Xxp1r+0&#10;yQPY+8ujr13zj3O781I2PHyq/Amm53/q0S3/9LYqL3H4rx6/zzYZ/8Pm2+aLqo1/qZh//J0RDw3+&#10;6L6KfFH7/S8N81X5owmkBx6K/NHWlHl5MP/eHl9tpYDrM1Hn/Fq4Db5+S50/3NLw+YfjXa9/0/mv&#10;vZ9h8g34Xub/Y1Y135CXx9/o8o0/UCzVfGmW3wO/m0F2Y0HTX57c0Mg34E8buT7fvNHB8g+eu3ac&#10;3vmHhKyNAc1S5E/Pv2zwsv4DJf50g6rnf0d5OvzJL1HD8acbtNF/7TtT3nD+OxlPXfIN+INtaPGH&#10;849O/vHWmngOFKtRxvGy4YLF+UqSJbIsBYAe+Kjhgs91eeGHAAr/xDB/eF4iSVZG+Wb+pvny0D8Z&#10;mgeEPwFQrAYzfH6fPBn4F8spJ8nSMP/W+NJfFqvBGuWTWf9khQdEcIdqNSSt/Ni0/1WP/hGkzDvT&#10;BIAHd5CoH//deUBiY5Bv2r+xPwG8/FDc3fyf6+Z7dvk8V+YP/NPt4Pn18Z/r8DI/4OM4Qq7lL5Gm&#10;W2XeNN82T1R8OLeuv5T5bv/r5EuZI9n0xEtD/2wzeP7B4ycl4nipzG/K/S81+OrD6YFi/i/6zwzy&#10;b4s/8E/fqX9Q+KfpBolGflLL1+OXhrx+PpWLU0iU/olhvg6/qXgMzh/6b2+u/xM+jpBn6se/lMX8&#10;r8pLme3zoZ4vZYaNMf+mzR/4p+3+HADSbYLl4gvW7FvnAAC7ZUoBWOZJi589/gEAkG43iBZfwAzy&#10;b5GfP34EMBL/16F5wvyp5j94fo0nGzzh4bn0TxNEr59PlllXy78xnggPT78AKOY/m/2TBZ6IMH/6&#10;BMDc30b/przzZ3jYzX/xCPr/crTM+3V5IoaH518AyNJ/2Px++GqZcz3/x+dq/Ov66+fb5okYHn9y&#10;/pBAuhmD/2dFXiJLU6RpwS8Xn+F5Cv4ex+PzJ0gpsd2slXnTfNs8MY7Hp/fr7zGOx+dfIQFsNzEi&#10;o3zv5vjKHyj9X9Xz0zRFVuUb8VtlXkqJLNPnGRN42PmvB8+3zTPm757/tskaUW6Qn25vjt/7y7P+&#10;nPEQ4aT50/+zLMV2EwMo/tro+ASYcwHORWsTY+eLFQxChJPm5XFt959mKdKr8VSs4MeDVv/r5g/A&#10;pynSbQyAIPzgxL9Ywe2M/1neNN82TwDK8R++V3+AiQH8iSDE2PjCn4sQwSV/7fzt7gLi6HjyACJw&#10;HjT6SxSvrOvm98kTEXjfPFFn/6vkW+aJyvHPm8f/2PsveL9Yqr6Jl9UFiPP+rM3/Am+ab5u/Pf/w&#10;5AKSCU/kASAw0XL8XznfnCdw4YMLTf/y/Lf1+L9yvm2eiIq/In2n/jiY/+8u8F55/Ormj5Avj//i&#10;+V/PXwgfwqB/E56I4HkG+bv9r+dvmj8GvvDXG/9j6P88L2svwLT5U/n83+Rf8DwMp+Dsj40hSbJE&#10;9PpnAMB0/gFBoLaMZpJEiF4/j5bnIii+tvrb7F+Wj/9nAHQVnosQgARnTYPs+vmD8dTAlycHXfyJ&#10;CLOHD/B9vfxR8jfhHyF6/XIdnsrxL8/5G+bHEaLFGHgPs4eXA56ouDh4zj+OIyxb+C75Y+ap3P9S&#10;hOA8uLn+TXl1/w/w/eYLqd3ybfALLBe/NfKF/+SCf8l7HmZz1fy87H8MPMNs/tLoz0UA0ei/5z2P&#10;YXrEq+SPkS/eYjoB579Pf4kcyTrCMjrnH4JzH4KHyrxp/tV5mSOJF1hGf2n3FxNwJiBEg7/MEccL&#10;rFr4Lvnj4Tmm858b/Vkn/1PeNN82v79oxq/vzzimM1P+Bb5/+ou8Lr+/aM8gxOTq+bP5C4QYmn/F&#10;KvrayHfzb+cv52dl//Z5xjimTf48gHfPdh81dMKvF1gtv4Ixgen8Z/X8EfOFv4+7u8fGcV3xnItg&#10;d6GoIQZv5ateQXCP8G7eucE9/3X0/Hl/m/1jEP7y/icDf4u8LHk6z7f5SynBGAcRwfdV8+URPx0t&#10;3+w/lv6/XZ1v9JcSUuZl/x78YIpwopB/Q/w5/3XJB8EUgUK+vCG+yf+W+jflW/3zrOA9hiC4V8+3&#10;zOd5Bsa+w7vAt/l35dvz8x75KYLJTIHPO/PN/t1503yrPDvnn4ExDs/jmvl2eZlnYG8X+DP+nXjT&#10;/Gvz7Ac8ds6fly8UN/PxJf5C/uj5K/rneYqYcTAmzPlwiiBU4POOfJt/V940vzN/fx2+1T9r6L/7&#10;C3THvB/Y4l/P8xf9L/Cd8v3R8t45/6zkeXH8+gr5+Y3wHuPg/ql/xXudE125cuXKlStXrly5cuXK&#10;lStXrly5+h2Wu0DmypUrV65cuXLlypUrV65cuXLl6l1X+amhsuV/y6Pbbfdrq+P7D8jLLjy1b1cC&#10;kIb5hry8On/ef4/L9vu1xcsG/aH5E6y7fz379HHoll/df/+vHR6t/CV//eP/Nvgz/sffScX8xoaG&#10;5I/u28if8z96BBTzjyaQHvjmPs34M/Nf+RZdk/zx8xf8a7Bsvd+ZfMt8/VYzf97/Mn8p/3AbJrzq&#10;/FdPbefP+XfhTfMvodfmL5z/nbCK+fL4G1t84w9w3l924M/l2+d3M8huLKj5H/It9+uSv//hyPiO&#10;/hr5B889O86AV3z+q/feznc//zHJt8fL+g8a+Evnv3Ve7fiTO2bM/AV/4/zad6a84vzXje/4+49s&#10;GE9de7DGH85fzfyl818Jnm7j3UqLx5UkS2RZCgCI42XDBYvzdchHDRds7PLCDwEJbLeX/RPDfHVe&#10;IklWV+XP+/eRX/NPxscLfwIpZblS4e31350nQ39CkiwN88fHd/Yns3waKS+CO8g8b/ePTfNXPfIR&#10;pMwV+WUrTwD4Bf/NGb5Lvil/rn9TvviQ7gv7f8d7xfyf6+Zb5vP8hFfyb+C75RfjN++Bj+MIuQov&#10;87P8Rf8LvGm+bZ4IEP4d8hZ/KfPd/tfJlzJHshkJL8/5Z8VKu4p8p/zq8ZMScbwcnN+U+1828ERU&#10;+qet/od8hDzPDPLHxTt/ggjukGft/kmNTzTyq/Frj2/vX9k/0cjfVDxGx3fyH1P/cYQ8648nIvjB&#10;/W6lyFM+2/PQyc+wsc6/tfJd/DfJG3gcLxH9+FNjSFYbPMvFF6zZt84NjounRn72+AcAEtGPv73I&#10;R4svYAb5Y+Tnjx8hkQ/j/zo2njB/+giZZ4heO/ib5NMYecLD80dkWYblJX8iRK+fT5apV8sfGU+E&#10;h6dfkGXp1f1phDwRYf70CVm2wbJcqfiW+jflnT/Dw9NHpIP5fzla5t0uT8Tw8PwL0jTp6D+u/rvx&#10;1TLnzf6Pz5+wTddYlittq/Cm+bZ5IobHnz5hu1ljuXD+18//bMQvF5/heSq8RJamSNNmnjyOx+dP&#10;2GzesGr0P8+b5tvmiXE8Pr1ff49xPD7/iiRZYrX4coH3EBnlj4/v4p+mKbKKf1XP3/PbwXkpJbKs&#10;nWdM4OH5VyRJ1Oh/iTfNt80z5uPxp0+I1xFW0QX/dIsoN8gfId/Vn2dpgiReQfjhyQkw5wKci9Ym&#10;sizd/fXZLfJEhHRrzz/NUqTWeAIIyLYbbX+7/QNpmpav/hKEHyj7E4A0S5DEbxq8ab5tngAQiuP/&#10;vfpjHP5EEGJovvLfIEneLOQDabrdXYAcnCcPoHL8a/hLAJlBfp3fLzk+HA+inf8meRs83zZPtD/+&#10;b9JfVhcQzvE+OPfP+283Z/zbedN82/x+//9e/MOTC1Dn/T0AhHQ3/tV40/zr8wQufHDR4l+d/7b6&#10;n+dN823zRAR6x/44OP7X5fGnm+/dHI/y+C/2f7O/ED6EQb5Nnojgee38bv9vm/0v8ab5tvnD859b&#10;9Je1F1B0/QlpGp/150CxzPN0/gFB0H0ZTaB4C2FUvvqqx0eIylcvbfBcBEi3sYF/X/2TBi/Lx1+X&#10;B7gIS//QQn6PPGnwBHAeYrtdQ/gBZg8f4Pt6+UR0e3zlv1lZ9I8QvX6xw1Mx/reJib9h/3GEaNEH&#10;72H28KLEEwFMhNgkSwgRKvNA8baFpWa+bZ7K/b+Jo3ftn8QRuAjL8XdvkG+DX2C5+E2LL/wnhb8f&#10;YjY3yPc8DT4v/fvgGWbzFy3/OH6F8CeYKvL1fM9jN8cXbzGdIF7fpr9EjmQdYRmZ+IeI16Tlb5pv&#10;zMscSbzAMvqLvr8IEZOmv8wRxwusNPP75Tmm85+1/Ku3Wqrypvm2+eqiNAHl/rfYP+OYzkz5F/j+&#10;XWeeiMC5DwJBBBNl3jT/mJ/NXyCEKv+KVfRVi6/8QYX/0PlSZqW/Oc8Yx1TDn7Hi4pEfFMe/cv56&#10;gdXyKxgTN8cX/gIEOuvPAYAxjiC4R3g37xxQtom38lUvff6rRb4oM3+7/dv35wDIDi9LnnTzi2KM&#10;w/fVeSklGOMgIg1eHvHTgfmqqPQfOr/iv1niy6Liz639YIpwosBLCSnz0t+7Pb4sour4nyLQyF+X&#10;+aq8tMxX2yDo+dvuv1d/LhAE9+r5eVbke8wKn+cZGPsOT4OvtgEAnOn5m+QXfG7A50f8FMFk1pmv&#10;eqjmf1XeNN82X2yj8hea+RkY4/A83cfPjJd5BvamxxfbMPM3ye+NZz/gaYzfYhvF8V/Mf3r5sWa+&#10;bb7YRuVvp/88TxEzrjf+8iM+nCII9fw5V+dN8/vn7/X9d/ndX2CTedbQvz7vB7r8qxYP7M9/uIX8&#10;Q94fnAdKf6Ld/Oer5mdlvgafW+aBbv6e0hZduXLlypUrV65cuXLlypUrV65cufqdlbtA5sqVK1eu&#10;XLly5cqVK1euXLly5epdV+1TQWX5n0rJo9smfNP3l1ADHkD1QdXa+dKsf2mTB7D3l0dfu+Yf53bn&#10;pWx4+FT5E0zP/9SjW/7pbVVe4vBfPX6fbTL+h823zRdVG/9SMf/4OyMeGvzRfRX5ovb7Xxrmq/JH&#10;E0gPPBT5o60p8/Jg/r09vtpKAddnos75tXAbfP2WOn+4peHzD8e7Xv+m8197P8PkG/C9zP/HrGq+&#10;IS+Pv9HlG3+gWKr50iy/B343g+zGgqa/PLmhkW/AnzZyfb55o4PlHzx37Ti98w8JWRsDmqXIn55/&#10;2eBl/QdK/OkGVc//jvJ0+JNfoobjTzdoo//ad6a84fx3Mp665BvwB9vQ4g/nH53846018RwoVmOM&#10;42XDBYvzlSRLZFkKAD3wUcMFn+vywg8BFP6JYf7wvESSrIzyzfxN8+WhfzI0X3w4J1CspjF8fp88&#10;GfgXyyknydIw/9b40l8Wq6ka5ZNZ/2SFB0Rwh2o1Ga382LT/VY/+EaTMO9MEgAd3kKgf/915QGJj&#10;kG/av7E/Abz8UN3d/J/r5nt2+TxX5g/80+3g+fXxn+vwMj/g4zhCruUvkaZbZd403zZPBAgDfynz&#10;3f7XyZcyR7LpiZeG/tlm8PyDx09KxPFSmd+U+19q8NWH0wPF/F/0nxnk3xb//7P37s+tI21+3/dB&#10;NwBSIqnLeHSSmTnzVja215fd7Lte2+vL+n9L5U9KnJsr5aSSbOJ1ebOVra1KypVUubLvZY5mzpxD&#10;ghIB4tL5oQGKF9y6m0KDR/1UjUbS0Qff50M0GxAoog/8szfqH0r/LNsi0chP9vL1+LUhr59P5eIU&#10;AqV/Ypivw28rHoPzh/7pxfV/wscRilz9+S+EnP9VeSHyl3yo5wuRY2vMP2vzB/5Zsz8HgCxNsF49&#10;YsN+7h0AyBPrLE0AwDJPWvz89hsAQJZuEa0ewQzyL5Ff3H4LYCT+y6F5wuJuz3/w/D2ebPCEm/vS&#10;P0sQLT+cLDOvln9hPBFu7r4DIOc/m/2TBZ6IsLh7D8Dc30b/przzZ7jZzX/xCPp/PFrm/XV5Ioab&#10;++8AiNJ/2Pzz8NUy53r+t/fV+Nf118+3zRMx3H7l/CGAbDsG/w+KvECeZcgyya9XH+B5Cv4ex+39&#10;ewghkG43yrxpvm2eGMft3dv19xjH7f33EADSbYzIKN+7OL7yB0r/pXp+lmXIq3wjPlXmhRDIc32e&#10;MR83O//N4Pm2ecaC3fEvTTaICoP8LL04/sVftPpzxieYTOvv/p/nGdJtDED+tdHxCTDnPjj3G5sY&#10;Oy9XMJhgMq1fXtd2/1meIXs1nuQKfjxs9H/d/AH4LEOWxgAIfhCe+MsV3Fr8W3nTfNs8ASjH/+St&#10;+gPMH8CfCL4/Nl76c3+CsMtfOz/dXUAcHU8eQATOw1p/AfnKum7+OflqSfqz8kS9/V8l3zJPVI5/&#10;Xj/+x96/5AO5VH0dL6oLEO3+rMm/gzfNt81fnv/k5AKSCU/kASAwv+H5/8r55jyB+wG4r+lfnv82&#10;Pv9fOd82T0Tyr0jfqD8O5v+rDt4rn7+6+SPky+e/PP7r+ft+AN+gfxOeiOB5Bvm7/a/nb5o/Bl76&#10;643/MfTfzou9F2Ca/Kk8/tf5S55PJjNw9ovakCRZI1r+AACYLd4hDNWW0UySCNHyw2h57ofy/43+&#10;NvsX5eP/AQC9Cs/9CQABzuoG2evnD8ZTDV+eHPTxJyLMb94hCPTyR8lfhH+EaPn4OjyV41+0+Rvm&#10;xxGi1Rh4D/ObhwOeSF4cbPOP4wjrBr5P/ph5Kve/8CfgPLy4/k15df93CIL6C6n98m3wK6xXP9by&#10;0n/a4V/ynof5QjW/KPsfA88wXzzU+nM/hF/r/8J7HsPsiFfJHyMv32I6Bedfpr9AgWQTYR21+U/A&#10;eQCfT5R50/xX50WBJF5hHf3U7O9PwZkP36/xFwXieIWnBr5P/nh4jtni61p/1sv/lDfNt82/XDTj&#10;r+/POGZzU/4BQXD6i7wu/3LRnsH3p6+eP188wPeH5pd4ij7W8v38m/nu/Lzs3z7PGMeszp+H8K7Z&#10;7lZDJ/xmhaf1RzDmY7b4Wj1/xLz0D3B1dVs7riuecz/cXSiqicFz+apXGF5jcrXo3eAL/3H0fLu/&#10;zf4xCN+9/8nA3yIvSp7a+SZ/IQQY4yAiBIFqvjjiZ6Pl6/3H0v/Pr87X+gsBIYqyfw9BOMNkqpB/&#10;QXyb/6bkw3CGUCFfXBBf539J/Zvyjf5FLnmPIQyv1fMt80WRg7FP8Dr4Jv++fHN+cUZ+hnA6V+CL&#10;3ny9f3/eNN8qz9r8czDG4XlcM98uL4oc7LmDb/HvxZvmvzbPPsNjbf68fKG4no+7+I780fOv6F8U&#10;GWLGwZhvzk9mCCcKfNGTb/Lvy5vm9+avX4dv9M9r+u//At0xH4S2+GU73+nfwffKD0bLe23+eclz&#10;+fwNFPKLC+E9xsGDU/+K93onunLlypUrV65cuXLlypUrV65cuXL1BZa7QObKlStXrly5cuXKlStX&#10;rly5cuXqTRcHUABoXh+zvJmbdhHBaAuvy+eQd6tu9R9H/5pbaeYF5L5v2f9U8qSZb5kntPEFOvyJ&#10;dh+08g94nfYN+b2N1PGVd/WfKm+ar8RrT0PNfI62/U/lByKD9itedw54Vb7df7cJ2t3QU6+F0fI5&#10;eo7/kfZvynfvf6Oxt8/rzt9mPJV8w/zd6U9VD7r5Z+W16Da+8u+e/w3H30j5HvPfy/yvGT4SXtcf&#10;Y56/erDYmz9OKoc8B24e//u87lPQJo9Wvv/+1z1/xd7YM+VVN0D7vO7838r37GN/G6PiO8b/3vFj&#10;BPO3+TnISVXO3dc/jM+/TX9/MONJ9/z/4PxLL37EfPf8D4CEEP8FgN+r+8csTbDdPgMAguCq5V5V&#10;9XUB/F8CYAD+fjd/3bhiSL/80fECwP8JwMfb9f8/AEwB/L3R9x9eN674pMkXAP4dgBn6+J8/3zZf&#10;APi3AG4A/N2x9x+G12BKvECWbtv4HMC/AXCPWv9O3jTfNp8D+FMAX2Ok/mm6Rfp6fAbgfwXwDg3+&#10;LzwhDK+08wmEYGheCKRZK58B+J8BfAPg72jwpvm2+RTA/wjge9T4CyGQGeRfAJ8C+NcAfoEv1j9B&#10;ut20+f8PAH4HwO9q8Ir512AtKw5b4LcA/hWAv13+d2n9K/Beuf8O+ATAfw859jv8a3nTfNt8AuC/&#10;hTz3/bL9yUMQ1Pr/1wB+H8Df0uC789MEaWqLL5Cl2zY+BvAvAfwBav07edP8AfgEaRq3+f+XAP4B&#10;gL+pwZvm2+Y3kP5/hBZ/nsTrm83z57/RdZE33T41NCL/f3k8YTK9XQCCv1F/UfoHb9V/enW7EIW4&#10;2mzepH8xvbpbiKKYv2H/uSjym81m+Rb98+n1/Vzk2Rv19/Kr67t5kWe3b9Q/U/NfG+VvR8d72dX1&#10;3SzPs9u4h//4+jfjibx0enU/y/P0Lftf53l69zb92XZ6dfeG9z/bTq/vZnm2vY03Kz1/IV9l1ckf&#10;no8OviZiyfT67rq/f3T6TYN82zwRS66u76+zLLl7E/7JsT+Pr67vrrMs6bf/k/Pm2+aJ+Obq+u4q&#10;S5O7OH6z/rMsTW7for9H/vP0+u4qS+PW/c/jzfI/+/zxr/+FH8glb1UqzzOk2xgAcHk8gfuTbZbG&#10;/I36C+5P4iyNQ/v+BD8Ilfksz5Bp81T4/jRK0+f554+/+hfD55+BzzJkqYF/cPV5mzzda/sb5dvm&#10;KfeDq4/b5Onrzz//6l/4vkE+ES6OJy/zg+vHbbL+5vPPv/qTi+vflCcv88Pr32zj1S+WP//6n3OD&#10;/Jclw1X5FFmaWOGJWBqE179K4tXv6Pvb69+UJ2LbILz+D0m8+t3lz7/+Z6q8AJAb5J/yEzDGBuOJ&#10;2DYIZv9vvFn+3vLTr//p0Pm2eSKeBOH838fPn//gjfrHQTj7vzfPn365+vSbf6KcL4A8N+jfMk/E&#10;42Ay+6vN8+dfrj795o8vrX9jf8Y34WT2l1+Gv1fOv0r+z+Fk/hfS/7f/WJU3zbfNE/Ofw8n8zzfP&#10;n/5w9emHf3Rp/ZvyHvOfwsn8326eP/1y9fnt+TMWrCfT+Z9tnj/94erzD//w0vo/h384nf9vz88/&#10;/2H0+cMfNfEckMs8zxbvEIb9l9EEgCRZI1r+AACafIRo+cEaz/0QWRob+J+rfxqeJ4DzSek/0cgX&#10;5f7X7f98PBFhfvMOQaDun6Yb+EGozpvm2+YJ4P4E6fbJon+EaPlohScCmD9BmjzB93X9DfuPI0Sr&#10;c/Ae5jcPyv7cn2CbrOH7E2XeNB8QiOMIa0v8zj+OwDX9z9v/OwTB9WB85Z/s/IfNPw+/wnr1I8jz&#10;MF/o+E+lfzBR5k3zzfmifPx+BHkM88WDln8cL+EHU8wU+f18z2MXxxMBPJgg3uBy/TcR1pGpP2n5&#10;CxRIDPLPw6+wjn7S9/cniEnTXxRIYv18IQrE8QpPZ+E5ZouvFf3lRSkigh9cKfOm+bb56kUNAuCH&#10;U8zmBvmMn4F/QBBcDcYTETgPQCD44RTzxQN8Xz/fDr/EU/RRi6/8QSb++vn7PGMcM2U+Lx8/PZ6I&#10;wJh8y3wQyue/cv5mhaf1RzCZgnf1AAAgAElEQVTmXxwv/f3d7QOaeA4AjHGE4TUmV4veAWWbeC5f&#10;NdXnP1rkZZn52+x/DP4c8h41FnhR8kQIAjN/HV4IAcY4SCtfHPGzgfmqqPQfOr/if7bEl0UAYz6C&#10;cIbJVIEXAkIUpb93eXxZRNXzf4bQIF+VFyW/scRX2yDo+Z+//+tB+WobBIBxXy+/yGW+x6zwRZGD&#10;sU/wNPhqGwDAmZ6/Sb45X6Aoij1+hnA6781XPVTzvypvmm+bl9uo/H3N/ByMcXie7uN3Bv5Zj5fb&#10;MPMXBvln4fMcjH2GpzF+5Tbk81/Of5r9a+ZXfGyJl9uo/O30XxQZYsb1xl9xxE9mCCd6/lyDN80/&#10;5a8H5YFD/yCcIZz0f4FPFPlBvj1+qcUDL+c/Zv56+ZJPSz4wzFfngdKfaDf/Bar5eZmvwReWeaCf&#10;v6e0RVeuXLly5cqVK1euXLly5cqVK1euvrByF8hcuXLlypUrV65cuXLlypUrV65cvenau6usKP9T&#10;KXH0uQIvzs3Xfd1Vx0sXqOVXf6J6kTyAF39x9P8e8QJ4iTflj7fTkz/B9PxPPfrlVz9vzO8+6vEv&#10;2Sbjf9h827ysvfEvFPOPv1Lmj3o34qHMy3rZ/0Inf+/HVfkXZ31eGPFHW6s9nqjkXxpfbUXCWvl7&#10;4cb8Sze9+f3P1PnDLQ2ffzhe9frf583Gv/3zt4H5k43p5Bvy4vgLFV409KBbA+efnACq87sZZDcW&#10;NP11eNP8ff6wkZ64Gd+w1cHyD45dO07v/OflXER//lflD/PN+KONKPD7J2Bq/OkG1cbvyfFKhxf2&#10;+NMN2uh/76uB+eONqZ4/HE/96ucf4rB9Lf585z9NPAfkaoJxvK65YNFeSbJGnmcAYIEXSJKnPT6q&#10;uWDUXn4wAVD5q/Km+bb5Q/9EK/9l/10ev++fIkkM863ypMHLmxMDAlmWWci3zZf+Qq4mmiRr/Xwi&#10;I550+diEB/zwCtVqMFb6N+S3Rnzpj/3nf2HQ/6Xx0h8Yg78n5+9CgRd7fFEo8/Im5aV/lmrkF0b5&#10;kpfH78IC/+IvkGUp4jhCocCLo3w9fm2NJwJ8Y3/D/rdn4oWhf74189fIPxg/QmjxWwNe+subqud5&#10;ijhea+cLIc7ARyiKfDC+ujk/IOe/ofPPwSdn899q5q8N+zflX/wTLf8pBIAs2yrzpvly/joXD0P/&#10;dPB8IfJDPhmWr8a/EOJl/+cG+Rr8tuKhySfP2nxffw4AWbrFevWIDfu5rpVqkyf/kucZsnQLABfJ&#10;z2+/AfB2/Re33wKQ/tHqEcwg3ypPOjxhcVf6Z1tES8P8i+MJN/eVf2K1f7LBE+Hm7ju5nTRBtPwA&#10;xjhOS9Rmn+ZfFk9EWNy9BwBkzv/i+jfliRhuqvkvrZ7/dctk982/LJ6I4eb+OwACWRpfXP+mPBHD&#10;7X01/nX9U2RpatC/PZ6I4fYr5w8BZFv7/uvVIzxPhRfl+NfjyeO4vX8PIQTS7Qbr1Qf1/CxDllX5&#10;l8UT47i9G4s/Dc57jOP2/nsIAOk2vrj+j/lI0x+Q/qq8aT7KF+ZzTV4I+fyXfKrMM+bjZue/GTz/&#10;hF8OyzMW7I5/6XYzeP4Bn6WIimH5F3+BNNk08pz5E0ym9cvT5nmGdBsDkH9tc3wCzrkPzv1advw8&#10;lSsYvF1/EMB4OIA/wQ/Cwfksz5A18lSu4BZiMqn3b+dN8wfgswxZ2uwPlOO/yb+VN823zctJk/kT&#10;hF3+RPB9g/wx8iRvP8nfsj8ROA87/asl4XXz9fkUWZq8Ck9EPfxfL982T0TlNurHv4D8ywrd/FN+&#10;cnIBwSZf+bPe/nX5ATgPDPq3xxN5qI5/b9rfr3/+V39ZrJ3/6jwZ8VSe/zY+//vk+wG4b9C/RZ6I&#10;5F+Rvgl/r5y/9/iD+f9KnTfNt82Xz395/Lfj7/sBfE2eiOB5+vzL/tfzN80fAy/99cb/GPo396dO&#10;fz4JZ+D3v6gNSZI1ouUPAIDZ4h3CUG0ZzSSJEC0/jJbnfij/z5r8x9I/nZ8vD46AAGd1g0yU+183&#10;/7z8/OYdgkCPJ6rhFfxredN82zzJiyMQY/aPEC0fX4UnkhfH2v0N8+MI0WoMvIf5zcOJP/cnEG3+&#10;LXyf/DiOsB4pv/P3J+A8vID+3yEI6i9k6fDq/ufNH4ZfYb36EeR5mC/q/Kcd/s28af7r80X5+P0I&#10;8hjmi4daf+6H8Gv9X3jPY5gd8Sr5Y+TlW0wn4Dz4cv03EdZRH//JCS1QIGnhu2oc/Arr6Kdmf38K&#10;znz4fo2/KJDEzXxnvigQxys8jYLnmC2+PvIncH8K1uLfxpvm2+ZfLrrxbn/GMZsb5DOO2fwBQXD6&#10;i7gt/uVFHwbfn3by88UDfF8/3w6/xFP0sZbv59/Mq+QzxjEbnM/Lx6+ep/LFUe+albfaqeE3Kzyt&#10;P4IxH7PF1+r5I+alfwDv+nb3Vus6nnM/3F0oqonBc/mqaRheY3K16N3gC/9x9Hy7//j7N+W79z8Z&#10;5J+HDwINXpQ8tfNN/kIIMMZBHXxT74f8bLR8vf9Y+v/51flafyEgRFH27yEIZ5hMFfIviO/jH4Yz&#10;hAr5ouQ3F8DX+Y+v/+tX4xv9i1zyHtPLt8wXRQ7GPsHr4Jv8+/Km+f34GcLpXIEvUBRFL77evz9v&#10;mm+VZ23+ORjj8DyumT8C/rmDb/EXffiWfOt8noOxz/BYmz+XLxQ25XfxHf3HY+c7/E3yiyJDzDgY&#10;8835yQzhRIEvevJN/n353vnX4+Qb/fMDPghnCCf9X+AbD79s5zv9O/jW/LTkA0t81sl7bf55yXP5&#10;/A0U8osL4Zv8K97rnejKlStXrly5cuXKlStXrly5cuXK1RdY7gKZK1euXLly5cqVK1euXLly5cqV&#10;qzdd5V1nRcM/i6PPm36uCT0nX/e1KU8N35ffEsIsf/x8s78Q8r/Df++ff8g35b8yf4Kp+VffP30c&#10;+uXv+N1HOzwa+X7+zbxpvm2+xf/4K6GYf5xtlUcD3+YvDr4tFPNferbHi06+Zf4/4Zt+rm/+GPkO&#10;/z1YK3+fb8x5PX7/s3q+3b+b78o/3IYZrzr+D/Pq+fbzH5P59zL4Lv9jVjFfHH8xJC8aHParzb8P&#10;35Vvsv/M+d0MshsLav7dfM/8l28OxotefNv5n3n+CyV2n2nzisef/d6b+Y7zn/1/Ncg/2siAvNj/&#10;Rg3fdf67z6uNf7Fjxsx3+Bvn7301Sr7n7z+iZjz16OAg3gp/PAcpzP8lz7NtjDSNayOSZI08zwAA&#10;cbyuuWDRXuflo5oLPm0lkCRPrbwfTCAEypXu1HnTfNt8t//L459o5Y+bV/JPDPOt8lTL+8EUQoge&#10;/vW8ab5tvrc/EZJkrZ1Ptvi4nffDK4ii6PS31r8hv+3g1fwjCFEY9D8+fjh/T86/xYC82OOL4oSX&#10;Nylv8RdFK9+dX+yOv8UI+S5/ccTHcYRCIf88/PrVeCLAD65QFDmyNHmd/O1IeGHoX8P3yq/2vxBW&#10;+G0LL/2vURRZo3/FCyEQx2vtfLHLz0fDE1G5//v6j6v/Pnxi6F+Nf/388/GJof8xT0TwwysUeZt/&#10;M98rfzsWHnr+LXx3fn7IJ+PiiQhBeL1b6bGTjyMUuVr+tuJhiU+eG/k+/tvkCTxO1og+/xovV9Ne&#10;Ks8zZOkWALBePWLDfq5rpYq8OH5++w0Agejzby6yf1N+cfstBIpe/tHqEcwg3ypPdTxhcfctiiLH&#10;etnhT0C0NMwfHU+4uf8WeT5+f3oNngg3d98hzzOsl7+t2e4x/wGsXLDkNP80e+w8EWFx9x55vsW6&#10;XKn4kvo35Z0/w83dt8h6+z8eLdOumj8unojh5v47ZFnyZv1v798jTTdYrz408CmyNDXIHy9PxHD7&#10;1XukW+c/hP969QjPG5IX5fiv58njuL1/j+32GU+1/gJ5liHLKv6Dev6IeWIct3dD+dPoeI9x3N5/&#10;jyRZ42n1OPr+ozPzqv46+VmWIbfECyGf/5JPT3jGfNzcf48kiWr9u3jl/OW4eMYC3H71HvEmwlPU&#10;w98kP0sRFePi+/rzPEuQxM/wg8nJCTjnPjj3a5qSlecZ0q189fHyeAIRIUvfrj8IyNPtCPwJfhAq&#10;81meIdPmCQSgyBMk8cZC/hn4LCtf/dfzBwjy+a/pb5Rvm5eTap4lSJJn+L5BPtHl8SRvP5ln27fr&#10;T3L8b5PncslvvfyXJcNVefnqlQ2eiM7gb69/U57o5fmv4y8A5Ab5p/zk5ALEa/Iv/tvSv44PwHlg&#10;kD9ensiDPP69bf9sN/4V80V1AUuz/1fnqd2/Ov9t9CdwPwD3DfJHzBMR6Ivx98r5tz+Pg/lvo8yb&#10;5tvmsZv/klfz9/0AviWeiOB5zfxu/6f1/l28ab5t/vD85636E7IsbvXngFzmebZ4hzDsv4wmIN8C&#10;GZWvvurxEaLlB2s890NkaWzgf67+aXieAM4npf9EI1+U+1+3//PxRIT5zTsEgbp/msqLQ8q8ab5t&#10;ngDuT5Bunyz6R4iWj1Z4IoD5E6TJE3xf19+w/zhCtDoH72F+86Dsz/0Jtskavj9R5k3zAfm2g7Ul&#10;fucfR+Ca/uft/x2C4HowvvJPdv7D5p+HX2G9+hHkeZgvdPyn0j+YKPOm+eZ8UT5+P4I8hvniQcs/&#10;jpfwgylmivx+vuexi+PlW0wniDe4XP9NhHVk6k9a/gIFEoP88/ArrKOf9P39CWLS9BcFklg/X4gC&#10;cbzC01l4jtnia0V/eVGqequhKm+ab5uvXtQgAH44xWxukM/4GfgHBMHVYDyRvIBMIPjhFPPFA3xf&#10;P98Ov8RT9FGLr/xBJv76+fs8YxwzZT4vHz89nojAmLx4FITy+a+cv1nhaf0RjPkXx0t/HwRq9ecA&#10;wBhHGF5jcrXoHVC2iefyVVN9/qNFXpaZv83+x+DPAZAdXpQ8EYLAzF+HF0KAMQ7SyhdH/Gxgvioq&#10;/YfOr/ifLfFlkfxz6yCcYTJV4IWAEEXp710eXxZR9fyfITTIV+VFyW8s8dU2CHr+5+//elC+2gYB&#10;YNzXyy9yme8xK3xR5GDsEzwNvtoGAHCm52+Sb84XKIpij58hnM5781UP1fyvypvm2+blNip/XzM/&#10;B2Mcnqf7+J2Bf9bj5TbM/IVB/ln4PAdjn+FpjF+5Dfn8l/OfZv+a+RUfW+LlNip/O/0XRYaYcb3x&#10;VxzxkxnCiZ4/1+BN80/560F54NA/CGcIJ/1f4BNFfpBvj19q8cDL+Y+Zv16+5NOSDwzz1Xmg9Cfa&#10;zX+Ban5e5mvwhWUe6OfvKW3RlStXrly5cuXKlStXrly5cuXKlasvrNwFMleuXLly5cqVK1euXLly&#10;5cqVK1dvuvbuKivknc+UShx+PjR//POqPB2tfqDIC8N8E16cIf/FX2jm739lwlffVOSP4nX9hQYv&#10;9j+a8tVHTX73HRV/2n3Q4k3zbfOH/iWrlF+TbY2HMn+8/4VO/t7Pq/LH+0uHFyb8ydQ/cP4Jj2F5&#10;qrYiOa38vXAb/P5nlUfv2tv/Wrxp/t4RTIsXxz0Yjn9V3jT/iFeev035A3+hmW/Ci6MTGBMe6vzJ&#10;wl8D54vD+UuL3513avBHpz5D54tz8ns99a7ahQOHyz84dmn9/nA896jxx/O/Kn+Yr8uL/W8Myp/s&#10;f+Xzv6O8C+PH4b/31cD86a9+qvniKF4x/5hXnX8PO3i18x8OyNUE43h9esGlo5LkCXmeAcAI+AhC&#10;FEq8708BVP7qvGl+kqwt8gQ/mAAw8bfZ/yGfGPmnGrxp/jl5QpLo+E8ByOWU1XnTfNt86S9gzz8u&#10;eTLjiQhJslb3D68gRDn+lfkXf71823zpj7H4RxAiH5CX/kDlr8gLYZZ/wHtmfFHI+bPQ9M9SZV4Y&#10;5kv+6Sx8YeQvkBn66+Qf83EcoRiQr25OXvkPnS+EQLI9k78w9M+3g+cLIbCtxq8Qg/Mv/nL+M8kX&#10;hv2fj89689Jf3lQ+343//rxp/v78pc+vz+S/HTz/PP4m+9+DH0whAGRa/gWSrUn/h3xixEOZP/RP&#10;B8+3zUv/KwghkGVbJIl6/nY/X4evxi/K/vPh+BP/Bp4DQJZusV49YnO0THnZSrXJk3/J8wxZugWA&#10;i+Tnt98AeLv+i9tvAYzAn8z5aPUIpsQTFnelf7bV4E3zz8cTAdFS3f/m/ltUSz2r86b5lnki3Nx9&#10;J7fzRfh/UOKJCIu79wCALE2UedN827zzZ7ip5r+0Gv8Mp6Uyfi+HJ2K4uf8OgECWxhfXvylPxHB7&#10;X41/W/4psjS1whMx3H5l6m+vf1N+5y+AbBtjvXqE5+nnD8+Lcvzp8eRx3N6/hxAC6XYzeD4gkGcZ&#10;suwcPGG9+qDmzzhu7yr/WJk3zbfNe4zj9v57COBN+wN9/Gv/3FAhv57Psgx5yUeKvBDy+Sf5VJln&#10;zMfNzn8zeL5tnrFgd/xLtxtES8N8Ez5LERXD8i/+AmmyaeQ59yeYTOvv/p/nKdJtDADwgwkY84/g&#10;QC6V2lBj5+UKBm/XHwQwHjb4ywEoeYIfhIr54+cJJP1rV78Yf/9dfJZnyFp4lP71q59086b5vXki&#10;+P6Z+XLOZP6k2T/LkKUG+WPmiQCSS91/6f7Vku77PBGVS323jP8W3jRfnZ+cXAAz4YkIUPLXyU+R&#10;pckoeSrfXs952/gfb//m/vL2s8yqfwjOQyu89CdD/+Z8AYF8xPzO369//o+9f8kzA//y+New/187&#10;HwC4z8B9O7w8/lX+1+fPF6K8AJqAyCuPfyPiy/mv0X/s/Z/Fvzr+2/H3fQZfkycCPM+Er47/ev7m&#10;+bb5/fOft+pPnf48DGdgX31fG5LEa0TLHwAAs8U7tWVEhXwLiF0+QrT80MhzPgEgwHmNfw/eNL8/&#10;T6/Cv/jXnOQa54ty/30AiDC/eYcgtMNTA9/u382b5tvkCfLiEITzb/aPEC0fDfIt83GEaPUIIg/z&#10;m4cTf+5PINr8W/g++XEcYT1SfufvT+pP8k74dwjC0wNp//xx8W/K3/MwX9T5Tzv8V1ivfqzl++WP&#10;hWeYLx5q/bkf1p9klm+bW69+hOcxzI747vxx8wSABxNwHjh/f1LPbyKsI718IQokI+YJJMc/83e3&#10;2jjlV1hHP2nnx5sVnmzxRYE4rniO2eLrWn/W5N/Bm+bb5qW/vOjX6c84ZvMHBOVb8pXzGZf7L9Dn&#10;54uH3VuCz8FL/xCMsfJWK8PmD8Mv8RR9NPBv5lXyWbn/7fE+ZouvT/15CO+awQ/r/PPy8a/nu/Nz&#10;OX+tx8lL/wDe9e3uVht1POd+2HgVGELgubzqFobXmEwXvRssNzAC/mMn3+jfkzfNt803+xfl40+G&#10;+48QBBb4avxSO9/2KghjHNTBN/V+yM9Gy9f7X07/pnzTL8hCFCXvIQgV8y+I7+MfhjOECvmi5DcX&#10;wNf5n/LXhvnj5Rv9i1zyHtPLt8wXRQ7GOLwOvslf8p86+fb8c/EzhNO5Al/05uv9CxRFYZh/ATxr&#10;86/GDzd4/EfOd/k/6+cL23xe+rM2fw5ec4Hwhf/cznfkxzb5ogff5t+Hb8kvigwx42DMN+cnM4QT&#10;Bb7oyTf5n/DXZvmhGR+8Ft/onx/xM6U/kBgPv2znO/07+Nb8tOQDy3xz/16bf176c/n8DRTyiwvh&#10;m/wr3uud6MqVK1euXLly5cqVK1euXLly5crVF1juApkrV65cuXLlypUrV65cuXLlypWrN13y/YtC&#10;NPyzOPy88eea6pw81Pnjnz/+urxRXdN2RRffGa/PiyH4Fn9x8G2hmX/8zYH5/S/q+A7/3ccmviP/&#10;5KMlfvedfZ52Hzr9a3nTfNt8p38Nq5Q/Jh6nfB//ve8Lxfzjx9sGL9r4Dv9O3jRfmW/qU5Pv478H&#10;a+Wfk2/ss5nf/+yE7+HfyvfKF4efGfGK40fsPpRfKo7/Lt40X5FXnf87+V7++1+o5ou9bdjmccp3&#10;+nfwPfIPzz8t8Lvz1hq+h38r3xl/br6hzz78yzdfPt/5H+/nnnyP/N3nOr8/HPOKx4/93mv5Lv+j&#10;+V8vX+x/Y1x8p//Rzyuff46cH8R/76ux8T3G/yGuOP8e86rz91n44zmgv3/F83QbI0s3tRFJ8oQ8&#10;zwAAcbzGyQWXjjovH0GI4qy8708hgJ7+58/v5tevyBP8YAIh2vxfM1+NT87Oq/mfP1+RT0x4quEJ&#10;fjCFEKKHfx1vmm+bH8A/Lnk6B7/W5qmWJ/jhFURRdPrX8z3yR81fmn8EIfIz8h3+QpjlH/CeOR9H&#10;EIUmXxQ1fLu/6OS74sXu+G+bL1r9c7lSbC2/buH75J+Pj+MIxRl5IoIfXKHo6a+Vv7XMV/0LQ/8a&#10;vk/+thp/QoyO7+Nf8cIw/3x8djZe+l+jKDIFf7X8xDq/NvJv44fp//V4Ig9+eIUib/IvkGxN8g/5&#10;xCqPE17N/5Q3zbfNy/sSX5crPdb7b/f5RD1/N3+gzM/Hw/fyT57Ak2SN6POvsXs1Za/yPEOWbgEA&#10;69UjNkfLtJabqiIvjp/ffgNAIPr8m4vs35Rf3H4LgeL1/cmcj1aPJ8sEm/GExd23KIoc62WH/6vk&#10;K/JLfZ5qecLN/bfI827/et403zJPhJu775Dn2YX4fzgrT0RY3L1Hnm+xXv528HzbvPNnuLn7Fllv&#10;/0cwxgzyx8UTMdzcf4csS96s/+39e6TpBuvVDyPtP0WWpq/CEzHcfvUe6bbN//XybfOq/uvVIzxP&#10;P394XpTjr54nj+P2/j2222c81fq3873yswxZdi7+gwFPJzwxjtu7Dv8W3jTfNu8xjtv775Ekazyt&#10;Plxc/+f1f6zdbv/80+cuIJBlGfKSjwbmhZDPX8mnJzxjPm7uv0eSRLX+Xbxpvm2esQC3X71HvInw&#10;FPXwXxrkZymiYlx8X3+eZwmS+Bl+MAFj/sEPcR6A86CmKVl5niLdyqtvl8gTEbL07fqDgDzdIok3&#10;8INQkZcDSObTBfIAgVDkycX6Z3mGzMAfIMjnv56/Wf4eTwTfH5gv59Q8S5AkG738rHz1Sbd/mzyR&#10;fP5n24v3J6qW7O7PExGI5PjfJhtl3jT/lJ+cXAB7TZ6IgAP/YfMlnyJLEys8lW+vN/O317+5v7z9&#10;bJ5tR+wfgvPmFcZNeOlPHf6vly8gkFvkK/+sdfyPt/9+PGvxr45/bf7NfK98nzWvkG6Zl8e/Dv/X&#10;7F+I8gJoAiKvPH4Ox+Ng/osHz7fNYzf/7Z//nDff9xl8SzwR4HnN/O74n9b7d/Gm+bb50/Ofy+r/&#10;PP6ELItb/Tkgl3meLd4pLSMKyLfwRMsfAECdF/ItIGZ8hGj5QY8HwPkEWRrr+ZvmH/A0PI9z+uv0&#10;L8r9/wEgwvzmHYJQjycdHtI/TZ/hB+Hw+ZZ5AsD8CdLt09v2T57g+7r+EaLlo0H/hnwcIVo9gsjD&#10;/OZB2Z/7E2zjNXx/osyb5qP8s/21Jb7yT+II3J+Uj/+1Qf5l8V+Uv+dhvtDxn0r/YKLMy/wV1qsf&#10;tfLPyzPMFw9a/nG8hB9MMVPkUb7tbr36EZ7HLo4nADyYIN7gjfuTvv8mwjrSyxeiQGKRJ8iLOjHp&#10;+cv8FdbRT9r9x5sVnnT5okAcVzzHbPG1ln/1VlNV3jTfNi/9QxAAP5xiNn9AEF7p5TNuzi8eEAT6&#10;/HzxAF+BJxA4D0Ag+OFUmTfNPw+/xFP00cgfZOKvn7/Ps3L/6/M+Zouvlf0Zky9eBeGVMi+KvNx/&#10;evmiyOX8t7bDS38fBGr15wDAGEcYXmMyXfQOkF0KPJdX3bR4nIP/aMDL0vY3zrfNy9L3L8r9R4b7&#10;nxAEBuOPNPmyGONavBACjHGQVr444mcD81VR6T90vm2+LJJ/bh2EirwQEKIo873L48siqp7/M4QG&#10;+aq8KPmNJb7aBuFl/jPLvyy+2gYBYNzXyy9yme8xK3xR5GCMw9Pgq20AAGd6/jL/k1a+OV8c8TOE&#10;03lvvuqhmv9VeZlfaOfb5uU2Kn9fM78af7qPnz1ebuMM/s/6/QtTPi/9Ncav3IZ8/sv5Tzf/s1Z+&#10;xccmfKHPy21U/sPny/GTIWZcb/wVR/xkhnCi58+Zj3ByrcSf5hvyoRkfKPLAoX8QzpT+wEEU+VG+&#10;LX6pxQMv5z9m/nr5kk9LPjDkDfyJdvNfoJqfl/4afGGZB/r5e0pbdOXKlStXrly5cuXKlStXrly5&#10;cuXqCyt3gcyVK1euXLly5cqVK1euXLly5crVm669u+IJQIjmn6wtcfj50Pzxz6vydLT6gSIvDPNN&#10;eHGG/Bd/oZm//5UJX31TkT+K1/UXGrzY/2jKVx81+d13VPxp90GLN823zR/6l6xSfk22NR7K/PH+&#10;Fzr5ez+vyh/vLx1emPAnU//A+Sc8huWp2orktPL3wm3w+59VHr1rb/9r8ab5e0cwLV4c92A4/lV5&#10;0/wjXnn+NuUP/IVmvgkvjk5gTHio8ycLfw2cLw7nLy1+d96pwR+d+gydL87J7/XUu2oXDhwu/+DY&#10;pfX7w/Hco8Yfz/+q/GG+Li/2vzEof7ropeL4q5gL5cfhv/fVwPzpr36q+eIoXjH/mFedfw87eLXz&#10;Hw7I5bjjeH16waWjkuQJeZ4BwAj4CEIUSrzvTwFU/uq8aX6SrC3yBD+YADDxt9n/IZ8Y+acavGn+&#10;OXlCkuj4TwHI1ejUedN823zpL2DPPy55MuOJCEmyVvcPryBEOf6V+Rd/vXzbfOmPsfhHECIfkJf+&#10;QOWvyAthln/Ae2Z8Ucj5s9D0z1JlXhjmS/7pLHxh5C9XYzTx18k/5uM4QjEgX92cvPIfOl8IgWR7&#10;Jn9h6J9vB88XQmBbjV8hBudf/OX8Z5IvDPs/H5/15qW/vKl9vhv//XnT/P35S59fn8l/O3j+efxN&#10;9r8HP5hCAMi0/AskW5P+D/nEiIcyf+ifDp5vm5f+VxBCIMu2SBL1/O1+vg5fjV+U/efD8Sf+DTwH&#10;gCzdYr16xOZomdWylWqTJ/+S5xmydAsAF8nPb78B8Hb9F7ffAhiBP5nz0erxZJngdp6wuCv9s60G&#10;b5p/Pp4IiJbq/jf336A1eREAACAASURBVKJa6lmdN823zBPh5u47uZ0vwv+DEk9EWNy9BwBkaaLM&#10;m+bb5p0/w001/6XV+GcG+ZfFEzHc3H8HQCBL44vr35QnYri9r8a/Lf8UWZpa4YkYbr8y9bfXvym/&#10;8xdAto2xXj3C8/Tzh+dFOf70ePI4bu/fQwiBdLsZPB8QyLMMWXYOnrBefVDzZxy3d5V/rMyb5tvm&#10;PcZxe/89BPCm/YE+/rV/bqiQX89nWYa85CNFXgj5/JN8qswz5uNm578ZPN82z1iwO/6l2w2ipWG+&#10;CZ+liIph+Rd/gTTZNPKc+xNMpvV3/8/zFOk2BgD4wQSM+UdwIJdKbaix83IFg7frDwIYDxv85QCU&#10;PMEPQsX88fMEkv61q1+Mv/8uPsszZC08Sv/61U+6edP83jwRfP/MfDlnMn/S7J9lyFKD/DHzRAAB&#10;/A34E8kl3fd5IpLfbxv/Lbxpvjo/ObkAZsITEaDkr5OfIkuTUfJUvr2e87bxP97+zf3l7WeZVf8Q&#10;nIdWeOlPhv7N+QIC+Yj5nb9f//wfe/+SZwb+5fGvYf+/dj4AcJ+B+3Z4efyr/K/Pny9EeQE0AZFX&#10;Hv9GxJfzX6P/2Ps/i391/Lfj7/sMviZPBHieCV8d//X8zfNt8/vnP2/Vnzr9eRjOwL76vjYkideI&#10;lj8AAGaLd2rLiAr5FhC7fIRo+aGR53wCQIDzGv8evGl+f55ehX/xrznJNc4X5f77ABBhfvMOQWiH&#10;pwa+3b+bN823yRPkxSEI59/sHyFaPhrkW+bjCNHqEUQe5jcPJ/7cn0C0+bfwffLjOMJ6pPzO35/U&#10;n+Sd8O8QhKcH0v754+LflL/nYb6o8592+K+wXv1Yy/fLHwvPMF881PpzP6w/ySzfNrde/QjPY5gd&#10;8d354+YJAA8m4Dxw/v6knt9EWEd6+UIUSEbME0iOf+bvbrVxyq+wjn7Szo83KzzZ4osCcVzxHLPF&#10;17X+rMm/gzfNt81Lf3nRr9OfcczmDwjKt+Qr5zMu91+gz88XD7u3BJ+Dl/4hGGPlrVaGzR+GX+Ip&#10;+mjg38yr5LNy/9vjfcwWX5/68xDeNYMf1vnn5eNfz3fn53L+Wo+Tl/4BvOvb3a026njO/bDxKjCE&#10;wHN51S0MrzGZLno3WG5gBPzHTr7Rvydvmm+bb/YvysefDPcfIQgs8NX4pXa+7VUQxjiog2/q/ZCf&#10;jZav97+c/k35pl+QhShK3kMQKuZfEN/HPwxnCBXyRclvLoCv8z/lrw3zx8s3+he55D2ml2+ZL4oc&#10;jHF4HXyTv+Q/dfLt+efiZwincwW+6M3X+xcoisIw/wJ41uZfjR9u8PiPnO/yf9bPF7b5vPRnbf4c&#10;vOYC4Qv/uZ3vyI9t8kUPvs2/D9+SXxQZYsbBmG/OT2YIJwp80ZNv8j/hr83yQzM+eC2+0T8/4mdK&#10;fyAxHn7Zznf6d/Ct+WnJB5b55v69Nv+89Ofy+Rso5BcXwjf5V7zXO9GVK1euXLly5cqVK1euXLly&#10;5cqVqy+w3AUyV65cuXLlypUrV65cuXLlypUrV2+65PsXhWj4Z3H4eePPNZVdXogOvrxRXd12xQlf&#10;/3ON2ZfAd/rvf6WTb5k/wuv9xeEwO0DEIaaYf8irjd+z8tVHTf/ddzTz9fiDPfg6fKt/DaucPxYe&#10;9XyX/97PC8X848fbBi+6+Bb/XrxpvhKP8/Nd/nuwVv45eajz+5/V8h3++7OYcr44N684fsTuQ/ml&#10;4vjvw5vm2+Zb/fe/X+4L1f03dr63P7TyO8+/X5vfnTc28G3Hvz58a/yI+Gojuv5NfEf+C1l5GPCK&#10;x4/93hv5nud/u6nE5PxzjHzX+f/+zyuff14A/+r+e18NzotuvmP8H+KK8y8O5y9jXnX+PzTQOv4L&#10;CPB0GyNLN7URSfKEPM8AAHG8xskFl44aO899eXO6Zv/1Hh9BiEIxf9y8H0whhPPv458Y5o+Pp9Jf&#10;9PAnw/wx8j384z0+0civeLLFR8jzDFTLE/zwCqIoOvd/Pd9d8QG/HpYX4qj/Y77Dv5M3zVflIwiR&#10;n5FX9VfLFwe8Z87HEUShyRdFDV/553Kl1Fr+qYXvk2+bl/6Ftn8bb5pvmycE4RWKNv/tCx/HEQqD&#10;/PHxPfwrXujlb8vxa58XJzwRwQ/a/dt4lXxhiU9aeOl/jaLIOuc//fz1Hr9CUWQGfHRWvtu/MMwv&#10;ah6/8fC9/LeG+aPhUe8fXqPI+/if8qr5ych4Iq/0Txv9X+Yfvfxt8nxePlfly/5xysv7Ml+XK102&#10;+/MkWSP6/GvIdW0OK88zZOkWALBePWJztExruakq8uL4+e03AASiz78Zd//0Ovzi9lsIUSBadvi/&#10;Ur5dnrC4+xZFkWPd4U8ERKvHk2WK++aPkyfc3H+LPH+j/kS4ufsOeZ5ivfxtN780zB8ZT0RY3L1H&#10;nm8H8v8wKl7d33b/j2CMnY0nYri5+xaZ0v4/X75tnojh5v47ZFnyZv1v798jTTdYr34Yaf8psjR9&#10;FZ6I4far90i3bf6vl6/Kr1eP8Lzz8ar+585/fV6U46/B3+O4vX+P7fYZT7X++zzp5WcZsmycPDGO&#10;27sO/1H1/+GsvMc4bu+/R5Ks8bT6MHi+bf4t+GdZhjxLQZSe8Iz5uLn/HkkSNfq38V35Qsj5o+Kj&#10;kfGMBbj96j3iTYSn6NR/dP0vDfgsRVTo+fM8S5DEz/CDCRjzD36I8wCcBzVNycrzFOlWXn27RJ6I&#10;kKVj8Cf4QTg4DwLybIsk3ljJt80TCEWevFl/gJBnCZJkA983yCeywMsJTJsv316cZ1tNf4Esz5AZ&#10;9H/IT04uoHTyWfnqlw5P9PL8TzbD5+/xRC9Lrg/FExGI5PjfJpvB823zRAS8dX/Asn+KLE2s8ETy&#10;9rN5tjXwf+3+Q3DevMK4CS/9qcP/9fJt85V/1jr+x9t/P561+FfHvzb/Zl5AIO/K91nzCuln5T1w&#10;P1TiD49/sTJvmm+bx8H89/b8X+Y/zf0vRHkBW7P/AXjfZ/Bbxj8A5GmzfxvflU8EeN54eenfvP/H&#10;3v+5/LMsbvXngFzmebZ4p7SMKCDfAhQtfwCA4XkBJEmEaPlBO5/zCbI01vM3zT/gaXgeh/7zm3cI&#10;Qv18I550ePkn1NHyA0iDJwCMT5Cmz/ADHX+zfNs8AWD+BOn2Cb7W/nf+cvw+GvRf8R7mNw/qfBwh&#10;WunxBID7E2zjNXx/Mnj+Ofg4jrDe8e8QhNe98co/iSNwf6LMm+bb5r8of8/DfKHjP5X+wUSZR/m2&#10;ofXqR638Q55hvnjQ5j2PYabIV/5xvIQfTJV503xzvij3v4F/MEG8gaa/Wb5tnkClP+n7byKsI4P+&#10;LfIEeVEqJj1/IQokmxXW0U9a+Yc8x2zxtTIfb1Z40uSlfwja+Q+bL4oCcXxO/gFBeNWb3/kD8MNy&#10;/wf9+YN8xo35+eIB/oA8gcB5AALBD6eD59vmK3+QTf8lnqKPYOX40ed9zBZfK/tXL+gH4ZUyb5ov&#10;ilzOH2s7fOVPoFZ/DgCMcYThNSbTRe8A2aXAc3nVzQoPgWf20YCXpe1vnG+bl8UYRxDo8EW5/8gO&#10;X40f0s2XpesvhABjHKSVL4742cB8VVT6D51vm38pxnwEoSIvBIQoynzv8viyiKr5b4bQIF+VF2fi&#10;Nzv+Wq3/chuEl/l/yHzbfLUN+UKBr5df5DLfY1b4osjBGIenwVfbAADO9Pxl/ietfHO+OOJnCKfz&#10;3nzVQzX/q/Km+efhizP5+wb9c3ieyeNnh5fbOIP/s2H/Jnxe+muMX7kN+fyX8596vshzMPZZK/9c&#10;fKzJy21U/sPny/2fIWZcb/wVR/zkGuFEz383/yvwJ/mGfDAwDxz6B+FM6Q8sRJEf5V8WD7yc/9jz&#10;TxGzJRgLDHkDf6Ld/Beo5udlvgZfFDmKPLPGA/38PaUtunLlypUrV65cuXLlypUrV65cuXL1hZW7&#10;QObKlStXrly5cuXKlStXrly5cuXqTdfeXekEIETzT9aWOPx8YF4Iw3w6WrlCgRcn+ZfFA9jzF5r5&#10;+19Z4I9wXX+hwYv9j2fh1cavqPtoNP718+3wByNAmQdwOP6FTv5RtjUeyjyAg/0vdPL3fl6VP95f&#10;Orww4o+2Nnj+MY+B+WorktPK3wu3we9/VnnolB7/Mv9o8cKU330ovzQc/6q8ab5t/mRjqvni6ATk&#10;wvjTDRrk6/FG5+9CvMwg1VjQ9dfghWH+WflqIwPuf9P8g2OX1vn/8XNfjT/cFpT5w3xdXux/Y1D+&#10;dIOK+69iLpQ/3aCN/ve+0jr/1uePm9E5/z+MV80/nP+MeJge/5t5DsjluON4fXrBpaOS5Al5ngHA&#10;RfLcnwKo/CMIUSjmr/fyL4/3A+cPyNUUE8P8y+Op9JersZnl0wXypb+A9E808uO9fBOedPkIeZ6B&#10;tHiCH15BiHL86+SXj79ePhAf8Gs1XoijfEW+8kflP3D+CR9BiHw4vvQH9vf/cPnigPfM+KKQz/9C&#10;0z9LlXmZ/6Sdfx5e+hdG/nI1wKHzbfMob85b+cdxhEI1f/uSr8Un9vgD/3xrli/0+t+W49+cF8q8&#10;vDm9fP5nud7+N8nf54Umnxjw0l/eFD/XHf/G/a/3+BWKIjPgIyX+0H+rzAtRGOVL/vjxG46vxr8A&#10;kOn6bw37PxsPQ/908PxjPhmYJ/LAgysIIZBlW638l/lLr/9t8mzIl/ko+VzN3z/2r+E5AGTpFuvV&#10;IzZHy5yWrVSbPPmXPM+QpVsAuEh+fvsNgBH4kx1+cfstADlBXmL/ZjxhcSf982yLaPV4ssxv33wi&#10;XCBPuLn/FtVSv5fXvyFPhJu773ZLvUdLw/wL44kIi7v3AIAsHYP/h0H5U/9h80/5RzDGBuOJGG7K&#10;+e9l/w+Xb5snYri5/w6AQJbGF9e/KU/EcHtfjX9b/imyNLXCEzHcfmXqb6//Y369eoTnafgLINvG&#10;yrxpvjkvyvGn6e9x3N6/l78gafnv55Men2XIMjs8MY7bO+mf6vpb7P+U/6DEe4zj9v57CKD0V+NN&#10;823zlT9wuf5ZliHPUhClyjxjPm52/pvB84WQ80fFRwPzjAW741+63Qyef1Y+SxEVuv4CabJp5Dn3&#10;J5hM6+/+n+cp0m0MAPCDyW5Z0Bc4kEulNtTYebmCwSX4E/wgPDsPgvRvWP3htfNt8wQC42Hj6h9j&#10;7994//f1J4LvG+Rr8XICfDW+fHsh45MGf4Esz5AZ5B/yk5MLKK/OZxmytIEnAgjgfot/G6+QT0Tg&#10;I+OJSH6/bf+PuP9z+IMIvPH5P+7+z+IPvPL+T5GlySh5Iq+H/2v3H4Lz0Aov/al9/h9x/2fzb53/&#10;x9u/5JmBf3n84xOEk+saWiA3yO/F+wzcH4L3wP2w5fjX5X/Km+Zb5w/mv7fnXz3/5fG/xl+I8gK2&#10;Zv4AvO8z+Jr8y/Ff398sH/A8mzxB7v+G8T/6/ofx52E4A/vq+9qQJF4jWv4AAJgt3ikvI2qVF0CS&#10;RIiWHxp5zicABDiv8e/Bm+b35+lV+P7+hPnNOwShZj7Z4OWfYEfLD6AaniAvjkj/mpP8Dt403zZP&#10;AJg/AYTzb/aPEC0fDfIr3sP85mF4Po4Qrep5grw4Jtr8W3jTfHX+HYLw9EDWxsdxhHUDv/P3J+B+&#10;vX8bb5pvmz/0rznJGHn/SrznYb6o8592+K+wXv1Yy/fLr3iG+eLBGu95DLMjvvLnftjpX8eb5nfz&#10;Rbn/XocnADyYgPOg/iT7lfNt8wTq9t9EWEcG+SPmCSTHP/PhB5NTXBRINiuso5+08g95jtni68H5&#10;eLPCUwMv/eVFtyb/Nr4zvygQx+fkH8q3BJ+H7/Tf51nJB5r5jGO+eNi9pXcMvPQPwRjb3Wrmkvo3&#10;5YfxX+Ip+ghWjh97vI/Z4utTfx7Au76BHzb5N/Pd+bmcP9bj5F/8b3e32qjjeeMJEgAIgefyqlsY&#10;XmMyXfRucBQ8BJ7Zx06+0b8nb5pvm2/2L8rHnxAEOvmW+Wr8UDvf9ioGYxzUwTeEH/Gz0fL1/pfT&#10;vynf9AuiEEXJewhCxfwL4vv4h+EMoUK+ODt/rcVvevB1/iq8ab5tvtG/yCXvMb18y3xR5GCMw+vg&#10;m/wl/6mTb88/Fz9DOJ0r8EVvvt6/P2+a38wXr8+zLn8Oz+MG/iPnu/yfDfNt8nnpz9r8Obhff4FI&#10;5DkY+9zOt+SPgY+7+A7/Tr4lvygyxIyDMd+cn1wjnCjwRU++yf+YD83yg7Hyjf75ET9T+gONi+Ff&#10;1T9FzJZgLLDMN/fvtfnnJc/l8zdQyC+KHEWejZ5v8q94r3eiK1euXLly5cqVK1euXLly5cqVK1df&#10;YLkLZK5cuXLlypUrV65cuXLlypUrV67edHEAeflfbVU3s9OtEfMC0pvQy1+vj/Pw1X9n5Sv/Ao3+&#10;ZJhvmadWvvJuHP/yPtYlqzEOD3ll3JxHK5+jwx97vO7T8Cw8ea/BV2O/fvyT/FDdzFzz2TcKnur5&#10;3vvfZA4eMZ/hbfu3j38Jl2PHbP61xb+41/Kd4/9g/tTJPyuvQ2M3f9RU7/GvPfmOm+8e/3vzr2b6&#10;KPiO53/L/m/l+3VwLl7zKbCbP075DF3+7bxpvm3+1f1p//xd5/zZ5PyfOvnO8b/jNefg3fxtiUc7&#10;37H/O48fSvnaM9jr8RlefgfuPP69wvm3bb57/j84/1JNtstXG2nhu/c/ASSE+M8B/P3aLaQJtttn&#10;AEAQXLXcq6q+Dvnr+psh2+MFgL8CwAD8vQvs35QXAP4SgI+36V8A+AsAVwD+bicfXreu2HiBfAHg&#10;zwHM8Db9cwD/DsACPfzD8BrMIH+EfA7gzwDcodZfIEu3Bvlj4glheFXn/78D+BsA/k4bTyAEp3zv&#10;/JHyOYA/BfCABv803SI1yLfKC4E0a+UzAP8LgP8Ydf7dvGm+bT4D8D8BeA/gd8fWvxAC2evyGYB/&#10;DeAXqPEfIF+Rvwbjx6tQG/EppP9/AuBv1/MJ0u3GIH8svFc+/if+/wrA30Knfy1vmm+b30L6/y7k&#10;Y3Bp/ffnyUMQ1Pr/d5DnPu3+9bxpvm0+AfDfAPh9AH/zAvs35RMA/xLAH+BV/Atk6RZpOlo+hvT/&#10;QwD/aT2fIE1jg/xR8zGA/wrAP0CLP0/i9f3m+fN/VP7BRGOl26eaLuRVlh16UTyJyfT2V4Dgb9j/&#10;/4MQ4WbzJv2L6fT2XggxvVR/IV4+1/K/ursVRb7YbJZa/mb5tnnKS//bN+t/fX8j8uyrt+G/PvqO&#10;l11d3y2KPLvv47894dXyx8dL/zzPvorfpn96dX1382b9yUuvru4XeZ6+SX8ibzt1/vM8334Vb1Zv&#10;wD86+JqIJdPru0We9fWPTr5nkm+bJ2Lx9Ppu/mb8kzr/+1meJf38k/Pm2+aJ+Obq+m6epclXcfxm&#10;/Wdv3P8t7//nq+v76yyNW/15vFn+/uePf/0nfjABY/2v0AFAnqdItzEA4BJ57k+2WRpz+/4EPwiH&#10;5gX3J5ssjcPPH3/1JxbybfOF719Fafo0f7P+wdWnbfJ0//nnX/2J7xvkE2F4XiDPM32eKPeDq4/b&#10;5OlrPX+BLM+QGfR/yMslx5X4LEOWavJEmR9ef9jG62+k/8D5ezzRy5LrQ/FElAXh9W+SePWL5c+/&#10;/udD59vmibw0CK//OolXv/NG/bdBeP0fknj1u8uff/3P7PSfIksTKzwR24bB7P+JN8vfW3769T+9&#10;tP7P4J8E4fzfx8+f/+CN+sdBOP+/Ns+f/2D16Tf/5NL6N/b3WBxMZn+1ef78y9Wn3/yxKi8gkBvk&#10;n5f3wP1QzZ+xTTiZ/6Xc/7/9Y1XeNN82T4w/h5P5X8j9/9t/fGn9m/Ke9P/zzebTL1effvhHyvlC&#10;IM8N+rfMM8afwsn8zzbPn365+vwW/f31ZLr4N6X/P7y0/s/k/6fPzz//YfT5wx818RyQyzzPFu+U&#10;lhEFgCReI1r+AADD8wJIkgjR8oN2PucTZGms52+af8DT8DwO/ec37xCE+vlGPOnwAkmyRrT8ANLg&#10;CQDjE6TpM/xAx98s3zZPAJg/Qbp9gq+1/52/HL+PBv1XvIf5zYM6H0eIVno8AeD+BNt4Dd+fDJ5/&#10;Dj6OI6x3/DsE4XVvvPJP4gjcnyjzpvm2+S/K3/MwX+j4T6V/MFHmZf4K69WPWvmHPMN88aDNex7D&#10;TJGv/ON4CT+YKvOm+eZ8Ue5/A/9ggngDTX+zfNs8gUp/0vffRFhHBv1b5AnyolRMev5CFEg2K6yj&#10;n7TyD3mO2eJrZT7erPCkyUv/ELTzHzZfFAXi+Jz8A4Lwqje/8wfgh+X+D/rzB/mMG/PzxQP8AXkC&#10;gfMABIIfTgfPt81X/iCb/ks8RR/ByvGjz/uYLb5W9q9e0A/CK2XeNF8UuZw/1nb4yr+6/UETzwGA&#10;MY4wvMZkuugdILsUeC6vulnhIfDMPhrwsrT9jfNt87IY4wgCHb4o9x/Z4avxQ7r5snT9hRBgjIO0&#10;8sURPxuYr4pK/6HzbfMvxZiPIFTkhYAQRZnvXR5fFlE1/80QGuSr8uJM/GbHX6v1X26D8DL/D5lv&#10;m6+2IV8o8PXyi1zme8wKXxQ5GOPwNPhqGwDAmZ6/zP+klW/OF0f8DOF03puveqjmf1XeNP88fHEm&#10;f9+gfw7PM3n87PByG2fwfzbs34TPS3+N8Su3IZ//cv5Tzxd5DsY+a+Wfi481ebmNyn/4fLn/M8SM&#10;642/4oifXCOc6Pnv5n8F/iTfkA8G5oFD/yCcKf2BhSjyo/zL4oGX8x97/ilitgRjgSFv4E+0m/8C&#10;1fy8zNfgiyJHkWfWeKCfv6e0RVeuXLly5cqVK1euXLly5cqVK1euvrByF8hcuXLlypUrV65cuXLl&#10;ypUrV65cvenauyuZwMGyAL1KHH4+IC/w8iei2vkHqxYMm3/KY1AewJ6/0My3zO+46pt6/kKDF/sf&#10;z8Krj5+Tj4OOfwEYPX/t8gAOx7/QybfMH2xCx/9lAAit/JefV+VRvkXWHn+0tYvr/zz+cuoRElXN&#10;fwm3wu9/ps4fbql6HPpDL/OPHX73ofzScPyr8qb5xvzh/G/mL/Ty985fTHnl45cpf7pB5Xyj829D&#10;XghxdP5n4K/Bm+afla82MuD+N80/OHZpjN/97N25kMH8r8of5uvyYv8bg/KnG1R9/I/yLow/3eDQ&#10;/R/N3wPzhxsTWuf/L/Hq/MEWBNT5o/nztc5/OADkeYY4XuPkgktHJckT8jwDAEv82ojn/hSAib9Z&#10;/iEfQYhiUN4/8B8+3zbvB5V/epH97/OJlv8VALkamw7/kk96fGyTlzenhYC+v3H/kT4v5CIXeZ4B&#10;REgSDf/wCkLI8a/MC4G43P+kky/EbvxY4St/VP5rw/xheWGaX/oD+/s/N8i3yBeFMn/gn6Xy+Veo&#10;5j+95Gvx67PwhQb/4i9XAxw63zaP8ua8Y/GP4wjFgPyBf77Vyt+W478Qev2fjxcG/kBWnv8Nmb8/&#10;fwhtfq3NV/ftBeT8N3S+EMWZ+RWKIuvNy8UJKv+tMm+aL/mnM/KRhr88/8myrTIvRIFkq59vmx+X&#10;P/T4RJ8nIvDgGkK8HP9U87d7+VZ5AMkmQpGr+Hty/wuBLNs28hwgZOkW69UjNrXLZFYXfejkX/I8&#10;Q5ZuAcAuT3r8/PYbAPIJYiPfNr+4/RbA5fuTFk9Y3En/3NBfL/+8fLR6bFjmttn/5v5bAIQ8SzR4&#10;03zLPBFu7r4DCF+G/1KNJyIs7t4DALI0UeZN823z9f7MMP9yeCKGm3L+e7P+998BEMjS+OL6N+WJ&#10;GG7vq/H/Rv2/MvVPkaWpQf8v/Hr1CM8bjt/5CyDbxoPnm/Oi3P8piEjd3+O4vX8Poe1vln8WPsuQ&#10;ZZr+jOP27j2EEEh1/Q3ybfMe47i9/x4C+EL8P2j5A5W/Gm+ab5tnzMeNRX8h5PM/z1IQpYPzjAW7&#10;41+63SAyzLfKZymiQtdfIE02jTznfojJtP7u/3meIt3GAAA/mOyWBX2BA7lUakONnSciMH+CScPq&#10;By88wQ9Cg/xx8iCA8bfrTyAwHjau/nHe/MnJL/CD8UTw/SOeCOjrX8eb5tvmy7cXMj75Yv2zPEXW&#10;wBMRQAD3m/0rnojADfKt8VmKLK3niUh+v3H/y7+sbOK788fNy/1P4I3P/3H3b+7vldt4q/v/EvxT&#10;ZGnyKrz0p5b5v09+CM5Dg/7t8eSV/o3z/7j7lzzT9ycCEcr57/qV8z1wPzw/7zNwX48n8vaOf13+&#10;58+3zh/Mf6f+AgK5Qf7Y+Wr+axr/Y+/f3L88/7XkTwR4HoNvjZe//+mO/858IcoXQM7EByGYd06+&#10;Gv8N/iXPw3AO9pV/8gOAfAtRtPwBADBbvFNeRnTsPOcTAAL8q+8b+AjR8gMA0sw34Mu3UFX8/OYd&#10;gvB8PEFeHAAEOK/xP2c+2eWphicAzJ8AQtSfZJd/Qt7Ed+cf8w+j4tX9x9W/KU+QF4fEq/pHiJaP&#10;IPJGx/fyjyNEK4P8A/4dgrDuRPz1+DiOsG7gd/7+BNyv92/jTfNt84f+NScZI+9fifc8zBd1/tN+&#10;/jV8v/wV1qsfQR7DfPFgjfc8htkRX/lzP2zxb+ZN823zBIAHE3Ae1J9kl2/7088fN0+g1/ffRFhH&#10;4+QJBO5PwZgPP5g08Cuso5+08oUokOx4jtni68H5eLPCUwMv/eVFvzr/Ll49/2H3llYt/uYBQaDA&#10;FwXiuJnv9N/nGcd88VDekkQjf4S89A/BGNvdauaS+lfhGZPj78Sfh2BX3f51fL/8JZ6ijyPgfcwW&#10;X9f4B/Cub+CHTf7NfK/8zRJP63HyL/63u1ttHPI54s0KnPtB/S8IACAEnsurfmF4jcl00bvBS+Ib&#10;X4UQAs/so2G+AY8XPghej29+FaYoHz/SzLfMi5Kndr7xVQAhwBgHdfAN4Uf8bLR8vf/l9G/KN/2C&#10;KERR8h6CUDH/gvg+/mE4Q6iQL074ayv8pgdf56/Cm+bb5hv9i1zyHtPLt8wXRQ7GOLwOvsm/L9+e&#10;/+lM/AzhdK7A8o9zQgAAIABJREFUF735ev/+vGm+VZ51+XN4HjfIHzn/2v7PFvm87J+1+XNwv/4C&#10;keQ/t/Mt+WIEfNzFt/j34lvyizxDzDgY88v5z5CfKPBFgaLowTf5H/GBYf5o+Ub//IifKf2Bx8Xw&#10;r+qfImZLMBZY5pv799r885LnPsJwhkAhv7gQvslf8hm83omuXLly5cqVK1euXLly5cqVK1euXH2B&#10;5S6QuXLlypUrV65cuXLlypUrV65c/f/svW2P5Eqb5/W/HGE76ynroffUQadP94qBZXaHmZ0bFlhg&#10;56vxJfgSiBVCCC0PWsSiFQsawWilBSSEhMSL3bnv09WnT3emsyr9HLwIO5/KTjsinA5nV1wvqquq&#10;8+f/9UuHwy5XZYarN10cENi80f+rEvufi9YHTo4XkC9TOMrTzoN1eNN8JR7D853+2H+Acr5lfsPV&#10;31Tz33xs4zvy93n1/T8YX39U8hcH/6GafwZ8p/8Bq5xvmd/bRJM/oW3+FwfPl1DMR/US10nzR/zP&#10;on9Tvst/C0tUNd8yv/tZI3/MX2znj81nKvmD84r7X2w+VF8q7v8+vGn+UX5//j4J37X/twNQL3+H&#10;Vz1/jcJ3+Jtcv9rmhRAH13+K578+vGn+WHy9EV3/Nr4jf0uqj99XvOL8v9t7K991/bP5HJr5Yvcb&#10;0+OP+h88Xvn68wz4k/ofzL9T5DvG/xYXetefO/OXMa9z/ujiu85/EOBZmiDP1o0ZSfKMosgBAHG8&#10;wqsbLh1ln18d5bkv35yu3f84b5qvxkcQohyU9/0LCPT1Hz7fNu8HFxDiPPyTE/B+cAkhRA9/MszX&#10;5ONT8lTt/yP+xvnRcHyiyAu5SEVR5AA18QQ/vIQoy2Z/IRBX+48a+a58sdn/0+Rr/wJ5FvfgV4b5&#10;arw4OX/c/zUfQYjCIN8iX5YNfB//5y0fRxClQb5Fvmzk++//Zt403zZPCMJLlCP5x3GEclJ8t39a&#10;jf9S6OVPhxeG/k18d349fwhr/Kqdr95XtyzzzvGvl18OzC9RlvlgPBHBP+o/RP7zgHw0KN/LPzXM&#10;nzBPRPDDK5TFGP6wwyftvPS/Rllkrf7pDp9o5A/KryOUhSaP17x8X+YruVJn3u7PkyRC9O332P45&#10;xbaKIkeepQCA1fIJ64NlTqtN1ZHT5amZv7n7CYDo9m/hTfNt8/O79xCiRLT4vv2pkSfM79+jLAus&#10;OvybedN8NT5aPr1aZtiMJ9w+vEdR9PMfPt8yT4Tb+59RFBlWiz9Mv//FsDwRYX7/AUWR9vMfON82&#10;r+fPDPOnwxMx3N6/R/6W/R9+Rp4nb9b/7uEDsmyN1fKXs+vflCdiuHv3AVl6zD9DnmUG+Vt+tXyC&#10;502Hr/3TdI3nHv5T67+bF9X+z0BEr/09jruHD0jTlxb/47xp/ih8niPPW/wZx919h/8R3jTfNu8x&#10;jruHj0iSFZ6Xn86g/0+D8ur+w+bb5hnzcfvwEUkSncRfCHn8FnkGomxyPGMB7t59QLyO8By99j/k&#10;I8N8q3yeISrb/Jd4jp5aeV7kKZL4BX4wA2P+3oM4D8B5ywqXkCewLJV3386RJyLkWYIkXsMPQoN8&#10;OkseBMj9/zb9CYSymMr+n726AdCbJ4LvK/JEAAhFniBJ1uq8ab5tnuSEWOTp2frnRYZckyeizfGf&#10;JuvNkuc6+URkh8/lb790eCICkRz/ev4CeZ5r59vm5f5/y/7y7Vedv+7xP0T/GfIsscJLf+rwD8F5&#10;2wrfffKny5NX+x8b/9Ptvx/P2v2JQNR1/Lfzpvn7vAfuh8PzPmtdoZ3I2zn/xcq8ab51fm/+U/cX&#10;EPKvTzTzbfPb+U9v/9vu39y/uv7NTuNPBHgegz9RnnZ+/mvyP3n/QlS/ABmID0IwT8Vfjv+89m/h&#10;OSCXeb6e/6i0jCggX4IULX4BgLPkOZ8hz2ID/wjRQt59NeVvbn9EECrw1UuodHkCwHb8x87f48mM&#10;Jw2eADB/hix7gR/o+Ms/QdfNf80/jspv/NNn+H44er5tngBw6/4RosUTiLzR+do/jVfg/kwvP44Q&#10;LQ363+N/RBBeKfFxHGGlydf+SRxV/uPm2+a/K3/Pw81cx/9C+gczZd40H9XLblbLzyCP4Wb+qM17&#10;HsO1Il/7x/ECfnChzJvm2+YJAA9miNfQ9C+r/a/bv12eQJU/2fNfR1hFdniCvKklX2qm6b9eYhX9&#10;qpUvRIlkw3Ncz39Q5uVfP+jx0j/c8R83/zX/iCC87M+XJeJ4h799RBD05zf+APzwAjfzR/gK/F4+&#10;42fHEwicByDQ2fszJsePsj8LACIE4YUyb5ov+QWeoy8D8D6u5z8o+9d/0BGEl8q8ab4oS8TrBZ5X&#10;dvjan0BH/TkAMMYRhleYXcx7B8guBV6qu35nyVfFGDPI/6Kfv8MHgU7/prwsxrgmX1bPP9nhRcWT&#10;br4sXX8hBBjjIK18ccBfj8zXRZX/2Pm2+W0x5iMIFXkhIERZ5Xvnx1dFVM//1wgN8lV58Yq/0uLX&#10;mny9DcL2/Ddmvm2+3ob8RYmvl18WMt9jVviyLMAYh6fB19sAAM70/E3yt/xXTb484K8RXtz05use&#10;6vlflTfNt83LbdT+vkE+h+eZPH92eLmNCfi/GPBFla8xfuU25PEv5z/d/G9a+UKUEAPwsSYvt1H7&#10;j58vn78cMePV+LtS48sSZXnAz/T8OfMRKPKH+efGA4f+10p/4CHK4iD/vHhg9/rPVv8ZYrYAY4Eh&#10;b+BPtJn/AtX8osrX4EvLPNDP31PaoitXrly5cuXKlStXrly5cuXKlStX31m5G2SuXLly5cqVK1eu&#10;XLly5cqVK1eu3nTtvCudAIRof2Rjif3PR+QFtn8iqp2/t3DBuPmveYzKA9jxF5r5lvkNV39Tz19o&#10;8GL34yC8+vh59XHU8S8Ao+PXLg9gf/wLnXzL/N4mdPy3A0Bo5W8fr8qjeomsPf5ga2fX/zD+cuoR&#10;ElXN34Zb4Xc/U+f3t1Q/D/2h7fxjh998qL40HP+qvGm+Mb8//5v5C738nesXU175/GXKv96gcr7R&#10;9bchL4Q4uP4z8NfgTfMH5euNjLj/TfP3zl0a43c3e3MtZDD/q/L7+bq82P3GqPzrDao+/wd5Z8a/&#10;3uDY/R/M3yPz+xsTWtf/23h1fm8LAur8wfx5qusfDsjlsON4hVc3XDoqSZ5RFDkAWOJXRjz3LwCY&#10;+Jvl7/MRhChH5f09//HzbfN+UPtnZ9n/Lp9o+V8CkKuR6fDbfNLjY5u8fHNaCOj7G/cf6fNCLlJR&#10;FDlAhCTR8A8vIYQc/8q8EIir/U86+UJsxo8VvvZH7b8yzB+XF6b5lT+wu/8Lg3yLfFkq83v+eSaP&#10;v1I1/3mbr8WvBuFLDX7rL1eDGzvfNo/qzXmn4h/HEcoR+T3/ItXKT6vxXwq9/ofjhYG/XE157Pzd&#10;+UNo8yttvn7fXkDOf2PnC1EOzC9RlnlvXi5OUPunyrxpvuSfB+QjDX95/ZPnqTIvRIkk1c+3zU/L&#10;H3p8os8TEXhwBSG25z/V/HQn3yoPIFlHKAsVf0/ufyGQ52krzwFCnqVYLZ+wPljmtGql3uSr/ymK&#10;HHmWAoBdnvT4m7ufAMgDxEa+bX5+9x7A+fuTFk+Y30v/wtBfL39YPlo+vVqm+DhPuH14j3qpX3Xe&#10;NN8yT4Tb+5/lUs/fg/9CjScizO8/AADyLFHmTfNt883+zDD/fHgihttq/nuz/g8/AxDIs/js+jfl&#10;iRjuHurx/0b935n6Z8izzKD/Lb9aPsHzxuM3/gLI03j0fHNeVPs/AxGp+3scdw8fILT9zfIH4fMc&#10;ea7pzzju7j9ACIFM198g3zbvMY67h48QwHfi/0nLH6j91XjTfNs8Yz5uLfoLIY//Is9AlI3OMxZs&#10;zn9ZukZkmG+VzzNEpa6/QJasW3nO/RCzi+Z3/y+KDFkaAwD8YLZZFnQLB+A8aGTPgSciMH+GWcvq&#10;B1ue4AehQf40eRDA+Nv1JxAYD1tX/xg2f/bqB/jReCL4/gFPBPT1b+JN823z1csLGZ99t/55kSFv&#10;4YkIIID77f41T0TgBvnW+DxDnjXzRCS/37r/5V9WtvHd+dPm5f4n8Nbjf9r9m/t71Tbe6v4/B/8M&#10;eZachJf+dGT+75MfgvPQoH97PHmVf+v8P+3+Jc/0/YlAhGr+uzpxvgfuh8PzPgP39Xgib+f81+U/&#10;fL51fm/+e+0vIFAY5E+dr+e/tvE/9f7N/avrX0v+RIDnMfjWePnzn+7478wXovoFyEB8EIJ5Q/L1&#10;+G/xr3gehjdg7/xXDwDkS4iixS8AgOv5j8rLiE6d53wGQIC/+9jCR4gWnwCQZr4BX72EquZvbn9E&#10;EA7HE+TNAUCA8wb/IfPJLk8NPAFg/gwQovkiu/oT8ja+O/+Qf5wUr+4/rf5NeYK8OSRO6h8hWjyB&#10;yJsc38s/jhAtDfL3+B8RhE0X4qfj4zjCqoXf+PszcL/Z/xhvmm+b3/dvuMiYeP9KvOfhZt7kf9HP&#10;v4Hvl7/EavkZ5DHczB+t8Z7HcH3A1/7cD4/4t/Om+bZ5AsCDGTgPmi+yq5f96edPmyfQ6f3XEVbR&#10;NHkCgfsXYMyHH8xa+CVW0a9a+UKUSDY8x/X8h9H5eL3Ecwsv/eVNvyb/Ll49/3HzklYt/vYRQaDA&#10;lyXiuJ3v9N/lGcfN/LF6SxKN/Any0j8EY2zzVjPn1L8Kz5gcf6/8eQh22e3fxPfLX+A5+jIB3sf1&#10;/IcG/wDe1S38sM2/ne+Vv17geTVNfut/t3mrjX2+QLxegnM/aP4BAQCEwEt11y8MrzC7mPdu8Jz4&#10;1t9CCIEX9sUw34DHlg+C0/Htv4Upq+ePNPMt86Li6Tjf+lsAIcAYB3XwLeEH/PVk+Wb/8+nflG/7&#10;AVGIsuI9BKFi/hnxffzD8BqhQr54xV9Z4dc9+CZ/Fd403zbf6l8WkveYXr5lviwLMMbhdfBt/n35&#10;4/lfB+KvEV7cKPBlb77Zvz9vmm+VZ13+HJ7HDfInzp/a/8UiX1T9s2P+HNxvvkEk+W/H+SP5YgJ8&#10;3MUf8e/FH8kvixwx42DMr+Y/Q36mwJclyrIH3+Z/wAeG+ZPlW/2LA/5a6Q88zoY/qX+GmC3AWGCZ&#10;b+/fO+ZfVDz3EYbXCBTyyzPh2/wln8PrnejKlStXrly5cuXKlStXrly5cuXK1XdY7gaZK1euXLly&#10;5cqVK1euXLly5cqVqzddHBDYvNH/qxL7n4vWBzaSQkycp50H28i3zXf6Y/8ByvmW+Q1Xf1PNf/Ox&#10;je/I3+fV958ZLw63ougvDv5DP3+yfKf/Aaucb5nffXwT3+W/83ihmI/qJa6T5o/4n0X/pnyX/xbW&#10;y9/jMS5/4N7IH/MX+/OnXv4Of9CTOq/4/IvNh+pLxf3fhzfNP8rvz98n4bv2/3YA6uUPyKue/3rx&#10;RNX3m3mj688p8HvXf2r+vXjT/LH4eiO6/m18R/6WVB+/r3jF+Xe391b+mP/O9eNmKjO5/rbB713/&#10;NfBH/Q8er3z9aZs/9Fcc/334zvztVzZ40cV3+G9xjeu/g/lrknzX+Q8CPEsT5Nm6MSNJnlEUOQAg&#10;jlcHJ6zuSpLVpHnuyzena/efdv+mvJp/BCFKg/zp8X5wASHesv8lhBDt/nHNk16+CS92+yckJ+CP&#10;+gthmG+fj2ueWvzDK4iybPWveWrhj8dv+yciJMnUeIIfXkKUBfIsPsP+TXlV/9UA+YUl3mvg+/jL&#10;6x8qS7P8spTHT2mHLxv5/vu/mTfN78HHp+QJQXiJcsr+O3wcRygH5bv902r86+ZveDFFvsu/3Bz/&#10;pRAa+eX2+bfMi0aeEIRXKMv8iP8x3jRflV+iLPMB+T7+z4b5lvm0nSci+EGH/xFePT+aFK/ur5G/&#10;2X+wwqdHeCKCH16jzDPkebN/ujl+hs9X5RNVvjzOd/pXPE+SCNG332P767RtFUWOPE8BAKvlE9YH&#10;y5xWm6ojz46/ufsJgHiz/vO79xCiRLQ47k+G+dPkCfP79yjLAqs36n/78B5FcR7+0fLp1TLLRjwR&#10;bu9/RlFkWC3+MH6+ZZ6IML//gKJIx/FfmPKfwdhvg/HK/gPn2+aJGG7v3yPv7f8ExphB/rR4Iobb&#10;h5+R58mb9b97+IAsW2O1/OXs+jfliRju3n1AlvbzXy2f4Hmq+RnyPJskX/un6RrPrf41T4b50+PJ&#10;47h7+IA0fWnxF9X+182fNk+M4+7+xP55jryYJu8xjruHj0iSFZ6Xn86u//Pz/zQpnjEftw8fkSRR&#10;T3+1fCEEyqLmMyt8UeQoWnjGAty9+4B4HeE5eu3fxZvmq/LRwPzWf4nn6KmV50WeIolf4AczMObv&#10;PYjzAJy3rHAJeQLKUnn3zS5P8INQmSci5FmCJF5r8ab5+/zs1Q+Qp+ZBgNz/ayv5VnkCCISySOz7&#10;E8H3R+aJABCKPEGSrMfPt8wTyQmxyNOz9yfaLlnelyeizfGfJmtl3jR/CD4vMuQG/kRy/Ov6m+QD&#10;QJ5nyDM7vNz/hv4W+zflieTbr9rzF8jz3Bq/9dc9/u32P4w/ndg/BOdtK4QPwWfIs0SLJ6/2Pzb+&#10;T5c/LO+B+6GaPxGI6uM/buGZYf50eSJv5/x3In+fta4Qb5vfn/9a/Cfc/zD+Hft/wv0LCBS7fBCC&#10;eSr+1fVvVvkr8l35RIDn2ef9Y/67+1+RN823zdfjP+/w54Bc5vl6/iNmCstoAvJle9HiFwBQ5gXk&#10;S7Bs8QDA+Ax5JieHm9sfEYaq+RGihbz7as4/jsoDh/6K+QJIEoP+d3ky40mDBwDmz5BlL/ADM3+d&#10;fHNevoTC2D99hq+1/83ybfMAwK37R4gWTyDyRucB6Z/GK3B/Vs1fV2r5cYRoWeefFw9I/ySOtP3j&#10;OMLKoH+bPPAd+XsebuY6/hfSP5gp86b59ctWVsvPII/hZv6ozXsew7UiD8ibEnG8gB9cKPOm+bZ5&#10;gMCDGeI1ztS/rMafqT9p+pvlC1EiXkdYRXb4evzLl1rNLPW/xCr6FZ7HcT3/QYkvRYlkj39EGF72&#10;5qV/WPlfKPOm+WXl/1zzt48IA02ecdzMHxEo8Bt/AH54ocyb5suXLdvjAQLnAQik52+5/12eMTn+&#10;lP1ZABAhCC+UedP8YfgFnqMvYMzH9fwHZf/6D3qC8FKZN80fhF8v8Lwy8yfQUX8OAIxxhOEVwou5&#10;QoA8yb9Ud311eNjmq2KMIQh0878AwHnyVTHGNfmyev7JDi8qnnTzZen6C1GCMQ7SyhcH/LUGLwz4&#10;uqjyHzvfNr8txnwEoSIvdvefd358VUSa8/9BviovLPP1Ngh6/nX+2rB/W3y9DQLAuK+XXxYy32NW&#10;+LIswBiHp8HX2wAAzvT8TfK3/FdNvjzgrxFe3PTm6x7q+V+VN823zctt1P6+Zn5e7X/d58+UL7R5&#10;uQ1Tf/38Df9iwBdVvsb4lduQx7+c/8bN3/LftHmxx18Z+KvzpvnSP0fMuBx/gSJf7vNBeIVwpufP&#10;NXjTfFHK498WDxz6XyNU+QOVsjjIPy8e2L3+s9V/VvGBAb8w8yfazH+Ban5R5WvwpWUe6OfvKW3R&#10;lStXrly5cuXKlStXrly5cuXKlavvrNwNMleuXLly5cqVK1euXLly5cqVK1dvunbelU7IN0ZSKrH/&#10;uQIvsP0TTxs8gIOFC86r/2H9K0453zK/4epv6vkLDV7sfhyEV93/4nArI4//bf458gD2x7/QybfM&#10;7z5ekQewt/+FYb4qj+olsvZ4uQ17+bb5ahsS1svfhg/AQ40/cFfmqx7qj3r5A/Kb7/XlNx+qLw3H&#10;vypvmm/M78//Zv5CL3/n+sU2r3X+29+gcr7R9esQ/N71n4G/Bm+aPyhfb2TE/W+av3fu0hi/u9ny&#10;2IG2/2YqMrn+tsHvXf+p8a83qPr8H+SNzh/6G47/kfM3Y7b6SocXBvz+xtSv3/aOfp3rv4P5b3T+&#10;cHMt8w8H5HLWcbw6OGF1V5I8oyhyANDkV1Z57l8AMPG32/+w/hGEKA3yz4/3g9o/O8v+zf0vAcjV&#10;tLTy4zqfjPlElRe7/ho8Kn8B5HmukS/M8gfg45onTf/wCkLI8W+STxr5YsefiJAk4/IAwQ8vIVD5&#10;j5xvm6/9gdp/ZZhvykcQotDkPWV+zz/PNPPl9Q+VpVn/ZSmPn1KPLzX4rb9cTWzsfLnIhj0e1Zvz&#10;WvUfkI/jCKW2f6rMCyGQVuNfJ3+PF+PzW3+5GrF6frk5/kshNPnVILzQ4KW/XBSgyHX99fOH55co&#10;y7w3v++fKvO7+18nfxA+1efl4gzy+ifX9TfIf81Ho/Kv/cfN39//0OJTA56IwIMrCCHPf3r5K2v9&#10;i3KfT4z8UyTrCGXxmudyqcsUq+UT1gfLrFat1Jt89T9FkSPPUwA4S/7m7icAeLP+87v3cjuG/mTY&#10;vx2eML9/2/63D+9RL/Vru/9o+fRqmeeT8kS4vf9ZLvWcJ+PnW+aJCPP7DwCAPJuA/8KU/wzGfuvN&#10;v/JX5E3zbfNEDLfV/Cf9n8AYM8g/L56I4fbhZwBAnsVn178pT8Rw91CP/zfq/27rv1o+wfP08/X4&#10;DHmeWeE3/kIe/2b5dHY8eRx3Dx8gBJCnOvtfVPtft3+7PDGOu/sPEEIgs+Wf58gLO7zHOO4ePkIA&#10;+v4W+x/KH5iK/6dRecZ83O75j5svhEBZ1HymxRdFjkKTZyzYnP+ydD16/tB8pO0vkCVrRGUzz7kf&#10;Ytby7v9FkSFLYwCAH8w2y4Ju4QCcB43stHiCH4SveCK51HO3fzNvmq/Gz179AGnKgwDGZ62rX5w6&#10;3ypPAIHAeHh6fyL4/sR4IqCv/xT7N+SJ5ITZa/xPsH8Vvp7nXvkTwP1u/ybeNH8MPi8y5Ef8iQj8&#10;yP4/xpvm9+LzDHl2Gl7ufwI/cvyfMt82T+RV2ziVv/zL3KnyW/+28T/t/ofxP3b8j9F/CM7DE/IZ&#10;8ixp9vekP/NnCGdXyrxp/ri8B+6HDfN/ffx3+b/mZT7TzrfNE3k75z9L/j4D9+3w+/Ofpr/F/ofx&#10;J7PxP2b/QQjm9ecFBIoj/Ob6t8W/izfPBzzPnPdN/EHV9b+6v3m+bX73/N/uz8PwBvyd/+oBgHzZ&#10;XrT4BQBwPf+x9UZSc4PyJVRT5hmfARDg7z628BGixScAhJvbHxGGqvlD8o+D87W/zxv8BZAkBvm7&#10;PNnlqYVn/gwQAn7DRW4f3jT/tLx8CYa+fzdvmm+b5/4M4qT+EaLFE4i8SfKd/nGEaFnzPyIMmy6k&#10;juRPnOf+DMKfwfeb/eM4wsogf+r81v/1RcY59N+b9zzczJv8L/r5t/Dd+Uuslp9BHsPN/NEa73kM&#10;1694eXHM/fCI/zHeNN82T+DBDJwH36l/WY3fbv+g0b+L75G/jrCKpsoTuH8BxnwEwexE+Uusol/h&#10;eRzX8x8M+UeE1UtC+1QpSiRH+e1Nxyb/br47P14v8Vzzt48IA33+5vYRgS7POG7mh3y3/3G+I78s&#10;EcdT5qm6acUQVG81c1799+cZk+P3lT8PwS67/Zt50/wx+AWeoy9gzMf1/IcG/wDe5e0R/2O8af4I&#10;/HqB51WH/9Xd5qX2TTznfgDe8AMCIE/SL9Vd3zC8Qngx791gtYGz4FvvYguBF/YFABAEuvnT59vv&#10;4pfV80d6+bZ5UfF0nG+9iy9KMMZBHXxL+AF/bYEXvfhm//68ab5tvtFf7D7/HoJQMf+M+D7+qvOv&#10;OCO+yb/m14b558C3+peF5D2ml2+ZL8sCjHF4HXybf1/+eP7XgfhrhBc3CnzZm2/278+b5lvl2TH/&#10;vNr/XDPfNl9080f9e/Bd+S8W+aLqnx3z5+B+8w2yXnxn/reB+CtlXvThj/j34o/2nyNmHIz5CAMz&#10;PgivEM4U+LIn3+bflz+WX54B3+pfHPDXrX9p3Zx/JvxJ/bOKDyzyi6P9e8f8i4rnPsLwGoFCfnkm&#10;fJt/zXu9E125cuXKlStXrly5cuXKlStXrly5+g7L3SBz5cqVK1euXLly5cqVK1euXLly9aaLAwKb&#10;N/p/VWL/c9H6wEZSiInztPNgG/m2+U5/7D9AOd8yv+Hqb6r5bz628R35+7z6/jPjxeFWFP3FwX/o&#10;50+W7/Q/YJXzLfO7j2/iu/x3Hi8U81G9xHXS/BH/s+jflO/y38J6+Xs8xuUP3Bv5Y/5if/7Uy9/h&#10;D3pS5xWff7H5UH2puP/78Kb5R/n9+fskfNf+3w5AvfwBedXzXy+eqPp+M290/TkFfu/6T82/F2+a&#10;PxZfb0TXv43vyN+S6uP3Fa84/+723sof89+5ftxMZSbX3zb4veu/Bv6o/8Hjla8/bfOH/orjvw/f&#10;mb/9ygYvuvgO/y2ucf13MH9Nku86/0GAZ2mCPFs3ZiTJM4oiByDfsF+oNAggSVaT5rkv35yu3X/a&#10;/Zvyav4RhCgN8qfH+8EFhHjL/pcQQrT7xzVPevkmvNjtn5CcgD/qL4Rhvn0+rnlq8Q+vIMqy1b/m&#10;qYU/Hr/tn4iQJFPjCX54CVEWyLP4DPs35VX9VwPkF5Z4r4Hv4y+vf6gszfLLUh4/pR2+bOT77/9m&#10;3jS/Bx+fkicE4SXKKfvv8HEcoRyU7/ZPq/Gvm7/hxRT5Lv9yc/yXQmjkl9vn3zIvGnlCEF6hLPMj&#10;/sd403xVfomyzAfk+/g/G+Zb5tN2nojgBx3+R3j1/GhSvLq/Rv5m/8EKnx7hiQh+eI0yz5Dnzf7p&#10;5vgZPl+VT1T58jjf6V/xPEkiRN9+j+2v07ZVFDnyPAUArJZPWB8s01ptqo48O/7m7icA4s36z+/e&#10;Q4gS0eK4PxnmT5MnzO/foywLrN6o/+3DexTFefhHy6dXy0Qb8US4vf8ZRZFhtfjD+PmWeSLC/P4D&#10;iiIdx39hyn8GY78Nxiv7D5xvmydiuL1/j7y3/xMYYwb50+KJGG4ffkaeJ2/W/+7hA7JsjdXyl7Pr&#10;35QnYrh79wFZ2s9/tXyC56nmZ8jzbJJ87Z+mazy3+tc8GeZPjyeP4+7hA9L0pcVfVPtfN3/aPDGO&#10;u/sT++dzWTJQAAAgAElEQVQ58mKavMc47h4+IklWeF5+Orv+z8//06R4xnzcPnxEkkQ9/dXyhRAo&#10;i5rPrPBFkaNo4RkLcPfuA+J1hOfotX8Xb5qvykcD81v/JZ6jp1aeF3mKJH6BH8zAmL/3IM4DcN68&#10;wiUgT0BZKu++2eUJfhAq80SEPEuQxGst3jR/n5+9+gHy1DwIkPt/bSXfKk8AgVAWiX1/Ivj+yDwR&#10;AEKRJ0iS9fj5lnkiOSEWeXr2/kTbJcv78kS0Of7TZK3Mm+YPwedFhtzAn0iOf11/k3wAyPMMeWaH&#10;l/vf0N9i/6Y8kXz7VXv+AnmeW+O3/rrHv93+h/GnE/uH4LxthfAh+Ax5lmjx5NX+x8b/6fKH5T1w&#10;P1TzJwJRffzHLTwzzJ8uT+TtnP9O5O+z1hXibfP781+L/4T7H8a/Y/9PuH8BgWKXD0IwT8W/uv7N&#10;Kn9FviufCPA8+7x/zH93/yvypvm2+Xr85x3+HJDLPF/Pf8RMYRlNQL5sL1r8AgDKvIB8CZYtHgAY&#10;nyHP5ORwc/sjwlA1P0K0kHdfzfnHUXng0F8xXwBJYtD/Lk9mPGnwAMD8GbLsBX5g5q+Tb87Ll1AY&#10;+6fP8LX2v1m+bR4AuHX/CNHiCUTe6Dwg/dN4Be7PqvnrSi0/jhAt6/zz4gHpn8SRtn8cR1gZ9G+T&#10;B74jf8/DzVzH/0L6BzNl3jS/ftnKavkZ5DHczB+1ec9juFbkAXlTIo4X8IMLZd403zYPEHgwQ7zG&#10;mfqX1fgz9SdNf7N8IUrE6wiryA5fj3/5UquZpf6XWEW/wvM4ruc/KPGlKJHs8Y8Iw8vevPQPK/8L&#10;Zd40v6z8n2v+9hFhoMkzjpv5IwIFfuMPwA8vlHnTfPmyZXs8QOA8AIH0/C33v8szJsefsj8LACIE&#10;4YUyb5o/DL/Ac/QFjPm4nv+g7F//QU8QXirzpvmD8OsFnldm/gQ66s8BgDGOMLxCeDFXCJAn+Zfq&#10;rq8OD9t8VYwxBIFu/hcAOE++Ksa4Jl9Wzz/Z4UXFk26+LF1/IUowxkFa+eKAv9bghQFfF1X+Y+fb&#10;5rfFmI8gVOTF7v7zzo+vikhz/j/IV+WFZb7eBkHPv85fG/Zvi6+3QQAY9/Xyy0Lme8wKX5YFGOPw&#10;NPh6GwDAmZ6/Sf6W/6rJlwf8NcKLm9583UM9/6vypvm2ebmN2t/XzM+r/a/7/JnyhTYvt2Hqr5+/&#10;4V8M+KLK1xi/chvy+Jfz37j5W/6bNi/2+CsDf3XeNF/654gZl+MvUOTLfT4IrxDO9Py5Bm+aL0p5&#10;/NvigUP/a4Qqf6BSFgf558UDu9d/tvrPKj4w4Bdm/kSb+S9QzS+qfA2+tMwD/fw9pS26cuXKlStX&#10;rly5cuXKlStXrly5cvWdlbtB5sqVK1euXLly5cqVK1euXLly5epN18670onNn1z2L7H3uSq///jx&#10;edpbuOD8+h/OX2jmm/L148XB1z35evzV/2j6C01+27cOLw541edvh4cObzr+t/nnyR+Mf6GTb5nf&#10;fbwyv7//hUb+7uPPj5fbsJdvm6+2IWG9/G24Oi/M+d3zhhAG83e1Oe18K/zmQ/Wl4fhX5Xf61+aF&#10;Rb6idmiN/L308+IrbvdzFf718WqB37v+M/DX4E3zB+Whzu8Ea/Gm+eLg2FXmD+YeneufnSvn6nJK&#10;NX8oHnr83vWfGv9qzVfF56++btDnza5fTXlz/yH6336lwwsDfv9HP/Xrr/35S/f6bzv/jc2/WrO0&#10;heeAXM46jiPlCSZJViiKHAAG4Fej89y/AFD7j59vm5+WfwQhylF5HtT+mZX8JDbghUCSPBvl+8El&#10;ALmazOj5Quw8fzQ+j8pfAHmeW+k/3uETRV7s5pM6DwB+eAkh5Pg3ySeNfNs8APjhFQQq/8Qw/8x4&#10;QPoD5+z/XPFexRe9eYDgV28qXeSZMr/Xf1la5cuylOO/1PGX878qL4TYnL908k37H8I/MPW32P+w&#10;/iniOEKpmJ9Wx598w2VVvtzyQo9PDPitv1yNWC+/ev6FsMoLDV76V/N/buavk2+bf+2/RFnmivnP&#10;O/kW+FSfr8e/AKrjf9z8QXiD50++b7Wh/6D7P1Lm0834hzJPRODBFYTY/vynlF9u52+dfNv8vn/a&#10;ynO51GWK1fIz1uxrQyei3uKr/yqKHHmeAsAA/BPWB8u8npq/uftJbidPjfLJsH9b/PzuvdzOm/Qn&#10;zO/ftv/tw3vUS92fX/+GPBFu73+WSz3nifX+o+XTq2WuT8kTEeb3HwAAeZaMnv+a/wzGfhuNf+W/&#10;MMw/M56I4baa/74P/ycwxnrzRAy3Dz8DAPIsVuaV8glo+J21VZ6I4e6hHv8d/iP0v1o+wfPG44kY&#10;7t5t/cfOl3yGPM8G4EnfX8jjf+x82zx5XI5/AeSpzv4X1f7X7d8uT4zj7v4DhBDIztU/z5EXerzH&#10;OO4ePkIA+v4G+bb52h9v1J8xH7cW/YUQKItd/pMBnynzjAWb81+WrrXyiyJHoZlvm9/6C2TJGquy&#10;mefcDzFreff/osiRpWsAcinswx+AOA/AedDISj5DlsYT4OVSzoc8kVzquW31hy7eNN82DyKwt+pP&#10;BAKB8R7+RPB9g/wJ8kQEgMB4+Ib9Mcr+r+eZKfFEBCL0mv+m2P8w/gTeY/9Psf8h/NHhnxcZcoN8&#10;63yeIc/a/L1qG+3z3zHeNN82v/U/sv8n3L8pT54HoGP8n7z/EJyHVvjaX17/XTXQAnmeG+SLKj8B&#10;kQfuh5PiiTy5gjMPj/h35TPD/u3xHnk7578z9fcZuK+//2UPPf2DEMwzyJ8YL/2pOv+9RX8CCNb8&#10;iQDPs8lX+//o/N+d7xv235f3gxCeAi8gUBzj987/r/1rnofhDfg7vzEkjleIFr8AAK7nj6030tpq&#10;SP7m9hFhqLAMKeRL2I7xjM8AoNF/nyfDfF0+QrT4dDJe+gv47z4Ony+AJJE80TR55s8AIeDzBv8z&#10;6N+U5/4MQgj4DRf59Us49POnz4/n7w3A/4gwbDqRHeMjRIunVr7b/zjfmR9HiJbT5bk/g/Bn8P1m&#10;/ziOsDLInzo/mr/n4WY+PZ77F5X/64usYfKXWC0/gzyGm/mjNd7zGK5f8fLimPvhEf9jvGm+bZ7A&#10;gxk4D968f9DoX1bjXze/RLyOsIqmyhO4fwHGfATB7ET5S6yiX+F5vOIv9fnbR4TBkPz2pme7v35+&#10;WfHPFX9z+4jAFs84buaH/HH/bt40/8R8WSKOu/xDMMYQVG81o8ab5o/HMyaPv1f+PAS77PZv5k3z&#10;x+AXeI6+gDEf1/MfGvwDeJe3R/yP8ab5I/DrBZ5XHf5Xd5uX2jfxnPsBeMMFMiBPsi/VXfcwvEJ4&#10;Me/d4NB8EKjz6Mm3+fflTfOP819OzrfehRZl1T/p5cMyX/dPx/k2fyFKMMZBHXxL+AF/PVm+2V++&#10;aaFZ/nnwjf5i9/nzEISK+YPziuNPge/jrzp/izPim/xrfm2Yfw58q39ZSN5jevmW+bIswBiH18G3&#10;+fflj+d/HYi/Rnhxo8CXvflm//68ab5Vnh3zz6v9zzXzz4A/6l8Y5hdgLxb5ouqfHfPn4H7zDaJe&#10;fGf+t4q/MuODE/Gd/ib5OWLGq5uQhnx4hXCmwJc9+Tb/vrxp/in50sS/OOCvW//Stjn/TPiT+mcV&#10;H1jkF0f79475FxXPfYThNQKF/PJM+Db/mvd6J7py5cqVK1euXLly5cqVK1euXLly9R2Wu0HmypUr&#10;V65cuXLlypUrV65cuXLl6k0XB1AAaF0fs34za90ajtfbTv1m5A28gPQmdPo38qb5tnkBue+P7H8y&#10;zB+Q1xlHdJQv0eEv38daP3+fV8b3eE396s0ovSa+9u4+/pv5nj1Mli9wbP9XK5/Ub+auefRNma/3&#10;fefxbzKHT5jPsHU/Ov7rN/TVzx+C15//W/ju/b8ZO5rzt2V+u+8b+U7/DU+a+cCAvDrdwfce/9qT&#10;72C82fHTwo8w/02aH9dfaxOGfHX9Q83XXxnkNWD7+D/OK+R7A/A68+dRPsf2GrjDXy9/b/405VWf&#10;QJIz4BG+e/4/zvdowS4PHD3/dIx/2uO1ZwCj69eheK/t+rf+Gbjz+m+C1++mvOL1n2qyXR7dfL/5&#10;XwjxnwD4O03/n+cp0uQFABCEl0dX7DlT/v8CwPB2/f8PAD7epr8A8C8AzAD87an3H4aXYLo8AWHw&#10;ihcA/jmAK3T5N/Om+bZ5AeCvAMwB/PFxnhAGF9r58j3QJscLAP8bgDs0+stVZPTzp8CnSJN1G18C&#10;+EsAfwPAv6XBm+bb5ksA/yuAR3yP/qLi01a+APDPAPwE4G9p8Kb5tvkCwD8F8AET9BdCoNjjL8F4&#10;82JSmnwO6f83AfybFvJt8zmA/wnAv47v1j9BWq2C28BnAP4JpPu/ocGb5tvmMwD/A+S5/y36pwD+&#10;MYA/AfBHZ9h/b94jgt/s/98D+FN0+Lfwpvkj8h784OKQTyD9/wyd/o18R35ZzV+T5RMA/y2A30Ge&#10;A17zWYo0M8ifNp8A+EcA/l20+OdZCorX0X+6fvn27wDqN/mF2P/63PjZxf1fQQi+Xn/7nY18uzyJ&#10;2cXd/w4hgrfqf3Fx95dClJfr9eLPx8+3zVN5cXn/v4iymL9h//9ZlMX9er34u+Pn2+apuLi8/6ei&#10;LP7GW/W/vHr4J0WR/2vxevFn4+fb5r388ur+fyyK/Kc37P+PiyL/GK8Xfzp+vm3eyy6vHv67osj+&#10;6E36k5ddXj78N0WR/q14vfy3R8+3zBN56cXlwz8qivSP37D/f10U6Z/E6+WfjJ1vmydiycXV/X9V&#10;5OmfvV3/h/+yyJLfxfHy74ydb5snYvHl1cN/kWfJ33vD/v95niV/P46Xf3vsfAj5G2pbPBFfX17d&#10;/0Ntf8v9D+P/8J/l2fofxHH0x208j9eLP/v25V/+hR9cgFUrLvatosiRpWsAgB6fIUvjAXiCH8yU&#10;ee5fJHkW829f/tVf6PCm+ZZ5wf2LdZ6twzfpT1T6/uUyy55vvv32r/7C9w3yiXBuPBGVfnD5NU2e&#10;H96of+EHl7+myfMPtv2JtkuOj8UTUR6EV5+SePXT4rd/9Rdj59vmpf/1Xyfx8m8ufvvrf3Bu/Zvy&#10;RF4WhFf/MomXf6TrnxcZcoP+jfk8Q57p+rM0CK/+vyRe/vHit7/+j8fOt80TsTQMr//feL3408XX&#10;v/6Pzq1/U548loThzf8Tvyz+7hv1j4Pw5v9ev3z78+XX3/+H6vkCeZ4b9C+q/hMQeeB+OCpPHo/D&#10;2c3/Kf3/8PfHzrfNe4yvw9nNv3jD/i/h7Oafr9ff/nz59Q//AQ9CMM8g/8x46T//q/X66++WX3/5&#10;98+tf1OeMf4cXsz/cv3y9c+X396if7CaSf/fLb/98u+dW/8CAsUO7wchPBV/HqxmF/N/9vLy9XfR&#10;t09/r43ngFzm+Xr+iJnCMpoAEMcrRItfAGB0XgBIdvib20eEoVo+4zPkWQzuh8r8fj5p8hGixScr&#10;PFD7rw38DfoXQJJInmh8HgCYP0OWvcDX8bfc/xD+3J8hS581/QWSZGXQv10emJK/p8lHiBZPFf8j&#10;wvCqNw9I/yRegfszZd40Xwgh54+lHR6o/SNt/ziOsDLo3yYPTMjf83AzH5cHAO5fSP9gNnq+5JdY&#10;LT+DPIab+aM273kM14o8IG9qxPECfnChzJvm2+YBAg9miNd44/6k6V9W41+3/xLxOsIqssPX459I&#10;/nLVTv9LrKJf4Xm84i/1+dtHhEF/XvqHlf+FMm+aX1b8c8Xf3D4i0OUZx81cjd/4A/DDC2XeNN+Y&#10;L0vEsaE/D0AgPX/D/CF5xuTxo+zPAoAIQXihzJvmD8Mv8Bx9AWM+ruc/KPszJl9yGISXyrxp/iD8&#10;eoHnlZk/gY76cwBgjCMMrxBezBUC5En6pbprb4PHDh8EGnxVjDE93jRfCLywL/b4qhjjmvll5U+a&#10;+YZ8nU+6+bJ0/YUowRgHaeWLA/56ZL4uqvx18oVh/zb5bTHmIwgVebH7/HsT4PXGP5Hm/H+Qr8oL&#10;y3y9DYKef52/NuzfFl9vgwAw7uvll4XM95gVviwLMMbhafD1NgCAMz1/k/wt/1WTLw/4a4QXN735&#10;uod6/lflTfNt83Ibtb+vmZ9X+1/3+bPHy22Y+heG/RdgLwZ8UeVrjF+5DXn8y/lv3Pwt/63ir8z4&#10;QI2X26j91XnTfMnniBmX11+qfHnAh1cIZ3r+XIM3zR+EL4f0v0ao8gcqZXGQf148sHv9Z6v/rOID&#10;A35h5k+0mf8C1fyiytfgS8s80M9ff3kgV65cuXLlypUrV65cuXLlypUrV66+g3I3yFy5cuXKlStX&#10;rly5cuXKlStXrly96dp5VzKx+ZPL/iX2Plfl9x8/Pr+/asH59T+cv9DMN+Xrx4uDr3vy9fir/9H0&#10;F5r8tm8dXhzwqs/fDg8d3nT8b/PPkz8Y/0In3zK/+3hlfn//C4383cefHy+3YS/fNl9tQ8J6+dtw&#10;dV6Y87vnDSEM5u9qc9r5VvjNh+pLw/Gvyu/0r80Li3xF7dAa+Xvp58VX3O7nKvzr49UCv3f9Z+Cv&#10;wZvmD8pDnd8J1uJN88XBsavMH8w9Otc/O1fO1eWUav5QPPT4ves/Nf7Vgn2Kz1993aDPm12/mvLm&#10;/kP0v/1KhxcG/P6PfurXX/vzl+7133b+G5s/3P9tPAfkapRxHClPMEmyQlHkADAAvxqd5/4FgNp/&#10;/Hzb/LT8IwhRjsrzoPbPrOQnsQEvBJLk2SjfDy4ByNVERs8XYuf5o/F5VP4CyPPcSv/xDp8o8mI3&#10;n9R5APDDSwghx79JPmnk2+YBwA+vIFD5J4b5Z8YD0h84Z//nivcqvujNAwS/elPsIs+U+b3+y9Iq&#10;X5alHP+ljr+c/1V5IcTm/KWTb9r/EP6Bqb/F/of1TxHHEUrF/LQ6/uQbLqvy5ZYXenxiwG/95Wq6&#10;evnV8y+EVV5o8NK/mv9zM3+dfNv8a/8lyjJXzH/eybfAp/p8Pf4FUB3/4+YPwhs8f/J9qw39B93/&#10;kTKfbsY/lHkiAg+uIMT25z+l/HI7f+vk2+b3/dNWngOEPE+xWn7Gmn1t6ETUW3z1X0WRI89TABiA&#10;f8K6aZneE/I3dz/J7eSpUT4Z9m+Ln9+9l9t5k/6E+f3b9r99eA+A3qY/EW7vfwYIKPLEev/R8ql5&#10;mfIT8USE+f0HAECeJaPnv+Y/g7HfRuNf+S8M88+MJ2K4rea/78P/CYyx3jwRw+3DzwCAPIuVeaV8&#10;Ahp+Z22VJ2K4e6jHf4f/CP2vlk/wvPF4Ioa7d1v/sfMlnyHPswF40vcX8vgfO982Tx6X418Aeaqz&#10;/0W1/3X7t8sT47i7/wAhBLJz9c9z5IUe7zGOu4ePEIC+v0G+bb72xxv1Z8zHrUV/IQTKYpf/ZMBn&#10;yjxjweb8l6VrrfyiyFFo5tvmt/4CWbLGqmzmOfdDzFre/b8ocmTpGoBcCvvwByDOA3AeNLKSz5Cl&#10;8QR4uZTzIU8kl3puW/2hizfNt82DCOyt+hOBQGC8hz8RfN8gf4I8EQEgMB6+YX+Msv/reWZKPBGB&#10;CL3mvyn2P4w/gffY/1Psfwh/dPjnRYbcIN86n2fIszZ/r9pG+/x3jDfNt81v/Y/s/wn3b8qT5wHo&#10;GP8n7z8E56EVvvaX139XDbRAnucG+aLKT0DkgfvhpHgiT67gzMMj/l35zLB/e7xH3s7570z9fQbu&#10;6+9/2UNP/yAE8wzyJ8ZLf6rOf2/RnwCCNX8iwPNs8tX+Pzr/d+f7hv335f0ghKfACwgUx/i98/9r&#10;/5rnYXgD/s5vDInjFaLFLwCA6/lj6420thqSv7l9RBgqLEMK+RK2YzzjMwBo9N/nyTBfl48QLT6d&#10;jJf+Av67j8PnCyBJJE80TZ75M0AI+LzB/wz6N+W5P4MQAn7DRX79Eg79/Onz4/l7A/A/IgybTmTH&#10;+AjR4qmV7/Y/znfmxxGi5XR57s8g/Bl8v9k/jiOsDPKnzo/m73m4mU+P5/5F5f/6ImuY/CVWy88g&#10;j+Fm/miN9zyG61e8vDjmfnjE/xhvmm+bJ/BgBs6DN+8fNPqX1fjXzS8RryOsoqnyBO5fgDEfQTA7&#10;Uf4Sq+hXeB6v+Et9/vYRYTAkv73p2e6vn19W/HPF39w+IrDFM46b+SF/3L+bN80/MV+WiOMu/xCM&#10;MQTVW82o8ab54/GMyePvlT8PwS67/Zt50/wx+AWeoy9gzMf1/IcG/wDe5e0R/2O8af4I/HqB51WH&#10;/9Xd5qX2TTznfgDecIEMyJPsS3XXPQyvEF7Mezc4NB8E6jx68m3+fXnT/OP8l5PzrXehRVn1T3r5&#10;sMzX/dNxvs1fiBKMcVAH3xJ+wF9Plm/2l29aaJZ/Hnyjv9h9/jwEoWL+4Lzi+FPg+/irzt/ijPgm&#10;/5pfG+afA9/qXxaS95hevmW+LAswxuF18G3+ffnj+V8H4q8RXtwo8GVvvtm/P2+ab5Vnx/zzav9z&#10;zfwz4I/6F4b5BdiLRb6o+mfH/Dm433yDqBffmf+t4q/M+OBEfKe/SX6OmPHqJqQhH14hnCnwZU++&#10;zb8vb5p/Sr408S8O+OvWv7Rtzj8T/qT+WcUHFvnF0f69Y/5FxXMfYXiNQCG/PBO+zb/mvd6Jrly5&#10;cuXKlStXrly5cuXKlStXrlx9h+VukLly5cqVK1euXLly5cqVK1euXLl608XlS5Ha/lvsfS7aH9hM&#10;i2nz9cJUbZudev+mfLf/ljXLFw39jMDX47f+R8lf7OQ2813p+7zq8zcgj2a+r3/9tW7+VPlu/53P&#10;hUb+7vi1yqOR7/LffbzQyJ867/zr/2vCxfYIqFil/Anwu+cNHf/d+VMIxfl/aF51/uvB9/WHYb42&#10;L07Ld/rvXP/o5dvj98d7M3/M//B4McuvtjA2v3f9p+HfwZvm2+ZP7b/5XOPnh1e84vy/c/Zo5Y/6&#10;710/6+Zv518ozv+D8HvXf6/5Tv+O60e1/Onxp/fffjU6L3bv62iM/73jX/f6bTt/TJHvvv4V4Fma&#10;IM/WjRlJskJR5ACAOI7UGjwDnvvyzen6+a8M86fHj+sfQYhyPF4ASXqc58EFIFr8hUCSPBvkT5/3&#10;g0sIIY74mzz/ZrwQAumGp5Pw0r9EnsWNfGKYP3XeDy8hyh7+REgM8mmivB9eQZRFp/9U+zflR/VP&#10;psf39i9LJMkSQhR6+UPwcQRRKvLxMZ6q4/+If8WXhvnafHJKnhCElyh77H+9/NI6n1bnfz3/Lr5P&#10;/1s+jiOUo/PV8yea+G7/47xKvrDKi0aeEIRXKMu807+ZN823zffxfzbM3+WXKMt8XD49xlf+RY48&#10;b/E/yo/QvwlfdvEd/p18n/yVVT7d8HjNEyEIr1HmKfI8aeGfd/hII98eX3bxHf41z5MkQvT199vb&#10;aTtVFDnyPAUArJafsWZfG0zEJrCNp4nyN3c/ARCd/pJ/wvpgmWG1/Onx87v3EKJE9O0t+hPm9+9R&#10;lgVWb9T/9uE9iuKN+hPh9v5nFEWG1bc/nF//hjwRYX7/AUWR9vKPlp/B2G/a+VPjnT/D7f175GP5&#10;L6bFEzHcPvyMPI+x+vbLGfT/BMbYYDwRw93DB2TZGqtFt/9q+QTP08+fGk/EcPfuA7K0jz8Z5tvi&#10;M+R51sjX/mm6xnOrfztvmm+bJ4/j7uED0vSlxV9Uz79u/rR5Yhx39x+Qps94Xnw6u/5NeY9x3D18&#10;RJKs2v3zHHlhkD9h/q37M+bj9uEjkiQ6ib8QQt5868MTUH04EZ81+Ae4e/cB8TrCc/SpB/9JOb8o&#10;chQT5bf+SzxHT608L/IUSfICP7gAO/gBjPMAnLes8Ah5As9S+dcnZjzBD2aj80SEPEuQJGsr+UWR&#10;IUtjOzwBIILc/7r+Fvvf5Yng+6r+BAKhLBIk6VqdN823zBMRAEKRv2V/oMhTpOl6s+S3Tj4RnR1P&#10;RCB6y/4eiOT4f5v+VM3/5+ufFxlyg/0PmI1/k3wAyPMMeWaHH8TfYv+mPHke5Pnve/YPwXnzCt1b&#10;/wRpGoP7oRK/n++dHS/nf2z9gxDMO+RZ/3wtPkWeJVZ4b3P+Sw387fUPiOr51+P3578Wf5+1rnDf&#10;K3/CvPSn4+N/wv0P4k9AkZ3GnwjwvP68H4TwRuT39n8SnyzfH42fHfwC6Dhfn//yjX8zzwG5zPP1&#10;/BEzhWU0Afmyu2jxCwAY8ze3jwjDcXnGZ8gzeXGgygsAySafNPkI0eKTFR4AmD9Dnq3BA13/Kp/M&#10;+icLPCD9s+wFvs7+F0CSGPRvmQcA7s+Qpc9n6i9fAjOEv9bxb5i/z3u4uf0RYXilyEeIFk9aPCD9&#10;k3gF7s9Gz5cvwYoQLe3wQO0f6fsb9h/HEVaWeMDcf7D+PQ8383F5gLb+wWz0/F3e8xiu548a/BKr&#10;5WctvvaP4wX84GL0fNs8QODBDPEab9xf/nJy/P7Lavwb8OsIq8hs/BPRzv6/1Mzn5vztI8JAlV9i&#10;Ff0Kz+O4uX1EoMBL/3Djr8qb5pvyZcU/R7/CYxw3c01/AH54ocyb5tvmAQLnAQik51+WiGOD/gfk&#10;GZPHn7I/CwAiBOGFMm+av8/7uJ7/MCoPEBjzAQBBeKmZv8Bz9MWgf3s8QGDcB4GO+nMAYIwjDK8Q&#10;XswVAuRJ8qX6rY0pHwTj83UxxvR403wh8MK+2OOrYh7XzC8rf7LDlxVPmnxVjOn5C1GCMQ7SyhcH&#10;/PXIfF1U+Y+dPwQvBvCXf24dhIq82O3fG4BXHD+mfFVEmvP/Qb4qLyzz9TYIev5D9b+2xNfbIACM&#10;+3r5ZSHzPWaFL8sCjHF4Gny9DQDgTM/fJN+cLyv+a8VfI7y46c3XPdTzvypvmm+bl9uo/X3N/Lza&#10;f7rPnz1ebsO2f2HGFxWvMX7lNuTxz3g9/5vkG/KBLv8N3ub6Vd9flTfNF6JEUcjxw5ivzpclyiJH&#10;XPPhFcKZnj/X4E3zbfPAof81QoU/cBFlgbLczT8vHti9/rPVf2aNByp/our67xqBan6RIWYLLb60&#10;zDZ6zaUAACAASURBVAP9/D2lLbpy5cqVK1euXLly5cqVK1euXLly9Z2Vu0HmypUrV65cuXLlypUr&#10;V65cuXLl6k3XzrvSic2fXPYvsfe5Kr//+PH5/YUnzq//4fyFZr4pXz9eHHzdk6/HX/2Ppr/Q4gW2&#10;fQ/Bqz5/Ozx0eNPxv80/T/5g/AudfEN+d/wb8dDg9/e/0Mjfffz58XIb9vJt89U2JKzOC7F99izx&#10;u+cNk/0vqs1p50+BN7x+U+Z38rV5YZGvqB1aI38vfVR+f7xr5FfcXgfa+ea86vlbCHFw/Wfgr8Gb&#10;5tvmd0Br/W+7EOr8wdjVuf7ZuXJW5uueh+FRXc4p8nvXf4rnj21y9alG/wbXn7b5eiu28iW/04cq&#10;L8ROvNn417n+2j/+da//tvPH6HwNbjbXzHNArsYYx5FyQJKsUBQ5AJwlz/0LALX/yjD//Php+UcQ&#10;ouwPCyBJDXgAPKj9M418gSR5NujfMg/ADy4ByNVA9PJN9t8uT8q8EAKpAQ9U/gLI81wr37R/mzwA&#10;+OElhJCr8SUm+URGPFngAcAPryAgj/9z638of2Ai/sm4PLDjn2dIkiWEKPTyy9IOH+/wcQRR9ucB&#10;gh9u539Vfje/1Mjf9bfBo3pzXiN/o/5LYz6tzv/m/uno+dJ/y8dxhFL3+RPq/NYfyIt09Px9Xhjx&#10;QoOX/tv5f+x82/yef67r/2zY/y6/RFnmanyqz9fjX0CuJjp2vrF/acYb+xvmS35lxKcbHur+RPCD&#10;Kwix/flPPf95J39cvjTk9/yztJXncqnLFKvlZ6zZ1wYTsdngYRVFjjxPAcCIJ0v8zd1Pcjt5itXy&#10;CeuDZaLV8s+Pn9+9l9t5k/6E+f3b9r99eI96qfvz69+QJ8Lt/c8AyaWOz65/Q56IML//ILeTJYiW&#10;n8HYb9r558bv+udv0p/htpr/JuG/GJcnYrh9+BkAkGfx6PnD809gjL16zDH/u4d6/Meb1TR188+N&#10;J2K4e7c9/s3yyRKfIc8zLX4Yf/182zx5XI5/AeSpjr+o9p9u/3Z5Yhx39x8ghECW6hz/5+3vMY67&#10;h48QgL5/niMvDPq3yNf+wNv0Z8zH7Vj+BFQfdr4tUBZD8Zkyz1iwmf+zdI3V8pNhvjpfFDkKS/zW&#10;Xxz159wPMWt59/+iyJGlawByKWx28AMY5wE4DxrZfV4uJT01nkgu9dy2+oP9/jNkaXwangB0+p8w&#10;f0yeCL5/6E8gEBjv4d/Em+Zb5okIAIHx8A37o5d/PU/o5k+RJyIQodfxP8X+zf09+f0ex/8U+zf3&#10;Jzn/f8f+eZEhP7L/5Tbaj/9jfK/8PEOeTZPf+rfv/yn3b8qT5wGox//V2fUv+RCch1q8mr8H7ocG&#10;+dPj5fxfn/97+AchmHeYzzryU+RZMkne2zv/tflPt/9uXlT7r5nfn/+a/I/zAMB9Bu7r5dvmpT9V&#10;57836k8Yzd8PQnh7+YDn2eSr/e/3G/+n6t/vzc/2bmAZ853nP8nzMLwBf+c3RsTxCtHiFwDA9fyx&#10;9UZaW+3yN7ePCMNp8YzPAKDRXwBINjwp5w/DR4gWn07GM38GiGP+FU9m+TRRXvoL+Pzja14ASWKQ&#10;fwY892cQQsBvuEi33798Ccsp+eP+Q+Z7uLn9EWHYfCF6Oj5CtHhq5bv9j/Od+XGEaDldnvszCH8G&#10;32/xt9x/HEdYnZDv8h8s3/NwM58aTzv+ry+yhsz3PIbr+aMFfonV8nMLL/25Hx7xP8ab5tvmCTyY&#10;gfPA+Z/Ev6zGr0V+HWEVHRv/F2DMRxDMOnhe8Zea+RzXt48IA33+5vYRgTK/xCr6tYXf3jRt9z/G&#10;m+afli8r/jn6FR7juJmr+Xfzpvm2eapuGjME1VvN7PFliTg2yJ8Qz5g8fl/58xDsstu/mVfJ93E9&#10;/2FiPIHzAN7l7RH/BZ6jLwb5U+YJ3A/geXebl9q/4tcLcO4H4A0XyIA8Sb5Uv3UJwyuEF/PeDR7y&#10;QTBdvs0fhvnD8F9Ozrf7l1X/pJlvmS8rno7zbXfBhSjBGAd18C3NH/DXk+Wb/afQvxiFb/QXu/17&#10;CELF/Fe84vgZke/jrzr/izPim/yn0v96BL7Vvywk7zG9fMt8WRZgjMPr4Nv8+/Km+f34a4QXNwp8&#10;WfFfO/lm//68ab5Vnh3zz6vnn2vmnwF/Uv/CLl9UPDvmz8H95htE+/yVWX5gxgfa/LfjfKd/B38k&#10;vyjk+JE3IQ358ArhTIEvS5RFjriLb/Pvy5vm2+Zb/QuU5S5/3fqXxs35Z8Kf1D+bPO8d8y8yxGwB&#10;xn2E4TUChfzyTHjPa/avea93oitXrly5cuXKlStXrly5cuXKlStX32G5G2SuXLly5cqVK1euXLly&#10;5cqVK1eu3nRx+VKktv8We5+L9gc202LafL0wRdtmp96/Kd/tv2XN8kVDPyPw9fit/1HyFzu5zXxX&#10;+j6v+vwNyKOZ7+tff62bP1W+23/nc6GRvzt+rfJo5Lv8dx8vNPKnzjv/+v+acLE9AipWKX8C/O55&#10;Q8d/d/4UQnH+H5pXnf968H39YZivzYvT8p3+O9c/evn2+P3x3swf8z88Xszyqy2Mze9d/2n4d/Cm&#10;+bb5U/tvPtf4+eEVrzj/75w9Wvmj/nvXz7r52/kXivP/IPze9d9rvtO/4/pRLX96/On9t1+Nzovd&#10;+zoa43/v+Ne9ftvOH1Pku69/BXiWJsizdWNGkqxQFDkAII4jtQbPgOe+fHO6fv4rw/zp8eP6RxCi&#10;HI8XQJIe53lwAYgWfyGQJM8G+dPn/eASQogj/ibPvxkvhEC64ekkvPQvkWdxI58Y5k+d98NLiLKH&#10;PxESg3yaKO+HVxBl0ek/1f5N+VH9k+nxvf3LEkmyhBCFXv4QfBxBlIp8fIyn6vg/4l/xpWG+Np+c&#10;kicE4SXKHvtfL7+0zqfV+V/Pv4vv0/+Wj+MI5eh89fyJJr7b/zivki+s8qKRJwThFcoy7/Rv5k3z&#10;bfN9/J8N83f5JcoyH5dPj/GVf5Ejz1v8j/Ij9G/Cl118h38n3yd/ZZVPNzxe80QIwmuUeYo8T1r4&#10;5x0+0si3x5ddfId/zfMkiRB9/f32dtpOFUWOPE8BAKvlZ6zZ1wYTsQls42mi/M3dTwBEp7/kn7A+&#10;WGZaLX96/PzuPYQoEX17i/6E+f17lGWB1Rv1v314j6J4o/5EuL3/GUWRYfXtD+fXvyFPRJjff0BR&#10;pL38o+VnMPabdv7UeOfPcHv/HvlY/otp8UQMtw8/I89jrL79cgb9P4Ex9uoxujwRw93DB2TZGqtF&#10;t3+9mqZu/tR4Ioa7dx+QpX38yTDfFp8hz7NGvvZP0zWeW/3bedN82zx5HHcPH5CmLy3+onr+dfOn&#10;zRPjuLv/gDR9xnO1Uv059W/Ke4zj7uEjkmTV7p/nyAuD/Anzb92fMR+3Dx+RJNFJ/IUQ8uZbH56A&#10;6sOJ+KzBP8Dduw+I1xGeo089+E/K+UWRo5gov/Vf4jl6auV5kadIkhf4wQXYwQ9gnAfgvGWFQ8gT&#10;eJbKvz4x4wl+MBudJyLkWYIkWVvJL4oMWRrb4QkAEeT+1/W32P8uTwTfV/UnEAhlkSBJ1+q8ab5l&#10;nogAEIr8LfsDRZ4iTdebJb918ono7HgiAtFb9vdAJMf/2/Snav4/X/+8yJAb7H/AbPyb5ANAnmfI&#10;Mzv8IP4W+zflyfMgz3/fs38IzptX6N76J0jTGNwPlfj9fO/seDn/Y+sfhGDeIc/652vxKfIsscJ7&#10;m/NfauBvr39AVM+/Hr8//7X4+6x1hfte+RPmpT8dH/8T7n8QfwKK7DT+RIDn9ef9IIQ3Ir+3/5P4&#10;ZPn+aPzs4BdAx/n6/Jdv/Jt5Dshlnq/nj5gpLKMJyJfdRYtfAMCYv7l9RBiOyzM+Q57JiwNVXgBI&#10;NvmkyUeIFp+s8ADA/BnybA0e6PpX+WTWP1ngAemfZS/wdfa/AJLEoH/LPABwf4YsfT5Tf/kSmCH8&#10;tY5/w/x93sPN7Y8IwytFPkK0eNLiAemfxCtwfzZ6vnwJVoRoaYcHav9I39+w/ziOsLLEA+b+g/Xv&#10;ebiZj8sDtPUPZqPn7/Kex3A9f9Tgl1gtP2vxtX8cL+AHF6Pn2+YBAg9miNd44/7yl5Pj919W49+A&#10;X0dYRWbjn4h29v+lZj43528fEQaq/BKr6Fd4HsfN7SMCBV76hxt/Vd4035QvK/45+hUe47iZa/oD&#10;8MMLZd403zYPEDgPQCA9/7JEHBv0PyDPmDz+lP1ZABAhCC+UedP8fd7H9fyHUXmAwJgPAAjCS838&#10;BZ6jLwb92+MBAuM+CHTUnwMAYxxheIXwYq4QIE+SL9VvbUz5IBifr4sxpseb5guBF/bFHl8V87hm&#10;fln5kx2+rHjS5P9/9t62R5JlXc+6n4zIzOru6qruXlozsGZmYY5tzrE5PttgMAbzy/gb/AgEQggh&#10;3rGFhbFswDIgkIWExAfEOXvWzFp7piurp/I1gg+RWW9dWZURUZWRORXPlmZ1764r7+eqzIqMynqJ&#10;uhgz85dSgDEOMsqXe/y0Z74pqv37zj8HL8/gr95uHcWavNzuPzgDr3n82PJ1ERmO/3v5urx0zDfb&#10;IJj5n6v/lSO+2QYBYDw0yxeVyg+YE16ICoxxBAZ8sw0A4MzM3ybfnhc1/6Xmp4hv7jvzTQ/N+K/L&#10;2+a75tU2Gv/QML+s95/p/eeOV9tw7V/Z8VXNGxy/ahvq8c94M/7b5FvykSn/FcF6/mrur8vb5ksp&#10;UFXq+GEs1OeFgKhKpA0f3yGemPlzA9423zUP7PtPEWu8wUWKCkJs54+LB7bnf676L5zxQO1PVM//&#10;poh086sCKXs24oVjHujmH2ht0ZcvX758+fLly5cvX758+fLly5ev76z8BTJfvnz58uXLly9fvnz5&#10;8uXLly9fV13rb0VTH9mQWvD27W355iNTffK7C0+Mr//z+UvDfFu+ub0JLyEhNzj274/T1fhLI16u&#10;g8/D6/uveZjwW/5GvG3+hm9+75ffO/61x6/dbCN++/jvnd8d//TH793bj49X23CXb8nL8/jLrW1p&#10;5+/1os/Lzc8G/Gb8NOAVuf7XKt+IF3u85vnDNn9NNj+Z+xvz0iFfU1u0Qf5OuhYvz8Bvz5/s/PXv&#10;v/3jzZbXPX/LnfFDn98CjXjbfNf8Fuis/00XUp/fmX+azX9seNv8hll3oc2LnfEPuuePTXL9o3n/&#10;Y+SbrbjKV+PlVh+6vLTj15zamPb8Yffxbzv/M5z/2vANuN7cYZ4DajWpLEt2gC6VZUtUVVH/bMMT&#10;0jTRFrTleXgDQK1G6SLfipdAlp/Tf6l9gGb5y1a+Az572fMX3XkAPGr8C33eNt+Sl1Iif3X86Prf&#10;ApCoSn1/23wp5dbxH/TOA0AY3QISKMtydP2fxT++hZRqNT6rfLLrn87AZ6b+qM9/Pee75gEgrL/U&#10;+ur9SzX/Mc4XwoxPt/kFpKx644HGX60GlaULSKGTL9b5QggzPtvmk155AIh2/PvNPwef1/MHM3/1&#10;5cTKPzfs3zx/3z9NEwhTXurzG3+grPLe83d52Tuv/NX415z/XfUvjfkXY37bv5n/9pkvpVg//zHi&#10;xT6/gBBlZ745/iXUaqK6vBT7/i74pWN/83wpxPr5kwseIITxHaRU5z9dXojN+UdKOOCrPT4x9y/y&#10;Vp6rpT4LLBefsWJfXt2guWhBu2+3AqAurFSlukA2Rv7+4Se1nTIfZf+2/OzhndpOmWO5+ITV3jLZ&#10;evlj4wmzx+v2nz+9Q7PU/fj6t+SJMH98D5Ba6nh0/b/iP2PF/tCZJyLMHj+o7RSZNq+TT2oDF+WT&#10;xWcwDX7bvywybd423zVPxDCvx7+r9X96DwAoixTJs01+4ZxXqwHq+T88Ncd/qs3b5u/y5Xo1z754&#10;IoaHHzaP/77zXfPn8S8s+3fHU8DV8S+BMjfxl5b7zy1PjOPh8YN6gSxPnfZfOeADxvHw9DMkgMLU&#10;vyzVMWjav0O+8ceV+jMWYj5ifyklRGXjH63H/yJf9Z5/Dr6qSog1/4uhv0RRrFp5zsO4dfWDqipR&#10;5CkAIIwmYHtP4DiPwHl0kB0DT6SWer5KfyKgL38CwtAFX6DIs4M8EYFAYPyYfztvm++aVxc8CIwf&#10;e/wPo38igJ+Zby74dPG/RL5rnojW//91+gdq/O/w+B9i//b+9fh/tf5BvY3v9/FfVgXKNv+g8W/f&#10;/8d42/xOfFmgLC7DK//m+L/rPV+bjyZggSlP4FG8w1PA0N3/Na/yY3AeG+W75oN6/Ffnf1N/Ztm/&#10;Oz5Yn/8u6Z+jLPJB8pvx/9jxfyI/ZOChRf8afBjFCM7IK/9T+/9y+fr85NUFjOO8rI/fwzxRABCO&#10;+B/nbfPt+weCwIJvzn9h2/F/4fwz8TiHf9zuz+P4HvyH8GBEli2x+PoRAHA/f4M41ltGM02XSJ6H&#10;yzM+AYBW/w1Plvn6vASQXZhn4QSQh/0VnyB5/gUg03zF00B55S8R8p/Pny/Vx46HzPNwAiklwgOT&#10;7DH0b8sf91cfodrwb1sG0rb8bT4YJH/aP0Hy/Mki3zGfJkgWbTyBhzFkOEEYtvgf5W3zT/NpmmB5&#10;Mf60/9nygwD3s6HxanKk/F9PsnZ5hvvZG+P8IGCYOuEX9Tu7DvHKn4fxEf9jvG2+a57Aowk4j7z/&#10;KPzfIq4/EtmNF0hXCZZJG0/ri5ZRNDnBc0znbxBHpvkc9/M3iHrnF1gmv7bwXfyP8bb5l+dXqwVe&#10;kl8RMI77mZ6/qPPb+eM1fF6d/xljiOqvmrlUPmMc0755IZCmx3h1cZDdtvif5HXyQ0xnPw6MJ3Ae&#10;IbidH/F/xkvym0X+kHkCDyMEwcPB7QohkK6ewXkYgR+YIAPqJNW86hVFd4hvZp0bbPhvI+CP+bvs&#10;Hz3xbf6QoubJMN8xL2qejvNtV7GlEGCMg07wLc1Dym1+Olj+sP94+rflD/rLbT5AFGvu/xHxXfxj&#10;zXw5Iv6Q/1D6X/XAt/qLSvEBM8t3zAtRgTGO4ATf5t+Vt83vxk8R39xr8KLmv5zkD/t3523znfLs&#10;mH9Z3//cMH8E/Gj87/T5qn78sCM84+Dh4QtEO3xklx85478e50/6n+CP5FeV2n+MhfZ8fId4osEL&#10;xaen+DZ/ISC68EfyR8G3+ld7/LT1ncaH8wfAiw78Mf8u/NH8YvB8cHT/F0jZMxgPEcdTRBr5YiR8&#10;EBz2b/igc6IvX758+fLly5cvX758+fLly5cvX99h+Qtkvnz58uXLly9fvnz58uXLly9fvq66uPoo&#10;0uE/yq0/qI9stNywpXZvPzy+Wdigi/8Q+7flT/tvWLv8c/D7PidpyJpb/0fLX27lHuZP5e/yuv5n&#10;5HGY7+zfwtvmd+Wb38/Nn/bf+ll7/JNbGx4mf8rfbvwfPj9of3l5/qi/lJtHQM1q528GXif89nnD&#10;xH97/NLPF3u85vnjFW/h38J39VfbMM835uVl+ZP+W/Mf3Xw5AH57/qTrv3+82OXXW+ib35n/Gfif&#10;4G3zXfOX9l//bDD/f8Vrjn9N5jH+qH8H/mS+3Iy/9rze+UNC7Iod4E/67/Dm/Q+Vv7T/5uZmx48V&#10;L0/zRPWf2vizzd/M5i+X5o/5Nzwv8gxlsTqYkWVLVFVR/5ygZVOtteEJaZroCfbA81B9Od1pfwf9&#10;SyDLL8sf9ZcSWf6yxS+1D9Dz8gmkFHp8dpzn0Q0gj/if4G3zL8lLKZG/Ov72/W8BKVAWqRFvm3+K&#10;3zx+govwYXQLecT/0vmu+TC+hRQd/Mkun87AZxfgu/pfKt81H8Z3kKLy/qf8hUCWGeSn2/wCUlaD&#10;4o/7izUvhECWLiCFTv4Z+GybT87OR/EdxDH/C+dfms/r+cNhnhDFtyf8j/F6/adpAuGKl4f4Lv7H&#10;eJ18OUCe6uO/7OBvly+d8S9H+Nq/KlGWx49/4/z8nPwCQpTdeXGKP+Ev9v0N8p3zS0v/Y/zp/HzQ&#10;PCGaTCHKHGWZveKF2Jw/pIR2/vn5RJOvTvCn/BXPsyzB4stfgJrLqVtVVSWqUl0gWy4+Y8W+vLpN&#10;c9FjjPz9w0+AlFh8vU7/2cM7SCk6+n/Cam+Zcr38ofGE2eM7CFEhuVL/+dM7VFWJ5OvvR9i/JU+E&#10;+eN7VFUxEv/PWLE/nI0nIsweP6Cq8o7+583f5klt4CifLD6DnZHf9l9+/X3v+a55Iob54zuU1+z/&#10;9B5lkWL5/PEEXyB5tsm359VqfufjiRgenj6gKFad/M+dr8eX69U8z8UTMTz88AFF3sX//Pmu+cY/&#10;z1d4afUvLPOHy1PA8fD0AXn+rcVfWt7/w+aJcTw8fkCev+ClXqn+UvnVAPmAcTw8/YwsW7b7l6U6&#10;hkzzB8xfuz9jIeZPPyNLE7wsvj9/KSVEdcw/wgP/gHR12P8Ub5uvz/+izVdVCdHCb/wXeFl8auV5&#10;VebIsxXCaLJesbIpziNw3rLCIdQJuMjV1dcx8kSEssyu058IIMIg9j8BYWjCFyjyzIgnIhAIosqQ&#10;56ve813z6oJGvf8d+xNhveR2X3xzQacqcxT5qvd81zwRgeia/QMQEapSPf7H1r8tT+vx/1r9g3ob&#10;+Wj9y6pAaeof1P6lub9NPgCUZYGycMMrf7Lzd9j/Lk/gUQwW6PgzKP8MeZ628DE4P7zCd7f84fLB&#10;zvjf5s8s84fLb/xzh/45yiJ3wq/H/2P+IWtd4b5Tfo98GMUINHjlvzn+dXnbfHte1sdfw09eXUA5&#10;6U/Y8tfjbfMvzRMBQXDEP9jf/3q8bX5fPE74l2WGvEgRhi35AMDDCPfzN4jj7stoAuojhIuvHwHA&#10;iE/TJZJndzzjE5RFCh7GlvnUOy8BZJb5LJygLFbgkb6/yk+Q1K8+2PDkgAeUf1F8Q2iw/637l+pj&#10;y654QE3Ki/zFzN9x/+f0V4//t4jjO4189RGsTb4NH/TOA8o/S5fg4cQwP0Hy/Mmif0s+TZAszHiA&#10;wMMYWZqY+1vkNx+7WDriz+F/tv6DAPezfnnlP1H+0Q3uZ28s8pkVHwQMUyN+Ub8zS59v/NP0GWF0&#10;03u+ax4g8GiCdIUr91dPLsbWv5QC6SrBMmn4t4jj2858M/6pJ1c3mM7fII6687v53Jq/n79BpM0v&#10;sEx+NeL3/fvOPwe/Wi3wkvyKgHHczwz9AYTxjTYv6v5N813zAIHzCARy7s8Yx1SXFwJpas4DBM4i&#10;gAhRfNN7/i4fYjr7sVceIDAWAgCi+NYw/xkvyW8W/bvjAQLjIQiEKGr35wDAGEcU3SG+mWkEqJNc&#10;86qXKf/NId8UY2yc/Z/LPzDb/5Cizic3vKh5MuTrMj7+hQBjHGSULyHlNj/tmW+Kav++813zm2Is&#10;RBRr7j+5nR+Mj6+LSB3/sWW+Li8d8802CGb+5+p/5YhvtkEAGA/N8kWl8gPmhBeiAmMcgQHfbAMA&#10;uOH+t8m350XNf6n5KeKb+85800Mz/uvytvmuebWNxj80zC/r/Wd6/7nj1TZG7l/Vj5/149fEH2Cc&#10;I470+Ff5lnxkzH814tU2Nv5950spUFVq/zMW6vNC8WnDx3eIJ2b+3ICXQkBY5LvmgX3/KeKJxgvU&#10;otrLd8ALcx7Ynv/1n6/4whkP1P5E9fxvikh7/xVI2bMRLxzzQDf/QGuLvnz58uXLly9fvnz58uXL&#10;ly9fvnx9Z+UvkPny5cuXL1++fPny5cuXL1++fPm66lp/K576yIbUgrdvb8urj0z1y+8uXDC+/s/n&#10;Lw3zbfnm9ia8hITc4Ni/P05X4y+NeLkOPg+v77/mYcJv+Rvxtvkbvvm9X37v+Ncev3azjfjt4793&#10;fnf80x+/d28/Pl5tw12+JS/P4y+3tqWdv9eLPi83Pxvwm/HTgFfk+l+rfCNe7PGa5w/b/DXZ/GTu&#10;b8xLh3xNbdEG+TvpWrw8A789f7Lz17//9o83W173/C13xg99fgs04m3zXfNboLP+N11IfX5n/mk2&#10;/7HhbfMbZt2FNi92xj/onj82yfWP5v2PkW+24ipfjZdbfejy0o5fc2pj2vOH3ce/7fzPcP5rwzfg&#10;enOHeQ6o1ZSyLNkBulSWLVFVRf2zDU9I00Rb0Jbn4Q0AtZqii3wrXgJZfk7/pfYBmuUvW/kO+Oxl&#10;z1905wHwqPEv9HnbfEteSon81fGj638LQKIq9f1t86WUW8d/0DsPAGF0C0igLMvR9X8W//gWUqrV&#10;6Kzyya5/OgOfmfqjPv/1nO+aB4Cw/lLsq/cv1fzHOF8IMz7d5heQsuqNBxp/tRpUli4ghU6+WOcL&#10;Icz4bJtPeuUBINrx7zf/HHxezx/M/AlRrM7/ZZkb9m+ev++fpgmEKS/1+Y0/UFZ57/m7vOydV/5q&#10;/GvO/676l8b8izG/7d/Mf/vMl1Ksn/8Y8WKfX0CIsjPfHP8SajVJXV6KfX8X/NKxv3m+FGL9/MkF&#10;DxDC+A5SqvOfLi/E5vwjJRzw1R6fmPsXeSvP1VKfBZaLz1ixL69u0Fy0oN23WwFQF1aqUl0gGyN/&#10;//CT2k6Zj7J/W3728E5tp8yxXHzCam+Zcb38sfGE2eN1+8+f3qFZ6n58/VvyRJg/vgfqpd5H1/8r&#10;/jNW7A+deSLC7PGD2k6RafM6+aQ2cFE+WXwG0+C3/csi0+Zt813zRAzzevy7Wv+n9wCAskiRPNvk&#10;F855tRqgnv/DU3P8p9q8bf4uX65X8+yLJ2J4+GHz+O873zV/Hv/Csn93PAVcHf8SKHMTf2m5/9zy&#10;xDgeHj+oF8jy1Gn/lQM+YBwPTz9DAihM/ctSHYOm/TvkG39cqT9jIeYj9pdSQlQ2/tF6/C/yVe/5&#10;5+CrqoRY878Y+ksUxaqV5zyMW1c/qKoSRZ4CAMJosl6xcgNH4Dw6yI6BJ1JLnV+lPxHQlz8BYeiC&#10;L1Dk2UGeiEAgMH7Mv523zXfNqwseBMaPPf6H0T8RwM/MNxd8uvhfIt81T0Tr//86/QM1/nd4/A+x&#10;f3v/evy/Wv+g3sb3+/gvqwJlm3/Q+Lfv/2O8bX4nvixQFpfhlX9z/N/1nq/NRxOwwJQn8CjeuVA6&#10;2wAAIABJREFU4Slg6O7/mlf5MTiPjfJd80E9/qvzv6k/s+zfHR+sz3+X9M9RFvkg+c34f+z4P5Ef&#10;MvDQon8NPoxiBGfklf+p/X+5fH1+8uoCxnFe1sfvYZ4oAAhH/I/ztvn2/QNBYME357+w7fi/cP6Z&#10;eJzDP27353F8D/5DeDAiy5ZYfP0IALifv0Ec6y2jmaZLJM/D5Vk4ASRa/Tc8WeYPkz/mLwFkaYLk&#10;+ReA9PO3eRooz8MJpJQI+c+j7P8oL9XHnrv5v55kd+Ft8/X4ty0DmTnf3T+wzHfBq4+AHeOP+8s6&#10;/5NFvmM+TZAs2ngCD2PIcIIwbPE/ytvmu+ZP+6dpgqVF/poPAtzPhsaryZHyfz3J2uUZ7mdvjPOD&#10;gGE6OF758zA+4r+o3xlmmj9knsCjCTiPvH8v/m8R1x9pNOLnbxFH5+RpfdEyiiYHeIF0lWCZfEYQ&#10;cNzP3yDSyh8634f/AsvkVwSM4342NP60/2q1wIthvqjzh8ur8z9jDFH9VTOXymeMYzo4Xl0cZLen&#10;/Y3yhUCaNnyI6ezHgfEEziMEt/PD/mfJf8ZL8tsweSLwMEIQPBzcrhAC6eoZnIcR+IEJMqBOMs2r&#10;XlF0h/hm1rnBhv82Av6Y/xj6t+Xb/CFFzZNRvnNe1Dwd59uuYkshwBgHneBbmt/jp/3zsht/2L87&#10;b5vfjTe4/zvyB/2lhJRVzQeIYs38QfCiE9/uv+FjzXw5Iv6Q/5j6t+Vb/UWFFeOggJnlO+aFUI+f&#10;4ATf5t+Vt83vxk8R39xr8KIzf9i/4b9Y5g+cZ8f8y/r+44b5I+B787+z4yMDvqp5doRnHDw8fIFE&#10;VNWaj4zyR8Bf0L+q73/GQns+vkM80eBFR77Nv+ZTi3wxBr7Vv9rjp63vND6cPxL+kv6iGDwfHPWv&#10;eR4ijqeINPLFmn8eNB8Eh/0bPuic6MuXL1++fPny5cuXL1++fPny5cvXd1j+ApkvX758+fLly5cv&#10;X758+fLly5evqy4OoARQtN2A6PU3++vUhn+9Cs0A+GZdzw7+g+zfhpdQ/gyt/rThD6wi1CHdLU9H&#10;eQGgwpHjnxqezPLV92Czug9t/NK8gHI/4u+2f7UNBroM3+z7w/5q6ZMNb5Y+ZL7Eif2/zZvWgPkO&#10;/tu8+fg7UL7AifGvGT/V0WM+/hr3b8lvxu9W/xPj31HeNl+T16br0xYD6ODroCf9geb4MX8ddcD8&#10;6ePfevwbNK/nb9SCY76efxCCQ3yH8e8o3z2fAsP560X57v6G+Tvjly2vuwOo0/h/fP4Py/H7jLzJ&#10;DPAEX2DzHOCAv7p9s/9N0t3yOMWf8D/Jd0kf8vxfc/6nm+yWxzbffv47vv+JQFLKf09K+SeH/l6V&#10;BfL8GwAgim7B+OEvs2+rs/LxLRg7L09E/xxA0Mn/Avmn+Rx5vroYT0T/J4BQSvnHR3mq959p/hn4&#10;OLpFcGaeiP53AJPT/oQ4urHId8ur7+B6xUsi+l8BTKWU/4oBb5vvmpdE9M8A3F+pvyCifwrg4Yr9&#10;/ycAP1yx/z8G8OOV+ldE9I8A/ItSyr96ifyyzFGs+VsEe6sYOuYrIvqHAN61+Q+8f1u+JKL/AcDP&#10;Usq/MsL+bfmSiP4BgL90pf4FEf33AP6ylPIvXyY/Q5GnzvmACOFh/78P4K+2+x/lbfNd8zkR/T0A&#10;fyKl/KPL5gcIo5uh8TkR/XcA/tpp/0H2b8tnRPTfAvhTKeW/PML+T5Ssx6+j/v81gD877L/Hxzev&#10;ViHVynfBFzmKopVPiei/BPCvSyn/UhtP6bfk31+tvvxrMLhOJ7f+HR1PwOTm8Z9CSnal/nJy8/g/&#10;Q4p4tfr6N0fXvy1PJG9uHv6JlOLmSv3Fze3DP5JCzFarr78bXf+2PJG4uX38h1JUD1fqX93cPv4D&#10;Iaof09XXPxtd/7Y8UXVz9/T3RVX+C1fqX97ePf29qirfpauvf2N0/dvyFJS3d4//TVWVP1+pf3F7&#10;9/hfVVXxR+nq+U9H178tT0Fxe/f0X1RV/leu0Z+CIL+5ffrPqyr/43T1/K+OrX9bnoIgu7l9+s+q&#10;Kv/rJv7y1U/j4ikIspu7p/+0KvK/kabPf31s/dv7s/Tm7uk/qYrsb16r/+3d039cFtnfStPnvza2&#10;/s/gv7q9e/qPyiL721fs/x+WRfp30nTxJ2Pr396ff7u9e/oPymL176bp4o/beJ6mz3/69bc//7th&#10;NFmvWNm1qqpEkacAgNHxRODhbVoWK36l/pKHt9/KYhV//cOf/90wtMgnYGw8EYkwvH0uipf78foX&#10;KPLM3D+6/UOevTw9/+HP/y63yCcCxsYTURVGt5/z7OXH6/QPyii++5ily5+u13/6/2Xp4l+6Uv8i&#10;iqf/b5Yu/ugq/QOWR/H0/8nS5z9+/sOf/ztj6/8VH03ANF5hpYDlcTz9v9PV858+f/nzf1uXt813&#10;zVPAsnhy/3+l357/zNS/rAqUFv2XZYGyyEBE4FHcK08BT+P4/p+vvn39s8WX3/+dvvNd80HA03gy&#10;+z9W377+bvHl9//W2Pq35QPGV/Fk9r+tVl//bAj+YRRrvkNkn58gCLp/HVDA+Ld4cv/PVquvv1t8&#10;+f3f1uVt8xWfq3epOOADFn6Lb2b/y2r15XeLLx//zbH1b8szFr7EN7N/svr25XeLr1foz6Pl5Gb+&#10;j1ffvv5u8fXjvzG2/nf4gBCGJv6z//Hbty+/S55/+VttPAcAHka4n79BHHdfRhMAsmyJxdePAGDE&#10;p+kSybM7noUTlMUKPIwt82mUvI2/BJClCZLnXwDSz9/myQEPqCclRfENoaW/i/6lBLLsDP75i9n+&#10;t8x/zb9FHN/1xgPb/hPL/MABL5FlS2MeUP5ZujT0l3X/nyz6t+TTBMnCjAcIPIyRpYm5v0W+a/4c&#10;/mmaYGnR/5oPAtzP+uWV/wRZugCPbnA/e2ORz6z4IGCY9sw3/mn6jDC6McxfYLn4bNG/Ox4g8GiC&#10;dIWr9qeVenLivv+3iONbc37+FnHUnW/GP/Xk7Ab38zeINHgpBdJVgmXyGUHAR8cPw3+BZfIrAsZx&#10;P+uXX/sDCOMbo/zVaoEXw3xR9++KBwicRSCQkf85+2eMY9oz3/iDCFF803u+EAJp2vAhprMfe+UB&#10;Wn/lURTf9p6v+Ge8JL854UEExkMQ1MfX23gOAIxxRNEd4ptZ9wCok1Tzqqcp/80h3xRjbJT9n80/&#10;MNv/kKLOJze8qHky5OsyPv6FAGO8/o4IXV7u8VN9XtrwTVHt33f+Pm9w/1nxm2KMI4o1eSkhZVXn&#10;B454Yc7XRaT8Y8t8XV465pttEMz8Xfd/Vn8emuWLCivGQQFzwguhHj+BAd9sAwC44f63ybfnxR4/&#10;RXxz35lvemjGf11+k//FKN81r7bR+IeG+WV9/5vef+54tY0h+d/p81XNM4440uPVNtTjn/Fm/qeb&#10;X63zx8arbbj1r+r9x1ioz4s9Pr5DPDHz5wZ8k58a5kuhjl9XPLDvP0U80XiBW1R7+ePige35n6P+&#10;ReGMB2r/+kJRHE8RafvX+Qa8WPPPTnigm7/58kC+fPny5cuXL1++fPny5cuXL1++fH0H5S+Q+fLl&#10;y5cvX758+fLly5cvX758+brqWn8rovrIhjx221e1fXvXvPrIlR5PO8sW9J/vmt/4S8t8E17a880K&#10;FnJ/e92q8W8w3Xw06yidhdf3t+O3/GGZb8k3v/fL7x3/2uPPbrYRv338G/DSit8d//TH393bj49X&#10;2zDmpWW+a15R9dApzfL3etHn5eZnA34z/hnwilz/q58vzsxrnj+2/U3y12SzOYP73/L43eF1x29b&#10;vqa2aC1eSrl195nx0po377/hXOXvHy9GvOX8Dxa8bb5rfgt01v+mC6nP78w/zeY/NrxtvoRYj1/b&#10;52ATHgZ8sxVTvnEeK99sxVX+/vhvxtvN/zePf/350+7j33b+Zzj/teEb8ATPAbUaUJYl2DlgOlSW&#10;LVFVRf2zJi+BLG94MuAlsvxlzadpon0H8fAGgFpNUJu3zXfNYwD+mTkvpUS+wy/1/aPGv6jzhUW+&#10;Cb90xgMAj24BSFSlmX9m2b9LHqj9JVCWpWV+MDoeAML4FlKq1Zhc9k/UPw/U/jB//J+z/6xnHlD+&#10;QH3+N8pPnPV/Hn/1peJVmZvlp3W+qAx4scULZOkCUlbmfKbHA42/RFkW2ryUYn3/C4P8V3y6gBT9&#10;8QAQbfv3nC+lWJ+/FZ8Y5L8Y88C+v0m+bf/n49M0gdDyJ0T1+FdWuTa/ky/183d52Tuv/O/U/Kc+&#10;/7nqX5rwYnP8m/Brf2A9/+0zXwqxfv7kzl/Nf8oyR5ouIERpkW/CL415Ycnb+tvmC7EZ/834av38&#10;09Q/jO8gpazn/zb5GB2/69++/zlAqMoCy8VnrNiXVzdoLjrQ7tutAKgLK1WpLpCNkb9/+Eltp8xH&#10;2b8tP3t4p7bzXfh/woq9Xia6nSfMHrf9dXnbfNc8Yf70Durxf4X+RJg/vgeIUJXZAPr/jBX7Q288&#10;EWH2+AEE1P795rvmG38AKAv3/sniM1iPPBHDvB7/yiLrPd81T8Qwf3oPYAj+hVoN7sWUL+vV/PT8&#10;H552j38d3jbfNU/E8PDDkPw/HVxm/lL8a/9+8xVfOOMp4Or4l0CZm/hLS3+3PDGOh8cP6gJBnjrt&#10;v7owT2oDO/9/wDgenn6GBFCc8D/E2+arF6ZLdQw74Bt/2Pg77N+WZyzEfMT+UkqIysY/Wo//Rb7q&#10;PX+Hp/75jb9EUbT7cx7GrasfVFWJIk8BAGE0Wa9YuYEjcB4dZAfPE4EoAA8nV+sPom7+BIShRf4A&#10;eSICgcD49+xfoMizVn+c9Fc8EcAt8ofINxMuxo+Nf8Pt35YnCtQKlkcf/8Pt/zz+BH7Nx/81+wcB&#10;AAIfy+M/moAF5+OVP+r9f9d7vmt+s//b/cuqQGmRX5YFyiJT40wUD4qngIFO+V+8/xicx074oB7/&#10;1fnf1J9Z9u+OD9bnv378wyhGYMVPXj2BteGJTo9/9vk5yiJv50MGHrrhiVh9/j+2/4fbv71/ABBG&#10;608EBIEF35z/wmPH/wXz++QDQhi2+d8gjtv9eRzfg/8QHrxBli2x+PoRAHA/f4M41ltGM02XSJ6H&#10;y7NwAki0+m94sswfJn/MXwLI0gTJ8y8A6edv8zRQnocTSCkR8p9H2f9RXqqPPRv7d+Bt8/X4t60D&#10;mSm/8X89yd/lA8t8F7z6CNox/ri/rPM/WeQ75tMEyaKNJ/AwhgwnCMMW/6O8bb5r/rR/miZYWuSv&#10;+SDA/WxovJocyjBGeGCStcsz3M/eGOcHAcN0cLzy50f9F/U7o0zzh8wTeDQB59FV+7Pe/N8irj/S&#10;aMTP3yKOzsnT+qJ1FE0O8ALpKlHv7Aw47udvEGnlD53vw3+BZfIrAsZxPxsaf9p/tVrgxTBf1PnD&#10;5dXFMXbLENVfNXOpfMY4poPju/sb5QuBNG34ENPZjwPjCZxHCG7nh/3Pkv+Ml+S3YfJE4GGEIDji&#10;v3oG52EEfmCCDKiTTPOqZxTdIb6ZdW6w4b+NgD/mP4b+bfk2f0hR82SU75wXNU/H+bar0FIIMMZB&#10;J/iW5vf4af+87MYf9u/O2+Z34w3u/478QX8pIWVV8wGiWDN/ELzoxLf7b/hYM1+OiD/kP6b+bflW&#10;f1FhxTgoYGb5jnkh1OMnOMG3+XflbfO78VPEN/cavOjMH/Zv+C+W+QPn2TH/sr7/uGH+CPje/O/s&#10;+MiAr2qeHeEZBw8PXyARVbXmI6P8EfAX9K/q+5+x0J6P7xBPNHjRkW/zr/nUIl+MgW/1r/b4aes7&#10;rQ/nj4S/pL8oBs8HR/1rnoeI4ykijXyx5p8HzQfBYf+GDzon+vLly5cvX758+fLly5cvX758+fL1&#10;HZa/QObLly9fvnz58uXLly9fvnz58uXrqourjyId/qPc+oP6yEbLDVvqnLzq87x8s7BBF/9L5Lvm&#10;u/tLg3zpnofc4Nr+sgHXf9fN3+X1+78039kflvmWfPP7ufnT/ls/a49fcmvDbnh5gj/lbzd+D58/&#10;6i8t80fAn/Tf25Z2/nr8dcNvxr/D/HF/seFhcv/v85rnD+v83fG31V/ujnQ7vOXxd1Zed/zvwB/z&#10;l3L7D1I7X/m65jfjv4n/Kb57vv7+e328GPBd5n/H/E/wtvmu+Uv7r382mL+/4jXHjybzGH/UvwN/&#10;PF+sxx9197nj0cKf9D/BH88fPn9R/73x2w2/Gb+1/c86fzM7/1+aPzX/kZDgRZ6hLFYHM7Jsiaoq&#10;6p8TtGyqpUEgyxuerPk0TbTvoCx/OcrzUH0520H/Drxtvmv+4v7ZOfml9gCRn+B5dANIibJIO/AJ&#10;pBSa+fvH77B4Ht0CUrT6Z5b5Q+e7+weW+cPkw/gWUlzen2iYfFf/IfSfXYA/7Z9cNN81H8Z3kKJq&#10;909rXlQG+WKLF8jSBaSszPns/Pxxf7G+/4Rp/jn5dAEpzstH8R1EV3+D/HyHT3rnm/lTG6/nb5J/&#10;Pj5NE4iz8oQovu3mLy3zpRwgT2r/VyXK8pS/Xb50wYvN8X+YP+F/ku+QnzvmO/kXKMusA7+AEKVm&#10;/tIZL07yx/1P86fzc6d8tX7+2uo/mUKUeYv/Ng/L/CHy3fx5liVYfPkLUPNy6lZVVYmqVBfIlovP&#10;WLEvr27TXHQYI3//8BMgJRZfr9N/9vAOUoqR+H/CivFXtzHnCbPHdxCiQtLJ/9z5rnnC/OkdqqpE&#10;8vX3I+zfkifC/PE9qqroyf8zVuwPg+GJCLPHD6iqvKP/sPq35cfmnyw+g52RJ2KYP75D2dH/3Pmu&#10;eSKG+dN7lEWK5PnjhfMLtRrciwW/+IwgMOXLVzwRw8PTBxTFqoP/a9423zVPxPDwwwcUeV/+n3aW&#10;mXfNN/55vsKyk79JfjFYngKOh6cPyPNvLf7S0n/YPDGOh8cPyPMXLOuVvi+VX12YJ7UBLT5gHA9P&#10;PyPLlnh5/kWb75RfluoYHCDfyX/A/dvyjIWYP/2MLE3wsvj+/KWUENUx/wgP/APS1WH/U7xWPg2P&#10;3/gv8LL4dJCvqhK8KnPk2QphNFmvWNkU5xE4b1nhEOoEWuTq6vvoeCIQBSjL1dX6gwhVmSPPVwhD&#10;i3zC6HgiAoEgqmzE/gWKPDP2B9T+L/LVeslrk3wijI5vJmTX6x+A6Nr9CVWZXal/M/5fqX8QACBU&#10;1Xdy/EcTsEDXf+vxr8nb5rvm1/vfwr+sCpQW/ZdlgbLIQETgUdwrTwEDoXn8pxfKj8H54RXCXfPB&#10;zvjf5s8s84fLb/zzQfiHUYzAip+8egJ9jCfajH95nmrznfJD1rJCfMPnKIvcCU/E1uf/Vv8B92/L&#10;EwUA4bv1JwKC4Ij/+vx32P8Ub5t/Vj4ghKGZf1lmyIu0nQcAHka4n79BHHdfRhNQH8FcfP0IAE74&#10;NF0ief4IgIx4Fk5QFivwMHaS75pv/ENLfyL9fAkgSxMk9atXffOAelJSFN+M/F33fzb//KU+/t8i&#10;ju8s8nvmpfrYtykPbPtPLPOD0fEAgYcxsnRp6K8+wmbev6z7/2TOpwmShRm/8U/M/S3yXfM7/tEE&#10;9zP9/DRNsFx8AgXB6HjlP0GWLsCjG9zP3ljkMys+CBimPfONf5o+I4xuDPMX9TurTPt3xwMEHk2Q&#10;rnDV/rRST06ms7eI41uLfEt+/hZxZM7fz98i0uCb8U89ObvB/fyNFi+lRLpaqHeGBtwBL5CuEmPe&#10;3t8uX/ELLJNfETCO+1m//NofQBjfGOWvVgu8WPRvw4va35QHCJxFIJCRv23+Ns8Yx7RnvvEHEaL4&#10;pvf8XT7EdPajHi8E0tScBwiMhwCAKL7tPV/xz3hJfnPCg5Q/gRBF7f4cABjjiKI7xDez7gFQg3zz&#10;qqcr/psF3xRjzEm+a76pIDDd/6LOJ7N8W17UPBnydRkf/0KAMQ4yypd7/LRnviky9N/Pd8BLG35T&#10;jHFEsSYvJaSs6vxgfHxdRMo/NsoX63xdXjrmm20QzPxd939e/9AsX1RYMQ4KmBNeCHX8BwZ8sw0A&#10;4Ib73ybfnhd7/BTxzX1nvumhGf91+U3+F6N817zaRuMfGuaX9f1vev+549U2tv3vLPMt+ciAr2p+&#10;PX8x8QcY1+dt88/DV479zfOlFKhqf8ZCfV7s8fEd4omZPzfgm/zUMP8cvLDggX3/KeKJxgv0otrL&#10;HxcP7M5/3PRf2PHCnAdq//pCURxPEZn2b8CLNf/shAe6+QdaW/Tly5cvX758+fLly5cvX758+fLl&#10;6zsrf4HMly9fvnz58uXLly9fvnz58uXL11XX+lsR1Uc2pBa8fXvnPPT53YUL7PLHyG/8pQG/fXtH&#10;POQGt/CXRrxsgkfKb/nDMt+Sb37vl987/rXHH9nc8c54acXvjn/64+/u7XvnpW2+6sFZvmteUfXQ&#10;Kc3y93rR5+XmZ21eYDP+GfCKXP9rle+E3x1/XRz/sDn+LHlpm6+o9X91548qf7MdE357/O6bbzhX&#10;+fv7y4jfmv9Z+RvMn/bzx8Zvgc7633ShP/9vmPXPVuO/Pi+xPX4b8nJr/twz32xl86PQv//lOXm7&#10;8cPev998xW/1YZVvd/ybzL92H/8u5n9747+VfzvPAbUaUJYl9aSte2X5C6pKLYNux5M9nyaA0OEJ&#10;PLoBoFYTTNMEUovfzR8dTwQemvtLAHlmnu+aB23v/8Iwf2nZ/z5fafGZBa/8bwFIVGXRe75rfu0v&#10;gbIsLfOD0fEgQhjfQkq1GpPT/smOJwN+7Y/tx39/+YpPnPGNP2Djb9O/3Ln/MhM+NeeVv/pS86rM&#10;7fJFZcmLM/ALSFF25jf+EmVZaPPb+08Y5Lvm1Zcz7/lXlvna/Islb57/2j+xzB8Xv/EHyipHmiYQ&#10;pvlS9M/LbV5q88p/quY/9fjfZ/55ePX4kUb+wXr/N/PfPvNd88pfzX/KUv/4F1v7zyT/Nb+AqK8l&#10;dOPF+vmTCf/av9/88/AvVv5hfAcppYW/ef4uj975rv5cLfVZYLn4jBX78uoGzVU12n27FQB1YaUq&#10;1UbHyN8//KS2U+aj7N+Wnz28U9u5Sn/C7HFI/p+wYvzVbS7HE+ZP79Asdd9//qH7j726zcV4Iswf&#10;36+Xuu493zFPRJg9fgABV+0PAGVxjf4M83r8G4J/svgM1iNPxDB/eg8AKIu8Xo3NNJ8s+bJ3nojh&#10;4Wnr+B9Z/7Y8EcPDD7uPf6v8kfGv/T9Z5pvwhTOeAq6OfwmUuYm/tPR3yxPjeHj8oC4Q5Ono+t/m&#10;KwM+YBwPTz9DAigs/U3yz8KXpXoMWPjDxt8i3zXPWIj5iP2llBCVjX+0Hv+LQt9/J58s+3fAb/wl&#10;imLVynMexq2rh1RlgSJPAQBhNFkvC7qGAwYexgfZMfBEAXg4afFXB7B5/hl5AsLwvDypO6DdX6oB&#10;3Dh/4DwBIBA4//79iQB+aP+DwDr4H+Jt87vxBYo8uwi/8W8Z/y6c75onEIgAdvTxP9z+z+N/6vE/&#10;3P7P4Q8d/2gCxizyB8YTBQAInMeIbw6sfjTw/s/iT6j3/zX6M2B9/j/lT+BRbJHvhi+rAmULHxDb&#10;mv8c9j/Gd8ovC5TFKX7SiQ+jCYK9F+Bs+ICCevxvf/yfzueW/bvjr91fjf/Hx78h9w8APOLgMPVn&#10;9fn/2P7PURa5Rf5weQqa8984/QnqIqeVP+rn/4dWf9zmA0IYWuQPkV/73xz153F8D/4Uvr4B1EdI&#10;Fl8/AgDu528Qx3rLaLrm03SJ5PkjADrIs3ACSLT6n+Jt813zXf2J9PMlgCxNkDz/MliehxNIKcH5&#10;h1H2b8s3/mEn/7eI67ekm+Vr8lJ9hOuS/MY/OsEHlvlD5Ak8jI/4q7fAm+fLOv+TOz5NkCza+No/&#10;nCAMW/yP8rb5rvnT/mmaYLn4BAoC3M/084fNq8mhDGOEB57k7/IM97M3xvlBwDAdHK/8OT/mv1i/&#10;M8ksf8g8gUcTcB5dtT/r7P8Wcf2RbKP8+VvEkTl/P3+L6Ky8Ov4Z4wij10+ypJRIV4v6nYkc9/M3&#10;+vlOeYF0lRzhN/7RQf9TfJf8BZbJrwgYx/1saPxp/9VqgReLfJe8qP3beXVxjN0yRPVXzejx3fMZ&#10;45gOju/ub58fYjr7sV9eCKTpMZ7AwwhBMD/sf5Lvkv+Ml+S3YfLUxf8ZnIcR+IEJMqAGaVZfdYui&#10;O8Q3s84NDoX/1oE/5t+Ft813zbf7i5ono3y45kXN03G+7VVQKQQY46ATfEvze/x0sPxh/33e1t+A&#10;l/3wB/2lhJRVzavvq9DKHxHf7i/WfKyZL0fEH/IfU/+2fKu/qLBiHBQws3zHvBDq+A9O8G3+XXnb&#10;/G78tPWd/od50Zk/7N/wXyzzB86zY/5lff9xw/wR8J397+zyIzs+MuGrmmdHeHb4XTydedv8i/KV&#10;pX8H/kh+VffPWGjPx3eIJxq86Mi3+dd8apnvkhdd+Fb/ao+fHn6nTWv+SPiL+hdueXGaD1rexbiT&#10;z0PE8RSRRr5Y88+D5tv8Gz7onOjLly9fvnz58uXLly9fvnz58uXL13dY/gKZL1++fPny5cuXL1++&#10;fPny5cuXr6surj6KdPiPcusP6iMbLTdsqbPyOD/fLGzQxR+W+UPkj/tv314a5A+Ah9zgbf4SOLxV&#10;2YD1/aOfP3S+sz8s8y355vdz8yf9t48/7fHLPS9P8Kf87cZvx7w8zR/178Db5rvmT/rvbUs7fz3+&#10;uuAFNuPfYf64/xYPk/vfNb87/prsf1gefza87IE/5q/49W/a88/dvGHyp/zPlw83/Nb8z8j/xPxR&#10;J3+I/KX91z8bzN9f8bqP/535p/78R2J7/DXJF+vxR919w+OP+++On5BC//7f4Q32nw2/f3uD8f8U&#10;fzp//ZsjfjN+G/k7nb+dkzeb/0hI8CLPUObfDmZk+QuqSi2jnmUJ1KSte214sufTBBDn5Am8/nK2&#10;0/6ENE0gLfIHx5NawQGQKPPVK1YCyDPz/MHzVO9/ecx/aZm/z1e98tkxngg8ugWkaPVGUPW9AAAg&#10;AElEQVQ/ytvmu+a1/APL/AHyRAjjW0jRgz+55ekQr+F/kLfN78Qnl+M7+dvkyx3/zAWfHuGJEMZ3&#10;kKJq8d/iRWWXL8QZ+AWkKM/Hd/Gv739hmj9knghRfAeh41/p5r845o/0r+2fWOYPjG/8qwplccJf&#10;CqRpAmGa74KX27x8zRMhiqcQVXnY/xRvm98Lrx4/8qB/UO//AmWR6vO2+a75E/5i6/43yX/NLyDq&#10;awn98GL9/Okgf9L/BG+b3wv/ctx/MoUo8yP+R3itfAyPr/2rMkfV4p9lL+BZlmDx5S9AzduJtqqq&#10;SlSl2uhy8Rkr9uXVbZqrcmPk7x9+AqTE4ut1+s8e3kFKcaX+hNnjOwhRIenF/xNWe8v8uuUJ86d3&#10;qKoSydffj6D/z1gxdj6eCPPH96iqoqP/mfMd80SE2eMHVFXu/a/Sn2H++A5lT/7J4jPYgHgihvnT&#10;e5RFul6puZ2nejU30/xycDwRw8PTBxTFqoP/8Po/i/8PH1DkHf0XlvkD4xv/PF9h2cn/k0F+MVie&#10;Ao6Hpw/I828t/tLSf9g8MY6Hxw/I8xcs65W+x9S/Dl8d4APG8fD0M7JsedL/EG+b3wtfluoxYOp/&#10;hLfNd80zFmL+9DOyNMFy8f35SykhqmP+ER74B7XS6+LTcZ4s8wfId/XnVZkjz1YIowkYD3duxAPW&#10;usIfAFRlgSJXV9/GyBMFKMuVob86gM3zt3gCwrBfngCACFWZI89X+vlSDeDG/TvmCQCBIKps9P5E&#10;UEtW6+5/qP1f5Ctt3jZf8QWKPHPCn8ffXf/2/gQiXLk/oSqzq/XHtn80AWMW+SPjiQIAhKrKr9d/&#10;+/E/sv7t/Rk2438KHsUW+eSEL6sCpSEfEAOhefyb+XfLf71C2JovC5TFefgwmiDYewHuGB9QsDX+&#10;py384RXOuucPl9/451fpr8Z/fN/+EQdHmz/bOv+3+B/hVX6OssiN8l3zFDTnv+/Tn6Augh71b85/&#10;RYow1ON38gMaHd/4l2V2wh8ADyPcz98gjrsvowmoj5Asvn4EACd8mi6RPH8EQEY8CycoixV4GDvJ&#10;d803/qGlP5F+vgSQpQmS+tWLvnlAPaksim9G/q77P5t//lIf/28Rx3cW+T3zUn0EzJQHGv8leDix&#10;zA9GxwMEHsbIUlN/9RZ48/5l3f8ncz5NkCzM+I1/Yu5vke+a3/GPJrif6eenaaJefQuC0fHKf4Is&#10;XYBHN7ifvbHIZ1Z8EDBMe+Yb/5SeEUY3hvmL9TuTxsYDBB5NkK7Ui5tj6/9c/rSi2v8t4vjWIt+S&#10;n79FHJnz9/O3iDT4ZvxTTy5vcD9/o8VLKdW7D5LPCALugBdIV4kxb+9vl6/4BZbJrwgYx/2sX37t&#10;DyCMb4zyV6sFXiz6t+FF7W/KAwTOIhDIyN82f5tnjGPaM9/4gwhRfNN7/i4fYjr7UY8XAmlqzgO0&#10;fkE1im57z1f8M16S35zwIOVPoKP+HAAY44iiO8Q3s+4BUIM8q6+6ueK/WfBNMcac5LvmmwoC0/0v&#10;6nwyy7flRc2TIV+X8fEvBBjjIKN8ucdPe+abIkP//XwHvLThN8UYRxRr8lJCyqrOD8bH10Wk/GOj&#10;fLHO1+WlY77ZBsHM33X/5/UPzfJFhRXjoIA54YVQx39gwDfbAABuuP9t8u15scdPEd/cd+abHprx&#10;X5ff5H8xynfNq200/qFhflnf/6b3nztebWPb/84y35KPDPiq5tfzFxN/gHF93jb/PHzl2N88X0qB&#10;qvZnLNTnxR4f3yGemPlzA77JTw3zz8ELCx7Y958inmi8QC+qvfxx8cDu/MdN/4UdL8x5oPavLxTF&#10;8RSRaf8GvFjzz054oJt/oLVFX758+fLly5cvX758+fLly5cvX76+s/IXyHz58uXLly9fvnz58uXL&#10;ly9fvnxdda2/lUx9ZENqwdu3d85Dn99duMAuf4z8xl8a8Nu3d8RDbnALf2nEyyZ4pPyWPyzzLfnm&#10;9375veNfe/yRzR3vjJdW/O74pz/+7t6+d17a5qsenOW75hVVD53SLH+vF31ebn7W5gU2458Br8j1&#10;v1b5Tvjd8dfF8Q+b48+Sl7b5ilr/V3f+qPI32zHht8fvvvmGc5W/v7+M+K35n5W/wfxpP39s/Bbo&#10;rP9NF/rz/4ZZ/2w1/uvzEtvjtyEvt+bPPfPNVjY/Cv37X56Ttxs/7P37zVf8Vh9W+XbHv8n8a/fx&#10;72L+tzf+W/m38xxQyyFnWVJP2rpXlr+gqtQy6nY82fNpAggdnsCjGwBqOes0TSC1+N380fFE4KG5&#10;vwSQZ+b5rnnQ9v4vDPOXlv3v85UWn1nwyv8WgERVFr3nu+bX/hIoy9IyPxgdDyKE8S2kBErr/W/Z&#10;P9nxZMCv/bH9+O8vX/GJM77xB2z8bfqXO/dfZsKn5rzyV19qXpW5Xb6oLHlxBn4BKcrO/MZfrYam&#10;y2/vP2GQ75pXX868519Z5mvzL5a8ef5r/8Qyf1z8xh8oqxxpmkCY5kvRPy+3eanNK/+pmv/U43+f&#10;+efh1eNHGvkH6/3fzH/7zHfNK381/ylL/eNfbO0/k/zX/AKivpbQjRfr508m/Gv/fvPPw79Y+Yfx&#10;HaSUFv7m+bs8eue7+nO11GeB5eIzVuzLqxs0V9Vo9+1WANSFlapUGx0jf//wk9pOmY+yf1t+9vBO&#10;becq/QmzxyH5f8Jqb5nfy/KE+dM7NEv99p9/6P5j/fFEmD++Xy913Xu+Y56IMHv8AAKu2h8AyuIa&#10;/Rnm9fg3BP9k8RmsR56IYf70HgBQFnm9GptpPlnyZe88EcPD09bxP7L+bXkihocfdh//Vvkj41/7&#10;f7LMN+ELZzwFXB3/EihzE39p6e+WJ8bx8PhBXSDI09H1v81XBnzAOB6efoYEUFj6m+SfhS9L9Riw&#10;8IeNv0W+a56xEPMR+0spISob/2g9/heFvv9OPln274Df+EsUxaqV5zyMW1cPqcoCRZ4CUEthN8uC&#10;ruGAgYfxQXYMPFEAHk5a/NUBbJ5/Rp6AMDwvT+oOaPeXagA3zh84TwAIBM6/f38igB/a/yCwDv6H&#10;eNv8bnyBIs8uwm/8W8a/C+e75gkEIoAdffwPt//z+J96/A+3/3P4Q8c/moAxi/yB8UQBAALnMeKb&#10;A6sfDbz/s/gT6v1/jf4MWJ//T/kTeBRb5Lvhy6pA2cIHxLbmP4f9j/Gd8ssCZXGKn3Tiw2iCYO8F&#10;OBs+oKAe/9sf/6fzuWX/7vhr91fj//Hxb8j9AwCPODhM/Vl9/j+2/3OURW6RP1yegub8N05/grrI&#10;aeWP+vn/odUft/mAEIYW+UPk1/43R/15PLkH3ztxNZVlSyy+fgQA3M/fII71ltF0zafpEsnzRwB0&#10;kGfhBJAAfzrsf4q3zXfN83AC2cGfyDQ/QfL8ixNeAshO8MpfgvMPRrxtvh7/FnH9lvDz8AQexpBS&#10;Iuzkf+581/y2f/Sal+ojZIoP9PMHz1/aX9b8p4HytX84QRge8pfq+FlY5A+a1/APAtzP9PPTNMFy&#10;sLyaHMowRnjgSf42HwQM09kb4/xh8sqf8yH7L9bvjDo/T+DRBJxHR/wvma/Lv0VcfyT6PLzyZ139&#10;528RR+b59/O3iAbFq+OfMY4wev0ka5fnuJ+/0c9fLep3Ng6R3/hHbf5W+QLpKlE847ifueAXWCa/&#10;tvCn/E/xp/NXqwVeBsuri2PsliGqv2pmu0Ttb5q/zTPGMXXKh5jOftzlqbv/Qd423zVPBB5GCIL5&#10;YX8hkKYW+UIgTZ/xkvw2TL6T/zM45xH4gSdIgBokWX3VLYruEN/MOjc4FP5bB54feIKgw9vmu+bb&#10;/UXNk2G+Wx6i5uk43/YqqBQCjHHQCb6l+z1+asnb5uv695fvmj/oLyWkrGpefV+FVv6I+C7+sWa+&#10;lBJSilHwh/zH1L8t3+ov6v0fMLN8UWHlkBd1/8EJvs2/K2+b342ftr7T/zAvOvOH/bvztvnH+S+X&#10;5dkx/7Lunxvmn5O/uwzf1T+yy49c8FXNsyM8O/wuns68bb5r/oL+Vc0zFtrz8R3iiQYvOvJt/l35&#10;E/np0PlW/wpih58efqdNa/6QeN7Od/I/wh/NLyz7vzwftLyLcYfnIeJ4ikgjX6z550Hzbf4NH3RO&#10;9OXLly9fvnz58uXLly9fvnz58uXrOyx/gcyXL1++fPny5cuXL1++fPny5cvXVReHlJAtf2xWAGh+&#10;3v69Sw2db9Y16OQPy3xtXn1EZvf38/LH/bdvLw3zHfONmTzMn/Jv/qIw/fxdXljytvkH/End5KQ/&#10;LPMt+eb3c/Mn/bePP+3xZ+/4HSB/yt9q/JXD54/6j6B/W/6k/9b4qZ8vnPOb8e8wf9z/NN85Hyb7&#10;b5/XPH/I3fH3EH/MX8rN+GfS/zn55vdz86f9179pz99284bJn/I/Xz7c8Ovx4zB/0v8Er5OvO3/p&#10;g9fxN8nfjD/Sntd9/GN7/NSf/0iIrfHLMH9r/Bsif9x/d/yE5vlnf/zV7v8MvDzBdx//TPPXvzni&#10;N+O3kb/V/GtIvP75v+F5UWQo828HM7L8BVWlllHPsgTYueByulzyEkC+5ukgz6NbABJlvjrNpwkg&#10;LPJN+GzDp2kCeWb+pP+F8y/PL4/wBB7fAPKY/zH+dH52Vn4BKarz8URq/0vR6v+6f5v8gfG9+gfD&#10;44kQRreQnfwt88ktT4d4IoTxLaRo85fH+ZP5A+f78E8HzHfx3+Izm3whhscTIYzvIEV1ev8LgSxd&#10;QIpSL/9MvLgET4QovoM44p9u86sFZGWRb8unZ+Yb/6pCWRzf/xfJ1+YTPV6e4E/5b/PSMl8KpGkC&#10;4YyXr3kiRPEUoipQFqk+3yn/ZRC8NPAXUq6ffx7kT5Q4lX9xXqz332H/oD7+2/xP8Nr5C4j6uXxf&#10;fH6M7+B/lLfN74V/Oe4/uUNVFqha/Y/wWvlwwmfHeAoQTaaoyrzVP8tewLMsweLLX4CIXt2oqkpU&#10;pdrocvEZK/bl1W2aq3Jj5O8ffgKkxOLrdfrPHt5BSnGl/oTZ4zsIUSG5Uv/50ztUVYnk6+878swy&#10;f0A8EeaP71FVxVX6ExFmjx9QVbn3v0p/hvnjO5Qj8X9JPmMVmPL0iidimD+9R1mk65Waj/FqNTfT&#10;/HJwPBHDw9MHFMWqg//w+j+L/w8fkOcrLMfgvzgvr+1/5nx9/pMBX7TyFHA8PH1Anr9gWa90rcOf&#10;zpeW/V+WJ8bx8HjMf9j96/DVAT5gHA9PPyPLlif9D/G2+a75Tv5lqR4DpvkD5hkLMX/6GVmaYLm4&#10;sD/1z0spIap2nrEID/yDWql18Umbt813zXf151WZI89WCKMJGA93bsQD1rrCHwBUZYEiV1ffxsYT&#10;AKIAZbly709AGPbLEwAQoSpz5Pmq93zXPAEgEESVOfJXA2CRpyCCWnK6R57qf6syR5Gv9POlOgEb&#10;9++Yp/p/4/YvUOSZuT/B0t88/xUfTcBYf7zyJ1Rlpvx7znfNE1E9/l+rfwCAUFX5lfozYPvx77R/&#10;Ao/iXnkiBoAgyhxFntb9c4t8Oz6MJgh65ANi9fkvQ5Gnveefgy+rAuVJ/vUKZco/qMf//IT/YR5S&#10;oiwLlMWx/MMrpA2B7+Y/3P5tefX4x3X704nHf8TBYZE/YJ6CoD7/ufTPURa5PR8QwnCXJ6iLoEf9&#10;m+c/RarN2+a75hv/ssxO+APgYYT7+RvEcfdlNAH1EZbF148A4IRP0yWS548AyIhn4QRlsQIPYyf5&#10;rnkeTrAsVggt/YlM+0+Q1K9e6PISQGbBA8q/KL4Z+dvmn59/izi+68wDBB7GKPKX+vjX423zXfON&#10;f54vwcOJfr5UH/tW+cHo+MY/S135y5r/pPhZv/zGP1H+JvlpgmRh0b9Dfsc/svQPzPpP00S9eueA&#10;V/4TZOkCYXSD6eyNcX4QsNHxjX9Kzw79F+t3FvXNA+qiVrpSL26Orf/X/FvE8W1nvvGnlXpyNp2/&#10;RRx151/lW/L387eIeuSb8U89Ob3B/fyNRT4341eL+p2F/fNn8bfqXyBdJYpnHPczE36BZfKrEb/2&#10;BxDGN73nSymwWi3w4ogHCJxFIJCRv6j9TfO3ecY4plZ8iOnsRz1/Uv4gQhTfavO2+a55EK1f0I4i&#10;A38hkKYW/QuBNH3GS/KbE77xJ9BRfw4AjHFE0R3im1n3AKhBsnnVzBX/zYJvijHmJN8131QQmO5/&#10;UeeTEx6i5smQr8v4+BcCjHGQUb7c46eWvKk/Gfrb5rvmN8UYRxRr8lJCyqrOD8bH10Wk/GPLfF1e&#10;fWmmcMY32yCY+bvu/7z+oVm+qPd/wIz5lQUv6vzAgG+2AZjvf5t8e17s8VPEN/ed+aaHZvzX5W3z&#10;N/wXJ7zaRuMfGuaXtb/p/XdO/s7OP9LjX+Vb8pEJX9U80+fVNurHP+8/3zWvtuHWv6p5xkJ9Xuzx&#10;8R3iiZk/N+Bt8xs+dcQD+/5TxBONF+hFBbGT75Ln2jywO//rO1/xhaW/OQ/U/vWFojieIjLNN+DF&#10;mn92wgPd/AOtLfry5cuXL1++fPny5cuXL1++fPny9Z2Vv0Dmy5cvX758+fLly5cvX758+fLl66pr&#10;/a1k6iMbUgvevv0Y+e11CyQs8414sduBFi8t+W1/aZgv1z874VHfXprwG3+F6eejzj8PL3rOVx+v&#10;a7Zk1b8l3/zeL7/xB2T9kUHN/O3j14CXTvltf5Pxc/f22rx0zCvKXb5rXlHqHqhZ7fyt8VefF9b8&#10;Zvwz4BVpztvmb/Mw2/+7vO75oyHN8qXcjH+2fPN7n3xNrf+rO39T+ZvtmPDb43fffMO5yt/fX0b8&#10;evwwm3/DgrfN3+d15y+2/BboJF/ujF/683eJ7fHTbP5jw0uIrfHPlkfvfLOVzY9654/G2ZiX+7zd&#10;+GHv32++4rf6sMq3O/5N5l+7j38X88e98dfKv53ngFrOOMuSetLWvbL8BVWllmHvm5cA8jVPRvm8&#10;/lK2qiqRpQkgLPJN+GzDp2kC2SMP7Pr3nX8efmnhT+DxDQB1/PedL6EWqTgfv4AUVWceRPX+l6jK&#10;xr87f7j/8fBrfwmUzv2D3nkQIYxuIc/ib9k/2fFkwIMIYXwLie3Hv06+tMp3zTf+gEP/1B2/759Z&#10;5lvxQvTOK/87NON/li4gRamXn23nm/PCAa++nFn5l2WBbLWArPTy0+18Az47J5/q8a/8NXnbfGte&#10;7vOJoT9QVrk2v5Mv9fP3+TRNIIx5qc0r/6ma/9Tjf5/5in85Cy9t/IH1/FeHF1Kun7+a5AvL/oUU&#10;6/vfzD9AVM9/yjLvPf81v4CorwV05XML/rV/v/nn4V+s/MP4FlJKC3/z/F0eRnxmwSv/u5P+XC31&#10;WWC5+IwV+/LqBs1VNdp+u0FdVVWiKtVGx8jfP/yEZqnTMfZvy88e3qntXKU/YfZ43f7zp3fYPf6Z&#10;Zf6IeCLMH9/XS11fnz8RYfb4AVQvdT22/m35xh8AyuIa/Rnm9fg3fn/CS/IZq0DT/+k9AKAs8no1&#10;NvN8O77snSdieHjaOv5H1r8tT8Tw8MN35L+w9NfkbfPPwxdb/Cc9/4Cr418CZZ5p87b5gNzz75cn&#10;xvHQnP/ydHT9b/OVAR8wjoennyEBFJb+Jvmu+cYfNv5lqR4Dpv075BkLMR+KP+nzUkqIypxnLFqP&#10;/0Wh72+b75rf+EsUxaqV5zyMW1cPqcoCRZ4CUEthN8uCruGAgYfxQXboPAEgCjAKfwLC8Lw8Aepd&#10;NOHktP8F8l3zBIBA4PxS/moALPIURAAfGE/1v6zNX6oTsHH+wHmq//d9+xco8qzdn3DCv53Xzo8m&#10;YGw4vPI/8vgfeP/W/kRq/L9a/wAAgfMY8c2B1Y8G3r+9PwMI9f4fuj+BR/FZeSIGrM//p/yp7p/v&#10;3EQnP4wmCAbEB8S25j+n/YfW/4aftPJlVaBs9Q/q8b/98V+WBcrCIv8kz53x5/F3178trx7/x8e/&#10;Ifd/Fn/b/R9xcFj075CnIKjPf5f0z1EW+UV4grrI2YkPCGF4wB/18/9Dqz+e4m3zXfNr/5uj/jye&#10;3IPvTTyayrIlFl8/AgDu528Qx3rLaLrm03SJ5PkjADrIs3ACSIA/HfY/xdvmu+Z5OIHs4E9kmp8g&#10;ef7FCS8BZCd45S/B+Qcj3jZfj3+LuP5IwHl4Ag9jSCkRdvI/d75r/oS/VB/7Vnygnz94fts/ukC+&#10;rPlPip8Nja/9wwnC8JC/VMfPwiJ/0LyGf2CWn6YJloPl1eRQhjHCA0/St/kgYJjO3hjnD5NX/pwP&#10;2X+xfmfR+Xl10Yvz6Ij/JfN1+beI648En4evL/p19Z+/RRyZ59/P3yIaFK+Of8Y4wuj1k6xdnuN+&#10;/kY/f7Wo3xk4RL6Dv1W+QLpKFM847mcu+AWWya8t/MY/Ouh/ij+dv1ot8DJYXl0cY7cMUXTzihe1&#10;v2n+Ns8Yx9QpH2I6+3GXp+7+B3nbfNc8EXgYIQjmh/2FQJpa5AuBNH3GS/LbMPlO/s/gnEfgB54g&#10;AWqQbF41i6I7xDezzg0Ohf/WgecHniDo8Lb5rvl2f1HzZJjvloeoeTrOt72KKYUAYxx0gm/pfo+f&#10;WvK2+br+/eW75g/6Swkpq5oPEMWa+SPiu/jHmvlSSkgpRsEf8h9T/7Z8q7+o93/AzPJFhZVDXtT9&#10;Byf4Nv+uvG1+N37a+k7nw7zozB/2787b5h/nv1yWZ8f8y7p/bph/Tv7uMnxX/8guP3LBVzXPjvDs&#10;8LtwOvO2+a75C/pXNc9YaM/Hd4gnGrzoyLf5d+VP5KdD51v9K4gdfnr4nTat+UPieTvfyf8IfzS/&#10;sOz/8nzQ8i7EHZ6HiOMpIo18seafB823+Td80DnRly9fvnz58uXLly9fvnz58uXLl6/vsPwFMl++&#10;fPny5cuXL1++fPny5cuXL19XXRz/P3tv/+y4kt73fR90AyDPG88513dGdefOlb2WvHrblRS9est/&#10;Vn7I/5H8Da5yxanESVyKEtmRLcVSZKmsOFHsSiqpciW7e3fm7s4ckmeIt+72Dw2QPCQIAt0gGrzs&#10;51bNntnhB9/nQzSaIIjDBgoAB9bHpPWXGVZf6921RswrbLwPrg864v5teQW97xna7P+aVXxapLvl&#10;idZfRlnDSwACDeOfmvk28WvesP1T8pV7g7/myTLflNfbOBnf7K9XsdjwZulj5gsc2f/bvFn1yZvP&#10;fwd4vXxWo38jb5vvmj/uT5bPv2P+xfxt4L/hA8v8PvjOdLkQEQPV8xk27vX+zXyLDux4nJZvcfyP&#10;aP4z2kQj383fKj9ww1fzB2r5DPoc4OD4B8Eyf5s3mf9Oylf+DfO/Xb79+XPj/H0E7mH+h0V+z7zJ&#10;GSBtHT81/JHxTzt893QADnkc4zPo94Atzv9M80d9/p/j6PFfzZ+Ge4/MX/9sebzgD57/HJn/CSSl&#10;/M8A/FLdvwuRI0s/AQCi+GpvFaFjJYocWfYJICCKRscrAP8O+i66ev8R9R9HVwj65RWAvwEQAvhu&#10;M0+Io6lxvv4OqNHxEsD/DmCCI/4j7d+WlwD+GsANgL93hv3b8hLAvwFwi8v0FwD+CsA9LtSfiP5C&#10;KfW3APziGfZvyxdE9L8qpV7hoH+GLFtZ5PfJX+2tAmXJF0T0Z0qpn0Mr/97zXfMFEf2pUuoNDvgX&#10;RYbcIn/kfEFE/1Ip9RWAXzjD/m35nIj+hVLqb+Nb7h8QIaz3/2Ol1HcA/F0D3jbfNZ8R0f+slPoF&#10;nMw/RZ4lCChAGE3HxmdE9M+UUt8F8J0z7N+WT4noj5RSv4zL9f8flVK/iiH84ymCYEhelcfvQT4l&#10;oj9USn0PwN8x4G3zXfMJEf2BUuo30OBPyafFf75affhPTD+h1tdZgHPjCVCTq4e/hJJ8tfr4m+fW&#10;vy1PBDWZPvwFlIwu05/kdHr/50rJq9Xq42+cW/+2PBHJ6dX9nyop7y7UX0yvHv5ESvGQrD7++rn1&#10;b8uX/n8spfhbF+pfTK8f/7kUxc8lq4/fP7f+bXkiKq6uH/9IiOKLy/QP8qvrhz8UIv/5ZPX0vXPr&#10;35YnCrKr64c/ECL/zuX6P/5TIbJfTFZPv3Zu/dvyFATZ1dXjfydE9t1L9A+CIJ1ePf63osh+JUme&#10;fvXc+rflgyBIpteP/43Is+9dpj9LpteP/5XI099MkqdfObf+bfkgYKur68d/XOTpb12w/z8q8uT3&#10;kmT+y+fWvy0fBOxT6f/7l+v/2T8s8tU/SJL5Lx3ieZI8/drHn/7wB2E0AePdP6HOswQAcG48AeDR&#10;VVLkK+7cn4AwHJYnQPHw6rnIV/HHn/3wB0Pnu+YJkGF49ZTnz7du/BVEUSDPEhBBLzk9IE+ADKOr&#10;n2bp8+PTz374g875SkEIi/4d8wQSUXT9Pk2Xn5+vf448S039iyi+/nGaLL8w9zfP3+OjSbc7bC15&#10;7X/z/6fJ/OeffvbDHwyd75onojyKb/5Dmsy/c5n+QRbFN/9vmjx99zL9WRZPbv7v5NPTrz19+OHf&#10;d9s/gUfxoDwRS+PJ7b9PPj197+nDj0r/Dp9Q7+Xb8WE06XaHgiUfEEsm8e3frD59/P78w49/f+j8&#10;PvhC5Cgs/OPJ3b9drT5+f/7hx79nlF/kKHKL/h3yQcBW8eTury/Xn3+KJ7d/Vfr/7rn134v/9O5f&#10;r1Yffn3+4evfObf+bXnG+HM8vfuz1aeP359/dOWfocgzez4ghGFX/3A5mc7+bPXp46/Pn77+7a68&#10;bb5rvvT/k0+fPvz64uknv3WI5wDAwwi3s1eI4/bLaAJAmi4x//g1ADjmyYhn4QRFvgIPYyM+SZZY&#10;PJnnr3lyw/NwgmW+QmjpT5b9m/MLLJ5+YszzcII8/2TkrwCkFvn7/GvE8fVgPEDgYYw8ey7H/7D5&#10;rvnKP8uW4OHEMj8YnldAmprzlX+aGPpb5u/xd115VfLvjPiN/0L7m+QnCyzmZvmu+Rf+kaV/YNZ/&#10;kiywdMRr/wnSZI4wmuLm7pVxfhCws+Mr/4SeHPrPsZy/d8ID+qJWstIfbrrv/68Kp8sAACAASURB&#10;VDXi+Mqcn71GHLXnK39a6Tdnt7PXiDrwu/lueY7b2atOfDX/6Ten0868bb5SCslqjuXCDd+Lf1/9&#10;M47bu668LPlvjPi1P4Awng6er5TEajXHsyMeIHAWgUCIYj3/m+YzxgfnZfn8az7Ezd3n3fxJ+4MI&#10;UXzVmbfNd82DaP2BdhSdob+USJInPC9+auVPoNL/FaJouvcwDgCMcUTRNeLpXfsA6Emu+tTsHPmq&#10;GGPG+Z8s+3fJVxUEpvtflvnkhpclT2Z8VcbjX0owxsvvyOjKK8d8VWTo77r/vvzL/R935JWCkqLM&#10;D9zwyoIvi0j7x5b5XXnVCy+N+WobBDN/23zXfLUN7R+a5VfjN2DG/MqCl2V+YMBX2wDM979Nvj0v&#10;d/gbxNPb1nzVQzX/d+Vt8zf8Bye83kblHxrmF6W/6fO3zV/b8VE3Xm9j4x915HfznfCi5Fl3Xm+j&#10;PP758Pmueb0Nt/5C5GCMm40/KSHKfMZCff4zMfPnBrxtfsUnjnhg+/UvRBTfIJ50+IBfip384Xm5&#10;5nlnHnh5/jd0vuZzS39zHij9ywtFcXyDqGt+UeYb8LIPXuRI2JMRD+z6X9fy5ssD+fLly5cvX758&#10;+fLly5cvX758+fL1LSh/gcyXL1++fPny5cuXL1++fPny5cvXRdf6W8n0r2yopsfu1fbjz5HfXreg&#10;O68s8/WvyGz9bWB+219h16ddvlr/7ISvVrBQJvzGX2Pd81Hm98PLgfkt//JP43xT/sXjh+Z3xr/B&#10;8Yvt8Ws1f7jgLec/ZTn/uebLbTjLd81rSh+7JdstX76Yf13wm/nPgNekOW+bv82j+/5TajP/aL77&#10;/P8yvxtvm7/NV38fki+p9f+a5G/Pv9Z8x9cvW77iXOXvPl9G/Hr+MDv/hQVvm983b3L+AwveNl/t&#10;zJ+deWzPn2bnPza8gtya/1zzsPLXP9rN3y74F4+39rebv+x4g/1vya85vTGz1y+r87c+ecvX/wae&#10;A4AQOdJ0ge0LLm0qy54hRA4AjnnqzJerWAIAhCjM8lPz/D0+WUDJ4fhd/yRZQFrkm/FLKz614AkA&#10;jyv/fPB817z2vwagIIocSTKHlMIi/7x4vfLYFaCAoqj2v02+DR8Mzusv572C6sXfpH+FdD1/mPJl&#10;Phn6x1dQ2D7+zfLJIN81X/kDFv6JZf8O+VH5S2G3/6VEauS/mf+78rb5gEJS8lJKpMkcUhaD8USE&#10;qPQvitwoP7Xs/wW/mkOKDryy4/f8B87f45Nh+Y0/UBTZ4PkveFUePxZ8kiwgOvvf6PMfkXXmbfOV&#10;2rz+S6UMeGnFr/2B8vzXPF8Z9790xlfjX0GP/3PrXym5fv+o+fn6WkKb2vfvxtvma/7ZGU8U6PNf&#10;pSz87fpPe+Nh6H991J8DBFHkWM7fg7EPNY2ocoO0929CFBCF3ug58rf3X0D7Z2fZvy1/d/9Gb+ci&#10;/Ql3D98m/286+88e32Az/rvytvmOeSLMHr4EaPv4Zxb558UTEe4e3oIIEEV6dv3b8pU/ABT5Jfoz&#10;zMr5r8htxz9Z88+L91gFw/FEDLPHLwFo/6Hz++WLcjW5bv73j28BkB7/HXnbfNc8EcP9Z1vH/5n1&#10;b8uPzn8+LE8B1+Nfbeb/7vm5Rf9qp/93g/LEOO6r178sHTzfNR8wjvvHr6AA5FlilS8s+3fBV/5w&#10;6V8U+hii4XnGQswq/9zQ32H/SilIYeMfred/E3/bfNf8xl8hz1cHec7DCSYHVg8pihx5lgDQS2Hz&#10;clnQqoKAIQzjWvYceKIAPIxr/RX0Jwt5lgAEhGG3/HPgQXqp90v1JxA4P+5PBHCL/HHyBIDAzsU/&#10;moCzPnkCdfHvPd81TyDCYX+lT4CM80fB58iztJ4n0ncRNvo38Lb5rnkiPf/zCSbT/dV7Rt+/tX8A&#10;gMB53NJ/Cs74i8d0y7fjw2i6XrG7F54YQGjpTwijiUX++HgiBqDt+B9f/33400X7B+X8bzv+Jwfz&#10;C5GjaOT5afkiR5Gb+zfxtvmueX38o3H8j7l/a/+Ala//Dvd/xBHCDU9BsHn9q1m9sNf8gBCG/fOM&#10;mfMUlOc/4aTBP0ORZxb54+U3/tNGfx5PbsDZ29qQNF1i/vFrAMDt7BXiuNsymuPhqZZn4QRQAH8M&#10;a/kkWWLxdJg/Vr3xdBqehxOoFv5kme+OX2Dx9JODvPZX4Hx//CsA6RG+qfb514jLW/rHwRN4GEMp&#10;hbCVv+P+7/rmu/gHlvkOeKV/bf0wv+0fGfC2+afmVcm/a/YPJwjDOn+ln//5Ib5F/qj5Dv6BWX6S&#10;LLAcLa9PDlUY177J3uaDgOHm7pVx/jh5Kj+0GLP/fH1nTv886YumPGrw7zP/NeLyV3qN+NlrxFGf&#10;vPZnLf1vZ68RWeS75TluZ692eD3+GeMIo/03Wcf5FvmreXln3Rj5Fv595TOO27uheVny3xzgN/5R&#10;rf8x/nj+ajXH82h5fXGMXTFE0bSRZ4zjxiLfBS/L/af5EDd3n7/kqdn/KG+b75onAg8jBMHs2+kv&#10;JZLkCc+Ln5r5lzznPAKveYME6EmquuoWRdeIp3etGzwnnte8Qaj4T5b558Af9pclT4b5jnlZ8tTM&#10;80OfQkoJxjjoCH8g/Wz4ev/z6d+Wr/VXCkqKkg8QxR3zx8CrdvxB/y0+7pivRsHLVnydfxfeNt81&#10;f9C/Gn8BM8uXAiuHvCz7D47wh/zb8rb57fgbxAfu9K/nZWu+3r89b5vfzH84Lc+a/Iuyf26Yv81f&#10;2/HRifiW/pFlvhNelDxr4BkHr7kLpjVvm++aP6G/EDkY42AstOfja8STDryUEGX/jfwh/7b8kfxk&#10;7PxBf7HD3yCuudPmcL57Xq55fphv8G/FN+bnlv2fng+CBv+i5HmIOL5B1CFfjoEXORL21Mgf8q/4&#10;oHWiL1++fPny5cuXL1++fPny5cuXL1/fwvIXyHz58uXLly9fvnz58uXLly9fvnxddHEoBXXgH6sV&#10;AKqft//epsbOV+sa1G9VWeb3wcvtv/XOt/dX2PVpl++Yr8xUPX/Mv/oXjXXPf8nL0fGt/cs/jfNN&#10;+ReP758/6r89/qyO/3Hyjf7Kcv46A/7i/Ql6aNTy8sX82T3fPb+Z/+r5Y/7H+Nb5MNl/u3y3+V+p&#10;zfx1iG/yb8Pb5rflq7/3zR/z354/TfJf8B1fv4bgO/lb5cMNv54/6vmj/kd42/wufNfznzZ8F//u&#10;+S/nT2u+6/GH7fnzwPlPkz/k1vxlmD8aHt39d+ZPWM7f9rzd/GHif4xvn2+w/wbg2x//Juc/Y+IP&#10;v/4f3GTJ8zxPkGer2sdk2TOE0MvIp+kC2xdc2tR4eNrjCQCPrgCow/7pYb5Vfp98soCS/fFd/ZNk&#10;Adk5f+mUTxt4AsDjK0Ad9m/ibfNd89r/GlCypf8cUgqL/HHxRKTHf2v/hUV+MDper8xzBdXK3yRf&#10;IV3PH674sn864B9fQclD/hueavgu+WPkW/knlvkj5gf1l8KaT232v5R7vPa/hpLi+Piv4W3z2/BJ&#10;yUspkSZzSFn0xhMRovgaUgjkebO/af4LfjWHFAPyqpk/6n+E75yfjIvf+BfI8+S0+aoc/xZ8kiwg&#10;euS1/w2kyI/7G+QrtXn9lko54GUjf8x/m1fG+cvR8pW/EDmKg/5j6n++vhbQls8a+Db+TXy7/OfR&#10;8kQBosk1RNHkb5efjobHAf8biCJrGP/P4Gm6xPzDj0BEew8SooAo9EaX8/dg7EPNhlQZeH787f0X&#10;gFKYf7xM/7v7N1BKXqg/4e7hDaQUWJyF/zc984TZ4xsIUWDx8ccO8h3zRJg9fAkh8pb+78EYs8gf&#10;F09EuHt4CyEy73+R/gyzhzcoWvmTZT7hefEeq2A8PBHD7PFLFHmyXil5zP3r1eRM+WKPJ2K4f3yL&#10;PF+18N/nbfNd80QM95+9RZatsPT+p8+fj4ungOP+8S2y7BnLcqXrfT63yFc7+e9GxRPjuH9o8h93&#10;/7Z8wDjuH79Cmi6P+gvL/DHya/9kieX8RP5FoY8hGh/PWIjZ41dIk8Vh/xH3f4xXSkGKJv8I9/yt&#10;Xql1/q4zb5vvmm/rz0WRIUtXCKMJOA9fPCgIWO0S0FUVRY4801ffzpEnClAUK2TZCmHYjVcARJVP&#10;ODu+fAIgiuxi/QkEKVLk2apc8t4snwhnx+t7yPT+H4V/NAFnw/F672/5D5zvmgcIRDD3V/oEyrj/&#10;XvgceZaa+ROBiCCK1MLfPN81D6Jy/r9U/wAAQYhq/E/ByxWfzfLd8mE0Xa/Y3c6fAevjP0EYTTrx&#10;L/Pp7HgiBoAgL9hfv/6lF+oflPP/sf2/v8JZ+3zeyBciR2HDFzmK3Ixv53+6fNe8Pv6PzX/j7d/a&#10;P2D69V80Hf+W+RFHiHHyFATl61+D/1D9B4Qw7J9n7Ih/9f4nTzrzOj9DkWdG+a75yr8o0kZ/DgA8&#10;jHA7e4U4br+MJqB/BWf+8WsAcMyTEc/CCYp8Bc5jIz5Jllg8meeveXLD83CCZb5CGNr5k2X/5vwC&#10;i/LTH1P/PP8EbuCvAKQW+fv8a8Tx9WA8QOBhjDx7Lv2Hzd/j74blK/8sW4KHE8v8YHhe6V87N+Ur&#10;/zQx9LfMt+dVyb+z9F8Y+iu9/+Zm+a75F/6RpX9g1n+SLPSndw547T9BmswRRlPc3L0yzg8CdnZ8&#10;5Z/QE8Jo4qj/+frOnKF5gMCjCZIVLPz77P814vjKnJ+9Rhy15yt/Wuk3d7ez14g68Lv5bnmO29mr&#10;Tnw1/+k3t9POvG2+UkrfvbBww/fi31f/jOP2risvS/4bI37tDyCMp4PnKyWxWs3x7IgHCJxFIBCi&#10;WL/+meYzxgfnZfn8az7Ezd3n3fxJ+4MIUXzVmbfNd82DCKy8oSGKztBfSiTJE54XP7XyJ1Dp/wpR&#10;NN17GAf0lbIoukY8vWsfAD3JVVfdzpGvijFmnP/Jsn+XfFVBYLr/ZZlPbnhZ8mTGV2U8/qUEYxxk&#10;lK8c81WRob/r/vvyL/d/3JFXCkqKMj9wwysLviwi7R9b5nflVS+8NOarbRDM/G3zXfPVNrR/aJZf&#10;jd+AGfMrC16W+YEBX20DMN//Nvn2vNzhbxBPb1vzVQ/V/N+Vt83f8B+c8HoblX9omF+U/qbP3zZ/&#10;bcdH3Xi9jY1/1JHfzXfCi5Jn3Xm9jfL458Pnu+b1Ntz6C5GDMW42/qSEKPMZC/X5z8TMnxvwtvkV&#10;nzjige3XvxBRfIN40uEDfil28ofn5ZrnnXng5fnf0Pmazy39zXmg9C8vFMXxDaKu+UWZb8DLPniR&#10;I2FPRjyw639dywedtujLly9fvnz58uXLly9fvnz58uXL17es/AUyX758+fLly5cvX758+fLly5cv&#10;Xxdd628l07+yoTrB248/R3573YLuvLLM178is/W3gfltf4Vdn3b5av2zEx7l45UJv/HXWPd8lPn9&#10;8HJgfsu//NM435R/8fih+Z3xb3D8Ynv8Ws0fLnjL+U9Zzn+u+XIbzvJd85rSx27JdsuXL+ZfF/xm&#10;/jPgNWnO2+Zv8+i+/5TazD+a7z7/v8zvxtvmb/PV34fkS2r9vyb52/OvNd/x9cuWrzhX+bvPlxG/&#10;nj/Mzn9hwdvm982bnP/AgrfNVzvzZ2ce2/On2fmPDa8gt+Y/1zys/PWPdvO3C/7F46397eYvO95g&#10;/1vya05vzOz1y+r8rU/e8vW/geeAXs44TRfYvuDSprLsGULoZeTd8tSZJwC8/FI3IQqz/NQ8f49P&#10;FlByOH7XP0kWkBb5ZvzSik8teALA48o/HzzfNa/9rwEoiCJHkswhpbDIPy+eiPT4V3o1XP382eTb&#10;8MHgvP5y3iuoXvxN+ldI1/OHKV/mk6F/fAWF7ePfLJ8M8l3zlT9g4Z9Y9u+QH5W/FHb7X0qkRv6b&#10;+b8rb5sPKCQlL6VEmswhZTEYT0SISv+iyI3yU8v+X/CrOaTowCs7fs9/4Pw9PhmW3/gDRZENnv+C&#10;V+XxY8EnyQKis/+NPv8RWWfeNl+pzeu/VMqAl1b82h8oz3/N85Vx/0tnfDX+FfT4P7f+lZLr94+a&#10;n6+vJbSpff9uvG2+5p+d8USBPv9VysLfrv+0Nx6G/tdH/ble6jPHcv4ejH2oaUSVG6S9fxOigCj0&#10;Rs+Rv73/AtVSp+fYvy1/d/9Gb+ci/Ql3D98m/286+88e32Az/rvytvmOeSLMHr7US12v9z+zyD8v&#10;nohw9/AWVC51fW792/KVPwAU+SX6M8zK+a/Ibcc/WfPPi/dYBcPxRAyzxy8BaP+h8/vli3I1uW7+&#10;949vAZAe/x1523zXPBHD/Wdbx/+Z9W/Lj85/PixPAdfjX23m/+75uUX/aqf/d4PyxDjuq9e/LB08&#10;3zUfMI77x6+gAORZYpUvLPt3wVf+cOlfFPoYouF5xkLMKv/c0N9h/0opSGHjH63nfxN/23zX/MZf&#10;Ic9XB3nOwwkmB1YPKYoceZYA0Eth83JZ0KqCgCEM41r2HHiiADyMa/0V9CcLeZYABIRht/xz4EF6&#10;qfdL9ScQOD/uTwRwi/xx8gSAwM7FP5qAsz55AnXx7z3fNU8gwmF/pU+AjPNHwefIs7SeJ9J3ETb6&#10;N/C2+a55Ij3/8wkm0/3Ve0bfv7V/AIDAedzSfwrO+IvHdMu348Noul6xuxeeGEBo6U8Io4lF/vh4&#10;Igag7fgfX/99+NNF+wfl/G87/icH8wuRo2jk+Wn5IkeRm/s38bb5rnl9/KNx/I+5f2v/gJWv/w73&#10;f8QRwg1PQbB5/atZvbDX/IAQhv3zjJnzFJTnP+GkwT9DkWcW+ePlN/7TRn8eT27A2dvakDRdYv7x&#10;awDA7ewV4rjbMprj4amW5+EECtg78a4qSZZYPB3mj1VvPJ2G5+EESgH8sdmfLPPd8Qssnn5ygCfw&#10;MIZSCpzXj/+X/GvE5S35ZvnD8gpA2shv/MMa/+O8bX5H/q5vvot/YJk/Rn7bP9rnlf61d+P8UfBz&#10;LJ7eNfuHE4Rhnb8q8w/xx/J74JMFFvNT8S38Kz6wzHfEJ8kCy/k7UMBwe/eqxn8CFca1b7K3+SBg&#10;uNnj2+ePk6fyQ4sL9o8m4Dxq8J+v7wy6uXuNuPyV3Pb5W/zsNeLInL+dvUbUK6/9WUv//vOH5Dlu&#10;Z6/2/cs3TWG0/ybrON8ifzUv76xzzDOO2zsD/0beNt81v/GPav1lyX9jmO+eX63meD7ElxfH2BVD&#10;FE0becY4bizy3fMhbu4+t/Cv4Y+ULPffaHki8DBCEMxq/cfX/6vaPpv5JzwvflrPH/OXEknyBM55&#10;BF7zBgnQk0x11S2KrhFP71o3eE58k/8ny/xz4HnNGyTNy5Inw3zHvCx5aub5gU8hpZRgjIOIEEVX&#10;HfPVDt+1f3teteTr/dvztvmu+Vp/paCkKPkAUdwx/4z4g/5qw8cd89UZ8XX+mpeW+efBH/Svxk/A&#10;zPId87LkgyP8If+2vG1+O/4G8YE7/et52Zqv92/P2+Y75VmTf1HyvNx/XfO3+MiOj07Ft/Q/Wf4p&#10;eVHyrMmfg9fcBdOat813zZ/QX4gcjHEwFtrz8TXiSQdetuQP+UsJUfqb57vnE2N/scPfIK650+Zw&#10;/ph4fphv5d/AN+RLkVv1PwQfBIf9ZVHyPEQc3yDqkC97568N+adG/pC/LJ+/oHWiL1++fPny5cuX&#10;L1++fPny5cuXL1/fwvIXyHz58uXLly9fvnz58uXLly9fvnxddHEoBXXgH6sVAKqft//eptzy6ihP&#10;60ea8bb5x3l5Ur69v9L/Gfsr7D4fg/CVmarnj/lX/6Kx7vkveTk6vrV/+adxvilfjt9T8V3GP6yO&#10;fwe8Os43+ivL+esM+HH7y5Pzzf7yxfxplO+Y38x/9fwx/2N8Y/w2j+77b5/vNv8rpaqJ/yDf5N+G&#10;t81vy+NEPOHQ3L+7v0z2f898x9e/NjzRi6fohPlww6/nj3r+qP8R3jb/tLy09D/OH8vfnj+7nr/t&#10;8V2PH2zPnwfOf5r8IbfmL8N8l7za5tHdf2f+3D2fOJ6/kzdCvv38Z5tvsv9Oz7ef/0zOv8bE159/&#10;NflXPM/zBHm2qn1Mlj1DCL2MfJousH3BpU0559OKp1o+LL+c7aD/Ed423zUfRlcAVIP/csMnCyjZ&#10;LT/d4pNkATkingDw+ApQh/3H3L8tr/2vASVb+s8hpbDIHxd/en+FdH38BT3wi155AiGMr6AO+veR&#10;vxwHTzX+RAijY/6apxq+S74xn5yOJyr3v2zwP2G+a35Qfync8NX4k/Kwv5DI83r/pIFvk2/FK4Uk&#10;XUCIHFJKpD3zRIQovoYUot5fbZ4/zc8hZdEpv1d+NYcU/fEb/wJ5ngye75o/tb/a5lW5/wflZSOv&#10;/W8gRV7rf4xvl/9c8nrBDDE0nxzmK38hchRH/JVx/+Plh/DPRsy38bfPf97i5+trGWPgiQjR5Aai&#10;aPK3y09Hw6PGP0A0uW70T9Nn8DRdYv7hRyCivQcJUUAUeqPL+Xsw9qFmQ6oMPD/+9v4LQCnMP16m&#10;/939GyglL9SfcPfwBlIKLAbx/2ZkPGH2+AZCFFh8/PEZ9m/JE2H28CWEyM/E/z0YY73xRIS7h7cQ&#10;Imvp32++a76bP1nmj48nYpg9vEHR0v958R6rwDx/bDwRw+zxSxR5sl4p+Zz678YXtf73j2+R56sW&#10;/vu8bX5XXq/m1x9PxHD/2Vtk2QrLFv5957vmL94/4Lh/fIsse8ayXOm633z1kp+PiyfGcf/Q5N93&#10;/rtR8QHjuH/8Cmm6POovLPPHyK/9kyWW8yP+ZJnvii8KCFHPMxZi9vgV0mRx2L+Bt813zTMW4Z5H&#10;eqXU+bs9XikFKczz2/FqfQfX0Lz2f3vUn4siQ5auEEYTcB6+eFAQsNoloKsqihx5pq++OeUJCMPu&#10;PFGAolghy1ZGvG2+ax5EEEV29v5EKJes77j/QZAiRZ6t9JLvrD2vAIjt/DPj9T1UAUSRXaw/gS7b&#10;n3C5/kQgIoiiOv6n4OWKv2b5JnyGPEud8CACKLD0t+hfKQiRr/kwmq5XnB6CBzEABCH0+B86v1+e&#10;EEaTTjwRA9bHf9KZt813zVO5/+UF++vXv/RC/YNy/j/l/ucIa1ZIGwNPxFr4n7b/QuQoHPH6+D82&#10;/x3JL3IUuUX/DnkKmH7/J5qO//H2/4IPCGFYw0ccIQ75B+XrX4o8TzrztvmueQoCoHr/c8CfMbv8&#10;0/MZijwz4iv/omH/M8bBAYCHEW5nrxDH7ZfRBPSvIM0/fg0Ajnky4nk4wTJfgfPYiE+SJRZP5vlr&#10;ntzwlX8Y2vmTZf/m/AKL8tOf7jyBhzHy/BN4GOP27jXi+No8f2BeAUit8kv/bGnkb5vvmq/8s2wJ&#10;Hk4s84Oz4yv/NDH0V/rX3o3774WfY/H0ztJ/Ufq/6pivyv6rfAM+WWAxd8Nv/OfgkaF/lR9Y9h8E&#10;uDHgk2ShP/0LWGde+0+QJnOE0dQqPzDId81X/gk9IYwmZ9d/L/7RBMkKpf9rxPFVx/z5+s4aa372&#10;GnFkzt/OXiPqwFf+tNJvTrvytvn98hy3s1fd/cO4fHM+7czb5iul9N0Lix54xnF7Z+EfTzvztvmu&#10;+bU/YOgvy/xvDPu351erOZ4NeRCBswgEQhTr1z/TfMa4Yz7Ezd3nRv4gQhRddeZt82W5/13xIAIr&#10;bygx8Xfdv+af8Lz4acm/QlR+ZVarKv0J1f6v5zmgr5RF0TXi6V37AOhJqrrqdo58VYwx4/xPlv27&#10;5KsKAtP9L8t8csPLkiczvio9/q8681JKMMZB5STbjVc7fNf+FZQVXxUZHv+2+a75TTHGEcUdeaWg&#10;pCjzg/PjyyLS/rFJvtrkd+WVY77aBsHMX+dLy/7d8dU2tH9oll+Nv4A54WXJBwZ8tQ3AfP/b5Nvz&#10;coe/QTy9bc1XPVTzf1feNt81r7dR+Vfjv2t+UeZzez6y46OOvN7Gxr8rb5vfCy9Kntn4A4wPn++a&#10;19vYzH8u+hciB2PcbPzJHT6+Rjwx8+cGvM4vjPP74pMe/DV/g3jS/gYDJcVOvkued+aBl+d/Q+cr&#10;KSBFbuVvwwOlf3mhKI5vEHXNL8p8A172xj+V/HUnHtj1r+eDTlv05cuXL1++fPny5cuXL1++fPny&#10;5etbVv4CmS9fvnz58uXLly9fvnz58uXLl6+LrvW3kulf2VCd4O3HD88r6/ztdQuGz9e/IuOO3/ZX&#10;+j9jf3t+9/lsxaN8vDLhN/4a656PMr8fXg7Mb/mXfxrnm/Ll+HXDvxz/sDr+HfDKNt9y/lOW859r&#10;vtyGs3xrXvbir7Z66Zy/Nf+64DfznwFf5hrzlvlqm0f3/aeU2vRfbs/Y34C3zd/m4YAvoeoHo+df&#10;jYk3eP2rxp8Jb5u/62vEr+eP7vwaNORt8+156djfLl/tzJ9dz98UtudPs/MfG15Bbs1/Dni1zcPK&#10;X/9oN/+a8MohX0LO8nfnz+773/78f3P8G77+WJ2/9ckbnv+24DkACJEjTRfYvuDSprLsGULkAOCG&#10;TyuejPiw/FI2IQon+a75sPxSPCEKpMkCSnbNX27yDfh0i0+SBeSAPAHgceWfD57vmtf+1wAURJEj&#10;SeaQUljknxe/9ld6NdTh+1dI18dv0AO/6OhPCOMrqLV/N942X/PLfngy8CdCGF1BYfv4N8sng3xA&#10;IU3c8frLmXfnv/Pp/1vlL4Xd+JPSwr+a/7vnJxb5ml9AiBxSSqRdeWXHExGi8vWvKHKkyRxSFp3y&#10;q+df5zvmV3NI0Z7f8+/I2+a75jf+QFFkg+erbV6V+78TL6147X+jz39ENni+5p9LXi+4IbryiTm/&#10;9gfW81/n/NJfmfbvkK/Gv4Ie/y76zxzyffjb9/+8xc/X10KG4PXr/zWUUqX/sPnbx789DwP/oHz/&#10;0+zP9VKfOZbz92DsQ00jqtwg7f2bEAVEoTd6jvzt/Reoljo9x/5t+bv7N3o7F+lPuHsYk/83A/OE&#10;2eMbbMb/0PmOeSLMHr7US11/K/zfgzHWmici3D28BZVLXXflbfNd85U/pxlr7wAAIABJREFUABR5&#10;ZplPZ8cTMczK+a/IMzwv3mMVmOefG0/EMHv8EsC3wb8w8r9/fAuAUOTp4Pm7vF7NbzieiOH+s+r4&#10;TwfPd81fvH/A9fhXrvzVS34+LE+M4756/cvSwfP3+XeD8gHjuH/8CgpAniVW+cKyfxd85Q8AeW7p&#10;T5b9m/JFASHMeMZCzGz9LfJd84xF6/nfxF8pBSmO5StUN2WNjd/4K+T56iDPeTjB5MDqIUWRI88S&#10;AHopbF4uC1pVEDCEYVzLjoonIAz3eaIAPIyP+x/gbfNd8yC91Pu33Z8I4HX7HwTO6/0V9CdLaz6a&#10;gLP2+ePnCUBw0f4EArtkf8Ll+hOBqDr+91ev2een4Iy/eEy3fBM+Q56lp+GJAAqO+FvkKwUh8jUf&#10;RtP1itOj4IkBIHAe1/uPvf9OPCGMJi94IgYQWvrv87b5rnla7/8D43/k/ffhTxftH5Tzv8vxzxGG&#10;Eyc8EevBvzm/EDmKkfL6+Efj+C+KHEVukT9ingKm3//xGJOa1fvG3j8ABBFHiBZ8QAjDXf9g8/p3&#10;zL+Gt813zVMQACjf/xv6M2bX/+n5DEWeHfGfNvhn4PHkBpy9rQ1J0yXmH78GANzOXiGOuy2jOR6e&#10;ankeTqCAvTdeVSXJEounw/yx6o2n0/A8nEApgD82+5Nlvjt+gcXTTw7wBB7GUEqB8/rx/4K/e424&#10;vCXfKH9gXgFIG/lm/+O8bb5rfuMfHvUPLPPHyG/7R/u80r/2bpw/Cn6OxdO7Zv9wgjCs81dlfsW/&#10;6pjfA58ssJifiq/848P+FR9Y5gcBbhzwSbLAcv4OFLAaXp8cav/9N7nbfFDLt88fJ0/lh0YX7B9N&#10;wHnU4D9f3xlzc/cacfkrue3zt/jZa8SROX87e42oV177s5b+/ecPyXPczl7t+5dvmsJo/03Wcb5F&#10;/mpe3lnmmGcct3cG/o28bb5rfuMf1frLkv/GMN89v1rN8XyILy+OsSuGqPyqoUM8Yxw3Fvnu+RA3&#10;d59b+NfwR0qW+2+0PBF4GCEIZrX+4+v/VW2fzfwTnhc/reeP+UuJJHkC5zwCr3mDBOhJprrqFkXX&#10;iKd3rRs8J77J/5Nl/jnwvOYNkuZlyZNhvmNeljw18/zAp4BSSjDGQUSIoquO+WqH79q/Pa9a8vX+&#10;7XnbfNd8rb9SUFKUfIAo7ph/RvxBf7Xh44756oz4On/NS8v88+AP+lfjJ2Bm+Y55WfLBEf6Qf1ve&#10;Nr8df4P4wJ3e9bxszdf7t+dt853yrMm/KHle7r+u+Vt8ZMdHp+Jb+p8s/5S8KHnW5M/Ba+5iac3b&#10;5rvmT+gvRA7GOBgL7fn4GvGkAy9b8of8pYQo/c3z3fOJsb/Y4W8Q19xpczh/TDw/zLfyb+Ab8qXI&#10;rfofgg+Cw/6yKHkeIo5vEHXIl73z14b8UyN/yF+Wz1/QOtGXL1++fPny5cuXL1++fPny5cuXr29h&#10;+Qtkvnz58uXLly9fvnz58uXLly9fvi66OJSCOvCP1QoG1c/bf29Tbnl1lKf1I8142/zjvDwp395f&#10;6f+M/RV2n49B+MpM1fPH/Kt/0Vj3/Je8HB3f2r/80zjflC/H76n4LuMfVse/A14d5xv9leX8dQb8&#10;uP3lyflmf/li/jTKd8xv5r96/pj/Mb4xfptH9/23z3eb/5VS1cR/kG/yb8Pb5rflcSKecGju391f&#10;Jvu/Z77j618bnujFU3TCfLjh1/NHPX/U/whvm39aXlr6H+eP5W/Pn13P3/b4rscPtufPA+c/Tf6Q&#10;W/OXYb5LXm3z6O6/M3/unk8cz9/JGyHffv6zzTfZf6fn289/JudfY+Lrz7+a/Cue53mCPFvVPibL&#10;niFEDkB/YfL2BZc25ZxPK55q+bD8craD/kd423zXfBhdAVAN/ssNnyygZLf8dItPkgXkiHgCwOMr&#10;QB32H3P/trz2vwaUbOk/h5TCIn9c/On9FdL18Rf0wC965QmEML6COujfR/5yHDzV+BMhjI75a55q&#10;+C75xnxyOp6o3P+ywf+E+a75Qf2lcMNX40/Kw/5CIs/r/ZMGvk2+Fa8UknQBIXJIKZH2zBMRovga&#10;Uoh6f7V5/jQ/h5RFp/xe+dUcUvTHb/wL5HkyeL5r/tT+aptX5f4flJeNvPa/gRR5rf8xvl3+c8nr&#10;BTPE0HxymK/8hchRHPFXxv2Plx/CPxsx38bfPv95i5+vr2WMgSciRJMbiKLJ3y4/HQ2PGv8A0eS6&#10;0T9Nn8HTdIn5hx+BiPYeJEQBUeiNLufvwdiHmg2pMvD8+Nv7LwClMP94mf5392+glLxQf8LdwxtI&#10;KbAYxP+bkfGE2eMbCFFg8fHHZ9i/JU+E2cOXECI/E//3YIz1xhMR7h7eQoispX+/+a75bv5kmT8+&#10;nohh9vAGRUv/58V7rALz/LHxRAyzxy9R5Ml6peRz6r8bX9T63z++RZ6vWvjv87b5XXm9ml9/PBHD&#10;/WdvkWUrLFv4953vmr94/4Dj/vEtsuwZy3Kl637z1Ut+Pi6eGMf9Q5N/3/nvRsUHjOP+8Suk6fKo&#10;v7DMHyO/9k+WWM6P+JNlviu+KCBEPc9YiNnjV0iTxWH/Bt423zXPWIR7HumVUufv9nilFKQwz2/H&#10;q/UdXEPz2v/tUX8uigxZukIYTcB5+OJBQcBql4Cuqihy5Jm++uaUJyAMu/NEAYpihSxbGfG2+a55&#10;EEEU2dn7E6Fcsr7j/gdBihR5ttJLvrP2vAIgtvPPjNf3UAUQRXax/gS6bH/C5foTgYggiur4n4KX&#10;K/6a5ZvwGfIsdcKDCKDA0t+if6UgRL7mw2i6XnF6CB7EABCE0ON/6Px+eUIYTTrxRAxYH/9JZ942&#10;3zVP5f6XF+yvX//SC/UPyvn/lPufI6xZIW0MPBFr4X/a/guRo3DE6+P/2Px3JL/IUeQW/TvkKWD6&#10;/Z9oOv7H2/8LPiCEYQ0fcYQ45B+Ur38p8jzpzNvmu+YpCIDq/c8Bf8bs8k/PZyjyzIiv/IuG/c8Y&#10;BwcAHka4nb1CHLdfRhPQv4I0//g1ADjmyYAn8DDGMl+B89hBPpAky/Wnt8PzG/8wNPN32/8u/xpx&#10;fN2B1v55/gk8jHF715UHkmSBRfnp0/nxpX+2NPJXAFKL/Jd8MDhf+WfZEjycnF3/ffmniSN/pX9t&#10;3o6fY/H0ztJ/Ufq/ssw34JM5FnM3vPafIE3m4JGJv9L7f/4OFJj0/5K/MeCTZKE//QtYZ37bP4ym&#10;VvmBQb5rvvJP6AlhNBlB/68Rx1eD8QCBRxMkK/3h7M3sNeKoa/58fWeNLX87e41oQL7yp5V+czp0&#10;fr88x+3sVXf/MC7fnE8787b5vfCrub6zjXHc3ln4x9POvG2+ax5U+gMW/k9YLr4x7F+W/Zvzq9Uc&#10;z4Y8iMBZBAIhivXrn2k+Y9wxH+Lm7nMjfxAhiq4687b5trwsx4+NPytvKDHxt83f518hKr/yagge&#10;FIDxUI//6OogzwF9pSyKrhFP79oHQE8S1VW3c+SrYow56/+TQ76qIDDd/7LMJze8LPlykjPf/9yI&#10;l1KCMQ4yylc7fFd/W74qMjz+FZRl/275TTHGEcUdeaWgpCjzg/PjyyLS/rFlfldeKQWl3PHVNghm&#10;/q7779c/NMuv9n/AnPCy5AMDvtoGYL7/bfLtebnD3yCe3rbmqx6q+b8rb5u/z18PyuttVP4h4sgk&#10;vyjzuTUfDczrbWz8h87vhRclz2z8AcaHz3fN621s5j8X/QuRgzFuNv7kDh9fI56Y+XMD3jZf84U1&#10;n/Tgr/kbxJP2NygoKXbyXfK8Mw+8PP8bOl/zuZW/tOCB0r+8UBbHN4i65hdlvgEv9/jrQXlg17+e&#10;Dzpt0ZcvX758+fLly5cvX758+fLly5evb1n5C2S+fPny5cuXL1++fPny5cuXL1++LrrW30qmf2VD&#10;dYK3H9+dV455/TXldvnyjPltf6X/M37+7fnd/dmKR/l4ZcJv/DXWPR9lfj+8HJjf8odlvilfjt9q&#10;K8PyL8c/rOYfA1455rFz/Fvm2/EG85ctX27DPF9a9i/t5m9bXkP62FEm+0++mH9d8Jv5z4Avc015&#10;ZZmvlNzko/v+U0rt8N3nfxveNn/Xd2i+hKofLPP74Lvvf6v5V29kw3d8/dzLt+Jhxq/nj+58uRFj&#10;3jZfvZj/THlpzJcbcZa/N3925bE9f5qd/2ydOXbmbfNfzv+2PCz9sXc+czxf7eTbzd9D8yXkLH93&#10;/rTnzfe/yfnXy/nP8Py/N97w/LcFzwFAiBxpusD2CXebyrJnCJEDgBmfuuXD8kvZhCgs88mQXzrl&#10;w/JL9YQokCYLKNmNT7fzLfkkWUAOzIdx5Z87yXfNh/E1AAVRmPgrpFvj356fQ0oxGE8AeHwNKL0a&#10;6tD5/fDV/g+M/MP4GkoBRVEMnt8/vzDzx/bx3zE/0flE3fNd8/rLqXfnv/Ppvxf/vfl/wP7VZvyS&#10;FEZ8YsFv/Lfn/675izJfGvprXjrgiQhR+fpXGPpX+8+8/w2fJnNIWQzG7/qnqzmksMjvyCtrXlrx&#10;G3+gKLLB8/vh9fmDVKb+N/r8R5j6m+crJZEmW3xi8fwpveCBMPEH1vNfF347Xyl1dnw1/hX0Sp4u&#10;+s8c8tv+haG/ff/PPfLz9bWQNqVf/6+hlCr9u/Hbx79Jfr88TubP9VKfOZbz92DsQ00jar3B3RKi&#10;gCj0Rs+Rv73/AtVSp+fYvy1/d/9Gb+ci/Ql3D9v+31jmnxtPmD2+wWb8n1v/ljwRZg9f6qWuL9Cf&#10;iHD38LZc6j09u/5f8lQe/6w1X/kDQJFnnXnb/F3+efEeq2A4nohhVs5/RZ4Nnu+aJ2KYPX4J4HL9&#10;7x/fAiAUeWqZX5wdT8Rw/1l1/Lv3Xy70ao5D8bv+Q+e75ingevwrV/4KQghL3sKfcdxXr3+Zib9d&#10;/h4/H5YPGMf941dQAPIsWa+Ga5IvUBzgFaqbUhp5Gp6v/AEgzw/5j7d//cFOASHMeMZCzGz9LfJd&#10;84xF6/nfxF8pBSnM813zL/1XB3nOwwkmB1YPKYoceZYA0Eth83JZ0KqCgCEM41r2BU9AGI6PJwrA&#10;w/i4P5X+zCJ/hDxIL/V+an8igI+OJxAROD/uP87+e/BHcOH+h/e//mTNPH+fn4IzPh6eCEQA4/Xz&#10;39j6D6PpesXgXnjaPv73V685eb5rngig4FvunyHP0gP+TL/+8bjBv4HvlE8Io8moeCIGEA77K0AI&#10;i/yR80QMQMPxrxSEyC3yx80Tsa3Xvwv1JyrP/1358x74iZ3/weP/tPmueQr0/Bdajf/m/ELkKFzy&#10;RY4ib/Ivj/+a1fuO8Z3yA0IYnoCPOEKY8RQEm9e/Y/4nyHfNUxAAKN//G/ozZte/S76tP48nN+Ds&#10;bW1Imi4x//g1AOB29gpx3G0ZzfHwVMPrF0cF7F84quPvLPMN+CRZYvH0NYhOwR/3P21+V/414vKW&#10;+H740l8pcF4//pNkgcXTTyzyx8w3+ysAqUV+v3xwAr6Lfx/5r0bGb/xDHvWfr/SvvffF3xjxcyye&#10;3h3gS/9wgjCs8T/K2+a34JM5FvNT8frkQIXxAX+l9//8HSgwyXfPJ8kCy/k7UMAO+/O49k3qNh/U&#10;8u3zx8lrf342/q8Rl78S2w9P+kMPHjX4z9d3ptzMXiOOuuZv+NvZa0Sj4rU/a+k/vv678By3s1f7&#10;/uWbpro36cd52/wB+NVc39nFOG7vGvyjA/6NvG2+Y768OMSumvyfsFx8Y5gvy3x3/Go1x/Mhvrw4&#10;yq4Yolr/Dc8Yx41Fvns+xM3d5w3+0+68bf6JeVmOn0b/MEIQzGr9j/Kd81/V5jjjKWjh/wTOeQRe&#10;8wYJ0JNEddUtiq4RT+9aN3hO/Jj9Pw3AH/aXJU+G+X3yV915WfLUzPMDn+JJKcEYBx3hD6Tv8F39&#10;h+Pr/RWUZf658LX+SkFJUfIBorhj/hnxbfzjjvlKKSh1Hnyd/zn1b8sf9K/2f8DM8h3zsuSDI/wh&#10;/7a8bX47/gbxgTt963nZmq/3b8/b5rfjr0/Dsyb/ouQ54sgkf8NHY+Vb+o+2/yZelDxr8ufgtRfI&#10;WvK2+a75E/oLkYMxDsZCez6+RjzpwMuW/CH/tnxjfuGcT4z9xQ5/g7jmTpvD+WPi+WG+lX8D35if&#10;W/Zvx8sWfBAc9pdFyfMQcXyDqEO+3OOvR8kf8q/4oHWiL1++fPny5cuXL1++fPny5cuXL1/fwvIX&#10;yHz58uXLly9fvnz58uXLly9fvnxddHEAOYCs/p+p/DJT/bNJjZhX0O4KB/23+JpVbDrlj4+v/BmO&#10;7X8iw/z++LpVhI7jjbwEUKBh/FMz3yKe1l+Gata+LY8mXuCofyNvm++ab/Yn/cea7x6/xQdj5Cv3&#10;o/M/kennKNu8+fF/Ij7HUf9y/ASm+aPm9fJfTf5k+fw75jfzN6vjM7Sc/6meb53fD9+ZPsanOOYP&#10;WOSPnj+6/3ud/4wO3754Vsd38K/l2+cHffA280ctn0KfA7SY/0zzMWb++P63zN/Mv4E933UA0VH+&#10;9PP/1vFjcgZ5Yj5D4/inHb57OgCHPI7xGfR7wOPnf8b5Izn/D2r5I/sfL+e/zslueRzn2/lLKf9T&#10;AN+t+3e9iscKQLWKU/2XuR+qbT6KpgjGx/976Lvo/l4tX+TIc4v88fP/J/RF0kv0VwD+DwAxLtf/&#10;3wK4AvCLZ9i/La8A/DWAG1yu/18BuAfwC6fNJ0TRZGy8BPCvAXyGo/5j6H+KYGcVH0teAvgLAJ8D&#10;+LsnzSdCFI6OFwD+HMDP4aB/hjxPLPJHzQsA/wrAGwDfOcP+bXkB4E8BvMUB/6LIUFjkVzwRIRwf&#10;XwD4EwA/jyP+I+3fli8A/Ato979zhv3b8jmAP4Z+7btU/38O/d73b9fz6WYVR6P8UfMZtP8vYQj/&#10;aIogGBWfAfgjAL8KPQeeW/+2fEpE/5NS6nuo9Vfl8WOaPyY+QBhN6vz/UCn1GwC+OsRT8mn+X6xW&#10;H3/T9BNq/T4LOEd+enX/l1CKXaI/AWpy9fAXUDJerT7+xrn1b8sTQU2mD38OJaeX6U9yenX/v0gp&#10;75LVx18/t/5tee3/8CdSint3/mrr52F5IhLTq4c/llJ8nqw+fv/c+rfliUhMrx//mRTFz12ofzG9&#10;fvwjKfI3yerpe+fWvy1PRMXV9eP/IET+85fpH+RX1w9/IET+nWT19Gvn1r8tX/r/UyHyX7hQ/+zq&#10;+vG/F0X23SR5+tVz69+WD4Igm149/hNRZL9yof7p9PrxvxZ59v0kefqVc+vfltf+n/1jkae/eZn+&#10;LLm6fvwvizz57SSZ//K59W/Ll/7/qMiT371Q/1Xp//tJMv+lc+vfltf+n/3DPF/9gzSZf/cQz5Nk&#10;/qsff/rDH4TRBJx3+4S7KHLkWQIAsOIJCMPh+TC6WhX5in/8Wenf8RP+F/nnxyseXT0X+Sp27U8E&#10;veT6oDzJMLr+mGfPt08/++EPhs93zZOMouufpuny8UL9RRRdv0vT5ecm/grlHSqG+fv8FLzDJ3S2&#10;PIiKKL7+cZosv9D+w+b3zes7nLv63/x/aTL/+aef/fAHXXnbfNc8iPIovv0PafL0nfP1z5BnqaE/&#10;y6LJ7f+Trp6+a+5vnv+SJ4TRZFCeiGXx5Ob/Sj49/drThx/9/c75ChDCon/HPBFL48ntv0s+PX3P&#10;zF+Vv6Fg2r9bnoglk8nt36xWH783//Dj3z+3/u39eRJP7v631erj9+cffvx759a/tX/AV/Hk7t+U&#10;+//y/Bn/FE/v/rLc/7/rov9C5Chs+CLfusPGyP8vtP/XvzN0/gs+IIThsHzA+HM8vftXq08fvz9/&#10;+vp3hs53zQcsXE6ms8r/t8+t/578/+Xq04fvL55+8luHeA4APIxwO3uFOG6/jCYApOkS849fA4Bj&#10;ngx4Ag9jLPMVOI9xe2eZb8AnyRKLp69B5ILf+Iehmb/b/nf514jj6w609s+zT+BhbMADSbLA4ukn&#10;hvmuee2fZUsjfwUgtch/yQeD8y/9JyPo/9WgfOWfJpX/sPlKAWlqy8+xeHoHogA3xv4L8HDSmbfN&#10;VwpIkzkWcze89p8gTebgkYm/0vt//g4UmPRvzyfJAsv5O1DAzP1Xc4TR1Co/MMh3zVf+CT0hNNz/&#10;/fb/GnF8NRgPEHg0QbLSH+7dzF4jjrrmz7Gcv9f5lvzt7DWiAfnKn1b6ze3Q+f3yHLezV939w3j9&#10;6ztdedv8XvjVHMvFewSM4/bOwj+eduZt813zIALnMQiw8H/CcvGNYf+y7N+cX63meDbkQQTOIhAI&#10;Uaxf/0zzGeOO+RA3d58b+YMIUXTVmbfNt+VlOX5s/Fl5Q5GJv23+Pv8KUTQdjAcFYDzU4z+6Oshz&#10;AGCMI4quEU/v2gdATxLVVbdz5KtijDnr/5NDvqogMN3/sswnN7ws+XKSM9//3IiXUoIxDjLKVzt8&#10;V39bvioyPP4VlGX/bvlNMcYRxR15paCkKPOD8+PLItL+sWV+V14pBaXc8dU2CGb+rvvv1z80y6/2&#10;f8Cc8LLkAwO+2gZgvv9t8u15ucPfIJ7etuarHqr5vytvm7/PXw/K621U/iHiyCS/KPO5NR8NzOtt&#10;bPyHzu+FFyXPbPwBxofPd83rbWzmPxf9C5GDMW42/uQOH18jnpj5cwPeNl/zhTWf9OCv+RvEk/Y3&#10;KCgpdvJd8rwzD7w8/xs6X/O5lb+04IHSv7xQFsc3iLrmF2W+AS/3+OtBeWDXv543XZ7Hly9fvnz5&#10;8uXLly9fvnz58uXLl69vRfkLZL58+fLly5cvX758+fLly5cvX74uutbfSqZ/ZUM1PXavth/fnVeO&#10;+ZfrFpjlyzPmt/2V/s/4+bfnd/dnK75axUKZ8Bt/jXXPR5nfDy8H5rf8YZlvypfjt9rKsPzL8Q+r&#10;+ceAV4557Bz/lvl2vMH8ZcuX2zDPl5b9S7v525bXkD52lMn+ky/mXxf8Zv4z4MtcU15Z5islN/no&#10;vv+UUjt89/nfhrfN3/Udmi+h6gfL/D747vvfav7VG9nwHV8/9/KteJjx6/mjO19uxJi3zVcv5j9T&#10;Xhrz5Uac5e/Nn115bM+fZuc/W2eOnXnb/Jfzvy0PS3/snc8cz1c7+Xbz99B8CTnL350/7Xnz/W9y&#10;/vVy/jM8/++NNzz/bcFzABAiR5ousH3C3aay7BlC5ABgxqdu+bD8UjYhCst8MuSXTvmw/FI9IQqk&#10;yQJKduPT7XxLPkkWkAPzYVz5507yXfNhfA1AQRQm/grp1vi35+eQUgzGEwAeXwNKr4Y5dH4/fLX/&#10;AyP/ML6GUkBRFIPn988vzPyxffx3zE90PlH3fNe8/nLq3fnvfPrvxX9v/h+wf7UZvySFEZ9Y8Bv/&#10;7fm/a/6izJeG/pqXDngiQlS+/hWG/tX+M+9/w6fJHFIWg/G7/ulqDiks8jvyypqXVvzGHyiKbPD8&#10;fnh9/iCVqf+NPv8Rpv7m+UpJpMkWn1g8f0oveCBM/IH1/NeF385XSp0dX41/Bb0asov+M4f8tn9h&#10;6G/f/3OP/Hx9LaRN6df/ayilSv9u/Pbxb5LfL4+T+XOAIIocy/l7MPahphG13uBuCVFAFHqj58jf&#10;3n8B7Z+dZf+2/N39G72di/Qn3D1s+39jmX9uPGH2+Aab8X9u/VvyRJg9fAnQZfoTEe4e3oKIIIr0&#10;7Pp/yVN5/LPWfOUPAEWedeZt83f558V7rILheCKGWTn/FXk2eL5rnohh9vglgMv1v398C4BQ5Kll&#10;fnF2PBHD/WfV8e/ef7nQqzkOxe/6D53vmqeA6/GvXPkrCCEseQt/xnFfvf5lJv52+Xv8fFg+YBz3&#10;j19BAcizZL0arkm+QHGAV6huSmnkaXi+8geAPD/kP97+9Qc7BYQw4xkLMbP1t8h3zTMWred/E3+l&#10;FKQwz3fNv/RfHeQ5DyeYHFg9pChy5FkCQC+FzctlQasKAoYwjGvZFzwBYTg+nigAD+Pj/lT6M4v8&#10;EfIgvdT7qf2JAD46nkBE4Py4/zj778EfwYX7H97/+pM18/x9fgrO+Hh4IhABjNfPf2PrP4ym6xWD&#10;e+Fp+/jfX73m5PmueSKAgm+5f4Y8Sw/4M/36x+MG/wa+Uz4hjCaj4okYQDjsrwAhLPJHzhMxAA3H&#10;v1IQIrfIHzdPxLZe/y7Un6g8/3flz3vgJ3b+B4//0+a75inQ819oNf6b8wuRo3DJFzmKvMm/PP5r&#10;Vu87xnfKDwhheAI+4ghhxlMQbF7/jvmfIN81T0EAoHz/b+jPmF3/Lvm2/nwyuQFnX9WGpOkC849f&#10;AwBuZ68Qx12WkdW3UI+Dp1qehzEUAM6i4/ydZb4Jnywxf/oaRKfhj/knyRILi/yX/GvEcZdlWE/P&#10;8zCGUgqc141/fdvr4uknFvnj5sfsr6CQrvngJHyTf//5r0bHV/4h3z9JH1v/NyfgeRhDhZPaNyn6&#10;V4DmWDy9M8vvkw9Ow/NwAhXGh/2TORZz03ypn/8R8EHADvvzuPYkXSn9a3PLBv5Y/th5Hk7AW/u/&#10;Rlz+SppZviU/e4046pfn0QScR638b2evEXXOn6/vbBkjz6MJWKP/uPtvz3Pczl7t+5dvmsJwasTb&#10;5p+cX831nV2M4/Zuh6ct/+iAfxNvm++aJ4DzCdhVk/8TlotvLPLHwTPGcVPrH4NdMUS1/gKr1RzP&#10;h/ij+WPiQ9zcfd7gf9Wdt813zROBhxGCYFbrL5VA8oJ/Vfu4QzV6vpX/EzjjERivu0CiD7LqqlsU&#10;XSM+cKfJoVJKnQXPD/qfR/+2/GF/iU+MAyDD/G3+anheljw18/zAp3hS6vFPR/gD6Tt81+dvOL7e&#10;333/aiC+1l8pKClKPkAUd8w/I76Nf9wxX50RX+evlIJSlvlnwh/0l4XmA2b3/DviZckHR/hD/m15&#10;2/x2/E1HXrbm6/13+a7998x3nP9b86zJvyh53vn152z4b7O/KHnW5M/BD1wgbMXb5rvmT+gvRA7G&#10;OBgL7fn4GvGkAy9b8of82/K2+a75g/4CQhRI1vwN4po7bQ7nj4khFMENAAAgAElEQVTnh/lW/g18&#10;Y35u2f/p+SA47C+Lkuch4vgaUYd8eSb8If+KD1on+vLly5cvX758+fLly5cvX758+fL1LSx/gcyX&#10;L1++fPny5cuXL1++fPny5cvXRRfXq3So2n+sVvCoflZKdtr4+PlqZYND/nLrZ5P8cfMEKs2P7X9l&#10;+fwr/Z8FDxO+8lL1/DH/6v/XbXTPf8nLkfEE2jziAC7t8vvicQr+iL/aGX9dx//o+W7+nY//F7zB&#10;/GXNqyP8Mf9jvG1+G95i/j/Kt/Dfmj+N8h3y2+c1qpZv9j/Ot8hXm63b893mv+N8C/+T5h/nX47f&#10;vvnj/i/nP5N88/nz9HxH/47nP6Pg1/MHavhj/vIIfyx/DLxs4Nv4N/HH81/Mn7Z81/EPuTX/mIz/&#10;l/z++VOL/kfDo4bvNv/Dav5zxW893mj+b+Lb5G+ff4+N14t0Ve9ta/kzPv87zjf7Vzwv8gR5tqrN&#10;yNLnchldIE0W3Rrc5kl/4f/w/LKRr76c8bB/xZNlvhmfnpgPoysA6qB/r/nJAkqa80mygOyZD+Mr&#10;QLXz756vkK7H7zj5ML4GlDzgP/7+bflu/nNIKTrmL0fCB7V8FF9DNfo387b5J+eTwzxB7/9G/4oP&#10;LPMteQqCcvz2x6/9pUSeN/ufIv/kvNqMn1p/IoTxFZQ44H+Eb5OfrHnhiF8c5Df+AnmeHOGlZb4Z&#10;Xz3/8gQ8ESGKryFFcdC/3/w5pCwG45WSjfwx/10+Xc0hhXn+2PjKX4gCxbfVP9HnL5Id8r+BEPlh&#10;/wa+Xf7SLV89f0qZ+W/xSTKHMMxXI+S7+Gt+0Tk/c84/H+Tb+DfxtvlD8Okx/8kNRNG0/593xk9u&#10;ke+C3x3/G76d/xI8TZaYf/wRiGjvQUIU640uF+/BPn2o2ZBaBzby8/dgbFz87f0XgFLt/EfYvy1/&#10;d/8GSskz8f+mZ55w9/AGUhZYfPyxg3zXPGH2+AZCXKg/EWYPX0KI/CL9iQh3D28hRNbCnyzzx8d3&#10;8heE58U3WAWG+b3w77EKWG88EcPs4Q2KIl2v9DtkvmueiGH2+CWKPLlY//vHt8jzVQv/wjJ/fDwR&#10;w/1nb5FlKyy9/1F+udCrSZrmn4ZXqG6S6MpTwHH/+BZZ9oxludJ2v/kKQgjHfIM/47h/aPJv5m3z&#10;XfMB47h//AppujzuL4v1aqom+WKE/No/WWI5b/bX/DvL/HHxjIWYPX6FNFmczr8YL89YhHse6ZVe&#10;5+/2eKUUpIX/2Pm2/lyIDFm2QhhNwFn44kFBwGqXgK+qEDnyTF99M+KLfP3plQueKEBRrMz9Hfdv&#10;y4MIosiQZyu95LlhPgFnyBOICFKMxX8KXq44OgxPIARb+3/ofNc8gUCj8Q+j6XrF2UF40rcYV/6D&#10;51vyCoCw9ieIIjXyt813zYMCgAIIYbb/XfdvyxMx/fonMuRZgjCaWOSTIZ8hz1MnvPavjn9Tf3f9&#10;9+IPgrxgf/36l7rxV9DHniOeiJXzv+H+VwpC5Efy+Qj4/RXa2vsf5m3zXfMUtJn/xtt/P/4EIVLk&#10;eYIw7J5fiBxFnuq7kU34IkdRuOEpCMr9b+F/LD/iCDFOnoIAqN7/HPBnzC5/zHxQ+hcN+58xDg4A&#10;nEe4vXuFOG6/jCygf21x/vFrADDg9S3k/fBk1D8PYyzzFTiPHeTrXyGZl5/eDc9v+Ydm/kmyXH/6&#10;bM+/Rhy3X8bVntf+efap9DfJX2BRfvpkz78amNf+Wbbc2v+u+g868woKqQUPbPtPBs/f5W8G5gHt&#10;nybaf+h81zxQ+S/M/JVCms6xeHpn1v82HwzPAwAPJ0iTOXhk6J/MsZib9i/1/uuBDwJm7r+aIzTy&#10;1792tzTMd80D2j+hp9L/NeL42iLfkp+9RhwNxwP6Q61kpT9cvJ29RmSRb8bP13d2DM0D2p9WZOHv&#10;rv+XPMft7FV3/zDWb66iaWfeNr8XfjXXd0Yxjtu7jv605R9PO/O2+a55EMB5XH7VgKn/E5aLbyz6&#10;74dnjOPGxJ9FIBCiaNqZV0pgtZrj2TC/Xz7Ezd3nRv4gQhRddeZt813zIALj+oYO7f8KUXTVGpdK&#10;IHmRf1585a/H/2F/DugrZVF0jXja7QKLUnJ91c2MV075qhhjZ9l/X/5BYL7/PzEOgHrgr7rzsuTJ&#10;jK9Kj//uvJR6/JNRvtrhuz5/tnxVZHj8u+5fQfXiX+7/uCOvFJQUZX5wfnxZRNo/tszvyivHfLUN&#10;gpm//tJPy/4d8tU2tH9o+PwXOj9gdvvPkJclHxjw1TYA8/1vk2/Pyx3+xtCfDP138y35jvO3La+3&#10;UfmHnV8/dH5R5nd//XTN622cub/4j+y9b4/sSruf9btdZbtnev5v9lroWXvtQCAcwskJBALhSHwp&#10;vgufAYEihBAIIUFQFAUiEogUFAUh8QIh5Zz9rLWkvcbdM223XVW8KLv/jd3tqnK73Gvq3i/27D19&#10;+Xdf7XK1x+7uqnnrv1/q45+Pn++b19vYzn8++heiBGPcbvzJAz6dI53Z+XML3jXfNw/s7v8YSXqD&#10;dGZwg0YKCFEh3+T75LkxD+yf/42dr/nS0d+eB2r/+kJRms6RGObLqs634KVnHujnHxltMVSoUKFC&#10;hQoVKlSoUKFChQoVKlSoH6zCBbJQoUKFChUqVKhQoUKFChUqVKhQ77o230qmP7IhjeDmLZqXygPb&#10;lQvs8uXOz5fH08ZfOT7/A/Cw4KGaDdU92PnrNmzGjxqQlyPzO3vfNr9+vDMPHzztHv36I4MmvNof&#10;vxfHH/gbH78H+W68xfyllOP8T83A9ZN/8PjR+dpfbbZlkb8z/47Nq3rOb3522f82vGu+UmqbD/P9&#10;95Y3n/9ceNf8Q9+x+f3jX1nmD8mb73+3868Df8Pzlzf5PvjN/AGL88cdfwteKemUPwwvrflh/O3z&#10;9WN35k9THnJn/nGc/y3On5SSE+Jhdf63z7vN/zb87vmTHb/zeKf5f/z8w/lvbF5f+3A7//J5/ufM&#10;7/l3n39xQK/GVOQLwwBgXbxAVCUAuPGkv/DfnF868XFyBUAv5+yWT1Z84ZmP6y+ls/UftP98ASXt&#10;+TxfQBrycdr4l1a8W75CsRn/PnggTucAlKW/7/4H8ld6NcU8zyClcMi34ZcD8ZEFDyTpHEoBVVV5&#10;yB+Az+15/eW8cyjo1Zid8iO3/imK6vE7Ht/4A7vz3+X0D7UdP1b+RC3z/3j5UAr5hheW/MKa3/or&#10;iMrOf5svnZ4/6YEnIiT1619l6T9s/xmkrAxw6cQf+herDFLY518av/UHqmp9cf0rJVHk+vxDMlv/&#10;G33+Iyz9HfI1v3Tjm+dPKXt/bM//hEO+C6888M34b1ajzfOFY745v3bmX6z5Xf/K0t8lfwi+cPSP&#10;0zn0apDrevyUDvk++MPx35/v68/1Uq8llouvYK+/tzSiNhs8LCGqzUad+ewrGBuXv334A5qlTn3k&#10;++bvHj7p7fwQ/t8MecLd466/Ke+a75sn3D99wnb8X1r/jjwR7h9/0Utdv0N/IsLd4+fNUu9u+XRx&#10;fOMPAKJc42XxDavIMl/QAPxXrCI2Gk/EcF/Pf1W5Hj3fN0/EcP/0C4D36//w9BkAoSoLx/zq4ngi&#10;hoef9PEf/Au9GqBD/jR5heZNFm/8I67Hvzrm38275usbk8KRd/BnHA/161+1tvF3y/fNR4zj4elX&#10;fYGkzDerqVrly8qJFx74xh8AyjLfrMZrn39ZPGMx7n37V/54xpLN/G/jr5SCdPD3ze/7rzp5zvkM&#10;s47VQypRolznAPRS2JzFe7+PIoY4TltZQF+ZL8vp8kQReHzEf+L9u/Ig6uVP0EuC2+ZPkycQEY6O&#10;/0Hzr8AZ3/u9X55AiAz8p9b/EP4m+98tP06uNivOToIn0itY8hSzq/bVXybd/wle3xk95d/s/7f+&#10;J3nXfN88RQBF79afiOnXv47xv88T4mRmkb9GWRaT5LU/TvhPt/9B/HHq+J9u/0P40zn9FSDEdHki&#10;puf/uGP8K/3Oevv8PjwfgJ9Z8cP42+f75inS81/MZ5i1rF439f6H8a+P/w7/SpSoykK/2yY2z6+q&#10;ElU1TZ6iaPv61+V/7v4Tjhh+eIoiAPXf/5b+jLn175OPevrz2ewGnP3aGlIUC2TffwMA3N59QJqa&#10;LCOr30I+DZ5aeR6nUECH/2neNf8kny+RPf8GovPwW/+klc/zJRYO+fv8R6SpyTKs5+d5nEIpBc7b&#10;93+eL7B4/qND/i7/YXK8mf+4/SsoFBs+Ogt/zH/o/JsJ8o1/zN+epF9C/648j1OoeNb6R4pSCkWR&#10;YfH8xS5/SD46D8/jGVScdvvnGRaZbb7Uz/8E+Chi3f48bT3JVUp/bG55hD+VP3WexzPw3v4fkdYf&#10;SbPLd+TvPyJNhuV5MgPnSS//2/uPSIzzs807O6bI82QGdtR/2v335zlu7z+89a//aIrjKyveNf/s&#10;/CrT76xiHLd3Bzz18D/Gu+b75gngfAZ2zTdftfOWf8Zy8c0hfxo8Yxw3rf4p2DVD0uovsFpleOni&#10;T+ZPiY9xc/fzEf9rc9413zdPBB4niKL7Vn+pBPI9/kPr47pq8nwv/2dwxhMw3naBRB9kzVW3JJkj&#10;7XinRVcppS6C553+l9G/K9/tL/HKOACyzN/lr8fnZc3TcZ533MWTUo9/OsF3pB/wps/feHy7v//+&#10;1Uh8q79SUFLUfIQkNcy/IL6Pf2qYry6Ib/PXX9rpmH8hfKe/rDQfMbfn3xMvaz46wXf59+Vd8/vx&#10;N4a87M23+x/ypv0PzBvO/715dsy/qnlu/PpzMfyP7C9qnh3z5+AdFwh78a75vvkz+gtRgjEOxmJ3&#10;Pp0jnRnwsiff5d+Xd833zXf6CwhRId/wN0hb3mnTnT8lnnfzvfyP8EfzS8f+z89HUbe/rGqex0jT&#10;ORKDfHkhfJd/w0e9E0OFChUqVKhQoUKFChUqVKhQoUKF+gErXCALFSpUqFChQoUKFSpUqFChQoUK&#10;9a6L61ViVOsvmxVkmp+VkkYbnz7frGzQ5S93frbJnzZPoNr81P5Xjs+/0v848LDhGy/Vzp/yb/6/&#10;bsM8f5+XE+MJtH1EBy7d8oficQ7+hL86GH+m43/yvJm/8fG/x1vMX868OsGf8j/Fu+b34R3m/5N8&#10;D/+d+dMq3yO/e16jWvnj/qf5Hvlqu3V33mz+O8338D9r/ml+f/wOzZ/235//bPLt58/z84b+huc/&#10;k+A38wda+FP+8gR/Kn8KvDzC9/E/xp/O35s/XXnT8Q+5M//YjP99/u35U4/+J8OjhTeb/+E0//ni&#10;dx5vNf8f4/vk755/T43Xi3Q1f9u28hd8/neaP+7f8Lwqc5TrVWvGuniBqEoAQJEvzBrc5Ul/4f/4&#10;/PIo33w5Y7d/w5Njvh1fnJmPk2sAqtN/0Px8ASXt+TxfQA7Mx+k1oPr5m+crFJvxO00+TueAkh3+&#10;0+/flTfzzyClMMxfToSPWvkknUMd9T/Ou+afnc+7eYLe/0f9Gz5yzHfkKYrq8Tscv/GXEmV53P8c&#10;+Wfn1Xb8tPoTIU6voUSH/wm+T36+4YUnftHJb/3FZqXrbl465tvxzfMvz8ATEZJ0DimqTv9h8zNI&#10;WY3GKyWP8qf8D/lilUEK+/yp8Y2/EBWqH9U/1+cvknX530CIstv/CN8vf+mXb54/pez8d/g8zyAs&#10;89UEeRN/zS+M89fe+ZdOvo//Md41fwy+OOU/u4Goju3/l4PxUzrk++APx/+W7+e/BC/yJbLvfwEi&#10;evMgIarNRpeLr2Cvv7dsSG0Cj/LZVzA2Lf724Q+AUv38J9i/K3/38AlKyQvx/zYwT7h7/AQpKyy+&#10;/6WHfN884f7pE4R4p/5EuH/8BUKU79KfiHD3+BlCrHv4k2P+9Hgjf0F4WXzDKrLMH4T/ilXEBuOJ&#10;GO4fP6Gqis1Kv2Pm++aJGO6ffkFV5u/W/+HpM8py1cO/csyfHk/E8PDTZ6zXKyyD/0l+udCrSdrm&#10;n4dXaN4kYcpTxPHw9Bnr9QuW9Urbw+YrCCE880f8GcfD4zH/47xrvm8+YhwPT7+iKJan/WW1WU3V&#10;Jl9MkN/450sss+P+mv/imD8tnrEY90+/osgX5/OvpsszluCBJ3ql1+zLG14pBengP3W+rz8XYo31&#10;eoU4mYGzeO9BUcRal4BvqhIlyrW++mbFV+Xm7pUPnihCVa3s/T3378qDCKJao1yv9JLnlvkEXCBP&#10;ICJIMRX/K/B6xdFxeAIh2tn/Y+f75gkEmox/nFxtVpwdhSf9FuPGf/R8R14BEM7+BFEVVv6u+b55&#10;UARQBCHs9r/v/l15IqZf/8Qa5TpHnMwc8smSX6MsCy+89m+Of1t/f/0P4g+CfMf++vWv8OOvoI89&#10;TzwRq+d/y/2vFIQoT+TzCfBvV2jr79/Nu+b75inqM/9Nt/9h/AlCFCjLHHFsnl+JElVZ6Hcj2/BV&#10;iaryw1MU1fvfwf9UfsIRY5o8RRHQ/P3T4c+YW/6U+aj2r47sf8Y4OABwnuD27gPStP8ysoD+2GL2&#10;/TcAcOTJgtdvQbfn9fLWy3IFzlMP+fojJFl99258fsc/TnF79xFp2n8ZVUAhz5ebu8+Xx2v/cv3q&#10;0X+BRX33Su+/MXntv14va/+x83f5yAO/6z8z5hUUCof8Q/5mZB7Q/kWu/cfO980DAI9nKPKFg3+G&#10;xfMXh/5rPrLglUJR2PNA45+BJxb+qu4/c+jfiZd6/9d3Bq39VxliK3/9sbulZf7w/Eek6bw3D2j/&#10;nJ61//1HpEl//k2+I397/xHJiDygb2rlK31zcex8zWebd3aMzQPan1bk4O+v/32e4/b+g5k/6dc/&#10;IkKcXBnzrvmD8ozj9s7BP70y5l3zlZL63RsLPzwI4Dytv2rA0t+5/2csF9+cecY4bmz8WQICIUmu&#10;jHmlJFarZ7xY5islsFplNR/j5u7nUXkQgbMEIEKSXI+ePzz/AUly3ZsHERjXb+jQ/ma8a75UArlH&#10;Xvs347/bnwP6SlmSzJFemV1gUUpurrr54ZUT3xRjzEu+b76pKOJIkmur/ffKOFAPstF5WfNkxzel&#10;x785L6Uev2SVrw540/3nyjdFlse/7/6H8q/3f2rIKwUlRZ0fXR5fF5H2Tx3zTXnlmW+2QbDz992/&#10;/tLRofxjy/4rnR8xL7ysn7/Igm+2Adjvf5d8d14O5K/n/9Rw/nyT78ibzt+uvN5G4x9b5ld1vvnr&#10;p29eb+PC/UXNW//9Uh//fPx837zexnb+89G/ECUY43bjTx7w6RzpzM6fW/Cu+b55YHf/x0jSG6Qz&#10;gxs0Un/8N9/k2/BVzfPReWD//M9P/67P3y4/t/OvL5Sl6RyJaX5V51vwUgpIjzzQzz8y2mKoUKFC&#10;hQoVKlSoUKFChQoVKlSoUD9YhQtkoUKFChUqVKhQoUKFChUqVKhQod51bb6VTH9kQxrBzVs0/fFy&#10;52dzHtiuXOAj3ze/9VeO+88TD9VsCAr2/roNG14NyEsP/K6/BV8/3pZvHq8tDHnlyAPYHf9QNvlq&#10;5z9cecPx48pDL1PQ8MbH30G+Oa/c5n9XHmgGjkO+w/zrmwf0PtxsyyJ/d/415NUA/Hb+s3v92MaP&#10;n6+UaiZOKGW+//Z46LnQ2t+Cd83f9fXBb8D6B7v83fnPN+8y/1kevw75b3jD8yel5M78AYvzP9qM&#10;XxveNV/z0hs/jL9b/3vzpw2/mX9sxj858a75h7zp+ds+D4vzPzrg7ecfVx7W/M7jjef/nfHvIf9w&#10;/hub3z/+LV9/YM/D8fzPmT+c/zp4DujVmIp8YfwCuy5eIKoSACz5pebJDx8nVwD0cs42fLHJJ3e+&#10;GJ+P6y+lE6LykK9QNONnCD5fQElD/7TxL5HnC0gjfj//8nggTucA1Pv2V3o1Rbv8pWP/u3wGKYUl&#10;H1nwQJLOoRRQVZWHfL3IiD++9odejdkpP3Lrn2x4tX3+rXhof6CZ/0bOf8MvRuX1lzPv+pvn5479&#10;58Wi5sXoPAGIZ/X8X9n6N/nScf+Z88qRJ6J6/Kud+d8kX27ypVX/Q/MZpKx682/9zXjX/Df8KoMU&#10;9nxhyG/9gapaG/Ou+UpJFPmLI+/qf1Of/1j6O+Tv8cySb55/pez9oc//xs7f5ZVSyFcZxIh8M/6b&#10;1Wjz3Dx/vZvvhX/Z4RfW/lW1NuZd8/X+88frxTnm0KtB2vm793+4/8vR+Lf+7TzXS72WWC6+gr3+&#10;3tKI2mzwsISoNhu9RP724Q9oljr13n/2FYyNy989fMLG30P+Pv9tZJ5w9/hJb6dae8j3zRPun3b3&#10;/6X178gT4f7xF73UtXd/Gp0nItw9ft4s9X5p/R/yL4tvWEXm/gAgyrUxv5cvzPN980QM9/X8V03C&#10;/ytWERuNJ2K4f/oFQOM/br5vnojh4ekzAEJVFo751Zl4tbnJOzRPxPDwkz7+u/3Pl++b/9H8lwu9&#10;GmZv/4jX41/7m/Ku+frGpPDGE+N4eHTxH6L/+vmT4/MR43h4+lVfIClzr/0LD3zjDwBlmW9Wk7XO&#10;985/MeIZi3G/52/Gu+YPwlcu/slm/rfxV0pBOvTvm9/3X3XynPMZZh2rh1SiRLnOAeilsDmL934f&#10;RQxxnLayl8ATReDxhP2rEmXZ8FfgjO/93o0ngAg8Trv9a54AcIf8afIEIsLR8T+h/uPkarNi6TA8&#10;gRD19h8+3zNPBEL//T+5/l15Ir2CJU8xu2pf/WXS/bvyFO0c/+/PnygCKDqbv74zPRWeECezA3+m&#10;X/86xv8p3jXfN6/9MXH/NcqyOAtPxAB0H//nzvfNE/Gd17/36M/q+f/Y+D93/9wbv/GPXfyP5CtA&#10;iD78zAtPkZ7/Yj7DrGX1Ovd8/cmMSfBEiOM2//r4b/U/zrvm++YpYiDCWf2rqkRVnZFPOGLY8RRF&#10;AEhf/+jwP5XPmH2+bz7q6c9nsxtw9mtrSFEskH3/DQBwe/cBaWq2jOyWJw+8fgv+MZ7HKRTQ4X+a&#10;d80/yedLZM+/gYhwe/fz4PzWP2nl83yJxYb/gDQ1WUZ1+rz2V+C8ff+75y+weP7jIPzNGXgep1Dq&#10;mP958/vz0Vn4Y/4KCoVD/iXwjX/M357kXkL/rjyPZ1CxbD3J13yGxfMXh3wHXikURc1H5+G1f9ru&#10;r+r+M4d8r7zU+7++M9jpz9PWk1Sl9Mfelkf4U/nD8h+R1h8JG4rn8Qy8r//9R6SJQ74jf3v/EcnA&#10;PE9m4Dzp5W+Xn23eGTFFniczsKP+0+6/P89xe/9hnyc9/hnjiOMrc941f0yecdzeOfi38X3yV5l+&#10;Z9MU+friCLvmm6/aGT7/GcvFN+88Yxw3rf4p2DVD0uG/Wj3jpYs/mS+wWmU1H+Pm7udp8URgPMVV&#10;p//U+v+ApP5KpEF4IvA4QRTdt27XNV8qgXzKfH1zIIqi1u02PGc8AeNtF0j0QdJcdUuSOdKOd1p0&#10;lX9e9eJ5p38/3jXfN9/tL/HKOABCklxb7T+vvKx5Os7zlgsEACClHn90gu9IP+BN9994PG+9C3g5&#10;/bvyrf5KQUlR8xGS1DD/gvg+/qlhvrogvs1/Ev2rcfhu/0rzEbP098vL+vmPTvBd/n151/zz8NLR&#10;/4A3nH+H5k3n/948O+Zf1Ty3zL8A/kf2FzXPjvlz8I4LhL1413zf/Bn9hSjBGAdjsTufzpHODHjZ&#10;k+/y78u75vvmO/31x2fzDX+DtOWdNt35AkJUNc+nyx/1d813ff52+flZ+Cg64l/VPI+RpnMkBvlS&#10;CsgL4KOItfo3fNQ7MVSoUKFChQoVKlSoUKFChQoVKlSoH7DCBbJQoUKFChUqVKhQoUKFChUqVKhQ&#10;77q4XmVItf6yWYGo+VkpabRx/7zc+bmNb1Y26PI/xbvm++ZP+avN79323wA8LPjGS3Xxx/2b/6/b&#10;MM/f5+UE+RP+9eOt8114tR2/urtz8Ef81f74g7LJ3+UNx88IPIGaEXKSNz5+lXKbv0fgj/vvP94u&#10;f9r8Sf/d+dMwX02A385/7fwx/z78yXy1nX/debP5Z49HO3/S/wTvmn+K352/z8Gf8t+f/2zyh+Qt&#10;jp8TvJm/Y77h+ZM7L3fmD7TwBAKO+J/i++TLCfN9/N3y9+ZPV954/Mmd+aeNP+1/nDfLP3w9HpdH&#10;C3/Kf3v8ad5l/vLF7zz+Dd/H/xjfJ9/+74fz8z38986/TP/+cTt/Oz9/3B/1/M+rMke5XrVmrIsX&#10;iKoEABT5wqxBAOtiqXmaJt98OWOXf7HhySp/UL4Yno+TawCqn79xvkLRjJ8h+HwBJYfl4/QaUF3+&#10;+3yeLyAd8qfIx+kcUDL4d/ovHfN3+QxSCk981Mon6Ryql387fzI/nzafpHMoKVGWHf4NHznm2/Bq&#10;+/zTmfij/oPnLybFE/Txf8w/d8zPi0XNi8nxBCCezaGE2Kx03c1Lx3xzXu3tv+F5IkKSziFF1eqv&#10;lNzw0ip/aD6DlNVgfOMvRIWql79j/iqDFPZ8MTBv6m+Vn7945k/530CIstv/CG+Uzzzxzf5Tys7/&#10;CG+Sr5RCvsogJsT38V/v8rl5/rD8woJ/6eT7+XfzffKLCfNEhGR2A1EdG/+u+Yf7v5wM389/CV7k&#10;S2Tf/wJE9OZBQlSbjS4XX8Fef2/ZkNoEXhp/+/AHQKnL8M++grFh+buHT1BK9vN3zv82MZ5w9/gJ&#10;UlZYfP/LC+zflSfcP32CEO/Unwj3j79AiHIEf5ocT0S4e/wMIdY9/P33/7L4hlU0HG/kLxzzJ8gT&#10;Mdw/fkJVFZuVes+b/xWriE2GJ2K4f/oFVZn39J9W/0P4Pzx9xrpcYXnSv3LM7+IVmpvcY/NEDA8/&#10;fcZ67eLvr//35r9c6NUsh+Ip4nr8r1+wrFfaHjZfQQgxWZ4Yx8PjMf8h8uvnT06PjxjHw9OvKIrl&#10;Ef9h8sUE+Y1/vsQyO+4vZLVZTdY635n/MijPWIz7p19R5BmW2ZfR80fhq2P+CR54oldqbfFXSkE6&#10;5E+d7+vPhVhjvV4hTmbgLN57UBSx1iXgm6pEiXKtr75dIk36yHoAACAASURBVE8UoapW/vyrcnP3&#10;Mk6uwOsVJ8fhCSCCqNYo1ytwh3wCLpAnEBGk+DH84+Rqs2JpP55AiDb735x3zffME4FA79uf8I79&#10;IxARRFW8S3+iCKAIQvjZ/wqAGIwnxMnM0J/p1z+xRrnOjXnXfN+89gdk5dN/jbIsvPBEDAA5+vvr&#10;392f169/xTv1Z/X8f879zyfL9/MfIv/tCnEAoBT03OuJp0jPf6f9z9W/ghDlMDwR4tjGnyBEgbLM&#10;jXnXfN88RWx7/uvJv6pKVNUZ+YQjRpd/BDR//3T4M9bN98mfMh/V/lXVPf4Z4+AAwHmC27sPSNP+&#10;y8gCQFEskH3/DQAcebLg9Vvo7Xm9vPWyXIHz1EO+/ghOVt+9u737eWR+xz9u/Psvowoo5Plyc/f9&#10;8njtX65fPfovsKjvXrnyN5b+6/USPE4teNf8XT7ywO/6z4x5BYXCId83D2j/In/P/jMU+cLBP8Pi&#10;+YtD/zUfWfBKoSjseaDxz8ATC39V95859O/ES73/6zuD1v6rDLGVv/7Y3NIyf3j+I9J03psHtH9O&#10;z9r//iPSpD//Jt+Rv73/iGREHgB4MkO+0jc3x87XfLZ5Z8XYPKD9aUUO/v763+c5bu8/mPmTfv0j&#10;IsTJlTHvmj8ozzhu7xz80ytj3jVfKf2x2+XCDw8COE/rj9pb+jv3/4zl4pszzxjHjY0/S0AgJMmV&#10;Ma+UxGr1jBfLfKUEVqus5mPc3P08Kg8iMJYAREiS69Hzh+c/IEmue/MgAuP6DT3a34x3zZdKIPfI&#10;a/9m/Hf7c0BfKUuSOdIrswssSsnNVTc/vHLim2KMecn3zTcVRRxJcm21/14ZB+pBNjova57s+Kb0&#10;+DfnpdTjl6zy1QFvuv9c+abI8vj33f9Q/vX+Tw15paCkqPOjy+PrItL+qWO+Ka888802CHb+vvvX&#10;Xzo6lH9s2X+l8yPmhZf18xdZ8M02APv975LvzsuB/PX8nxrOn2/yHXnT+duV19to/GPL/KrON3/9&#10;9M3rbVy4v6h5679f6uOfj5/vm9fb2M5/PvoXogRj3G78yQM+nSOd2flzC9413zcP7O7/GEl6g3Rm&#10;cING6o/f5pt8G76qeT46D+yf//np3/X52+Xndv71hbI0nSMxza/qfAteSgHpkQf6+UdGWwwVKlSo&#10;UKFChQoVKlSoUKFChQoV6gercIEsVKhQoUKFChUqVKhQoUKFChUq1LuuzbeS6Y9sSCO4eYumP17u&#10;/GzOA9uVC3zk++a3/spx/3nioZoNQcHeX7dhw6sBeemB3/W34OvH2/LN47WFIa8ceQC74x/KJl/t&#10;/Icrbzh+XHnoZRoa3vj4O8g355Xb/O/KA83Acch3mH9984Deh5ttWeTvzr+GvBqA385/dq8f2/jx&#10;85VSzcQJpcz33x4PPRda+1vwrvm7vj74DVj/YJe/O//55l3mP8vj1yH/DW94/qSU3Jk/YHH+R5vx&#10;a8O75mteeuOH8Xfrf2/+tOE384/N+Ccn3jX/kDc9f9vnYXH+Rwe8/fzjysOa33m88fy/M/495B/O&#10;f2Pz+8e/5esP7Hk4nv8584fzXwfPAb0aUZEvjF9g18ULRFUCgCW/1Dz54ePkCoBeztmGLzb55M4X&#10;4/Nx/aV0QlQe8hWKZvwMwecLKGnonzb+JfJ8AWnE7+dfHg/E6RyAet/+Sq/GZ5e/dOx/l88gpbDk&#10;IwseSNI5lAKqqvKQrxcZ8cfX/tCrETvlR279kw2vts+/FQ/tDzTz38j5b/jFqLz+cuZdf/P83LH/&#10;vFjUvBidJwDxrJ7/K1v/Jl867j9zXjnyRFSPf7Uz/5vky02+tOp/aD6DlFVv/q2/Ge+a/4ZfZZDC&#10;ni8M+a0/UFVrY941XymJIn9x5F39b+rzH0t/h/w9nlnyzfOvlL0/9Pnf2Pm7vFIK+SqDGJFvxn+z&#10;Gmmem+evd/O98C87/MLav6rWxrxrvt5//ni9OMccejVIO3/3/g/3fzka/9a/ned6qdcSy8VXsNff&#10;WxpRmw0elhDVZqOXyN8+/AHNUqfe+8++grFx+buHT9j4e8jf57+NzBPuHj/p7VRrD/m+ecL90+7+&#10;v7T+HXki3D/+ope69u5Po/NEhLvHz5ul3i+t/0P+ZfENq8jcHwBEuTbm9/KFeb5vnojhvp7/qkn4&#10;f8UqYqPxRAz3T78AaPzHzffNEzE8PH0GQKjKwjG/OhOvNjd5h+aJGB5+0sd/t//58n3zP5r/cqFX&#10;w+ztH/F6/Gt/U941X9+YFN54YhwPjy7+Q/RfP39yfD5iHA9Pv+oLJGXutX/hgW/8AaAs881qstb5&#10;3vkvRjxjMe73/M141/xB+MrFP9nM/zb+SilIh/598/v+q06ecz7DrGP1kEqUKNc5AL0UNmfx3u+j&#10;iCGO01b2EniiCDyesH9Voiwb/gqc8b3fu/EEEIHHabd/zRMA7pA/TZ5ARDg6/ifUf5xcbVYsHYYn&#10;EKLe/sPne+aJQOi//yfXvytPpFew5ClmV+2rv0y6f1eeop3j//35E0UARWfz13emp8IT4mR24M/0&#10;61/H+D/Fu+b75rU/Ju6/RlkWZ+GJGIDu4//c+b55Ir7z+vce/Vk9/x8b/+fun3vjN/6xi/+RfAUI&#10;0YefeeEp0vNfzGeYtaxe556vP5kxCZ4IcdzmXx//rf7Hedd83zxFDEQ4q39VlaiqM/IJRww7nqII&#10;AOnrHx3+p/IZs8/3zUc9/flsdgPOfm0NKYoFsu+/AQBu7z4gTc2Wkd3yNEme15N7u79+C3/2/TeA&#10;bPKH42nDmyxjeprncQoFgLOknc+XyJ7t8/N8icWEee2vwHn7/nfPX2Dx/MdB+Jsz8Kf9z5vfn4/O&#10;wvM4hVJ9/M3zFRSKifONf8zfnuReQv+uPI9nULFsPcmfRv8ZFs9fQNF5eO2ftvurms8s8yfERxHr&#10;9udp60mq/gjQ4ih/PF9/bG654T8irT/SZcXff0SaDMvzeAZ+xH+Xv73/iMQhf4o8T2bgPPmB/bPN&#10;OzPe8KT3Pzvqf4Q3yue4vf8wLb7xZxxxfHV5/ZvwjOP2zsG/je+Tv8r0O5umyNcXR9g133zVzvD5&#10;z1guvnnnGeO4eeOvLw6za4ak0/8I3yN/tXrGy+IbGItxc/fzyLzAapV180RgPMVVp/8J3jj/A5L6&#10;K40mwROBxwmi6L51u5Pv/0RJJZCf9E8RRVHrdhueM56A8bYLJHqQNlfdkmSOtOOdFt2Sl8F3+yvH&#10;/CH567Px/OT+J8t8iVefvKx5Os7zlgsEACCl9qcTfEf6AW+6/8fj2/0vp39XnrfdBVUKUoqaj5Ck&#10;hvlKQV0I3+W/y6eG+eqC+Db/S+rfle/2rzQfMct8v7ys+egE3+XfHP+n+O78Xd7s9eMNbzj/KSV7&#10;8+3++7zp/HsxPDvm34wfbpl/AfyP7C9qnh3z5+AdFwh78a75vvkz+gtRgjEOxmJ3Pp0jnRnwsiff&#10;5d+Xd833zXf6iwP+BmnLO2268zWfMw7GuCe+Os0f9e/B9+q/ef6nx0fREf+q5nmMNJ0jMciXE+Bl&#10;Dz6KWKt/w0e9E0OFChUqVKhQoUKFChUqVKhQoUKF+gErXCALFSpUqFChQoUKFSpUqFChQoUK9a6L&#10;AygBFO2/pvrLTPXP5jUg37KKTK8tHOfXACQ6/bdf5uuUP01eQe/7CKf2v3X+lm9bBejsPNHmy0hb&#10;eAmgwpHxT8f5HvG7vDF+bl5Cu6/R6Q/H/KH46By8gPZv3/+0+/xFVrNXM34nyjdj/+T8T6S/0NI6&#10;P5ok3/h3jn8AjvmT5kuc2v+b8c/s8j3zdJxf44T/Cd4135A3pk/xa+hj4Mj875I/AA+cky/Qe/5j&#10;loffRPiole/v384b5rvM35b87vh7yxc4Mf5P8K75I/Do439k/j/Kn4537N9p/qST/PH574Anx/nb&#10;C4+j/InxTwe8VbpHvt5KN19g+zfQ8fM/6/zt+adfvrX/NfTfQP3mP+PkyfP95n8p5X8K4E/afi9F&#10;ifV6BQBIkitEB6swnirfvBAlyuP8/wWAAfi3LHnXfJ+8AvAvAMR4v/7/HMAMwF+7wP5deQng/wQw&#10;x+T9CUkyG5qXAP4ZgFsA/6aHfN+8BPBPATzg3P5ESOIrRAer0HjmBYD/A8BPAP6NC+zflRcA/gmA&#10;n/E+/SsA/xjAR5zZX6+i5INfo1znXXwF4B8B+ATgr1rwrvm++RLa/xec9I8QxzOHfE98tdariLbz&#10;JYB/COCvoMv/OO+a75tfQ/v/a3i//v8Aeu771y+wf1d+DeDvQ5/7nt8/mSGKJsUX0P5/An0MXFr/&#10;rnwB4H8G8NfxPv1zAH8PwJ+i1V9tV6G2yj/krxBFJhe6zs7nAP5HAH8T+jWwlaf8NfvPVq/f//36&#10;kptBA3ojUPWPF8hfXT/8EyjFV6/f/9Yl9u/Iq6vrx38MJZP36E+Aml0//iOl5HX++v3fu7T+XXki&#10;yKvrx38opbx7n/4kr64f/4GU4jF//f7vXlr/rjwRiavrx78vpfhX3q3//OnvSVH+q/nr89+8tP5d&#10;eSKqruZP/5MU5R/eq//1/Ol/EKL8K/nr859dWv+uPBGV1/On/16I8q++T/+ovJ4//neiKv9avnr+&#10;G5fWvytPFK2v50//rajWf/JO/Yvr+dN/I6r1n+ar5z+9tP5d+SiKiqv5038tyvWfvVP//Gr+9F+J&#10;svhb+Sr7dy6tf1de+//0d0WZ/+18lf31S+vflY8itrqeP/2XVZn/nXfs/1+UZf7nxSr7ty+tf1c+&#10;itjr9fyn/7wsV//JMX+e59mffv/9X/55nFyBG14hr0S1eYeIHV+iXOeeeEKcXL9W5Yrb+w/TPwHg&#10;o/Ok4uR6WZWr9Pn3f/nn4+cDVXOFF/r5Y6PyJON0/nu5frl9rvf/uPmeeSKZJDffimL59E79RZLM&#10;/1gUy5/fqX+VpPO/KPLlH96jP1FUJenN/1fk2V95p/5lkt7+v0X+/Ff9+xPiZDYqT8TWyez2/ylW&#10;z3/y/Ptf/PnY+b55IrZOZ7f/d/76/Dds/BWwvUNrke+bJ2JFOrv9F/nKp/8aZVl44Yl4Ppvd/vPV&#10;6vufZb//5X98af07+0c8n13d/bPa/+9cWv8D+K/S2d0/fbf+jL+mV/f/+2r1/GfZ73/5H3ntnwhx&#10;PC5f+/9vq9X3P8u+//Yfjp2vVP0OWU98xOKX2dXd/7p6/f5n2bOFv+f+lVL6HeaWPGPxcnZ1/7/k&#10;2v9v2+RXVYmqsu/fJ1/7/4PV6+9/c/H85T+I47SV5wDAeYLbu5+Rpv2XkQWAolgg+/4bADjy5IXn&#10;cYpluQKPUwteoSiWOp9s8rc8EeH27gPStP8ypu78ob9Ffr5E9mzff54vsaj5m9F57V+uX8Hj1EO+&#10;Qp4vsHj+oyde+6/XSwf/ofqPPPC7/rPR8xUUCo88oP2L3M7fd//D+M9Q5AuP/hkWz19A0fg80Phn&#10;4ImFv6rzM8v+B+SjiNn7rzLEVv5S73/LfKUk8nyB5Yb/iDSd2/P3H5Em/XlA++f0jDiZ4fb+IxID&#10;/jD/0ngA4MkM+QoX7J9hmX218ye9/2lFDv72+fs8x+39h1F57Z/qP66Sq9HzB+UZx+2dg396Zcy7&#10;5islka8yLBd+eJD+u5cAe3/n/p+xXHxz5hnjuDH2J3CWgEBIkitj3jVfKYnV6hkvi29gLMbN3c+G&#10;vMBqlVnzIAJjCUCEJLkePf8t/wFJcj0aDyIwrr8yRfuPm+/KSyWQO/sfjv+3PAcAxjiSZI70yuwC&#10;k1Jyc9XtEvmmWMQs85Vj/7v89eh8U1HELfOb55+s+VcXXtY82fFN6fFvzkup/ckqXx3wpuPHlW+K&#10;LI9/3/0P5V/v/9SQVwpSijo/suKVT74uIu2fOuab8soz32yDYOfvu/9h/WPL/ErnR8wLL2s+suCb&#10;bQD2+785/m3y3/Jmrx9KyX3e8vzDdv4/zL80Xm+j8Y8t85vxZ/v8+eP1Ni7cX9S89d8v9fHPx8/3&#10;zettbOc/H/0LUYIxbjf+5AGfzpHO7Py5Be+a75sHdvd/jCS9QTozuMEjxUG+HZ8zXp9/2/CVNQ/s&#10;n/+Nnb/v3+y/8Xig9q8vlKXpHIlpflXnW/ByAF468EA//8hoi6FChQoVKlSoUKFChQoVKlSoUKFC&#10;/WAVLpCFChUqVKhQoUKFChUqVKhQoUKFete1+VYypRSUkkZw8xZNf7zc+dmc3121wEe+b37rrxz3&#10;nye+WcJC2fGNv1J6W+a8GowHpAd+62/MKwD142355vHaYmQewO74h7LJVzv/MTavDviRj/+DfDfe&#10;Yv5y5YFm4DjkO8y/vnk08xY2z6UJr5Rymn+H4Lfzn+X8v4m3zFf2+fu8+f7b46HnQmt/C75xduO3&#10;8/fY/Aasf3Dxv0S+xnZ4i+PXYf7X/TryOwPY6vxr9+XTkHfN17z0xjecr3wl5f78aZHvMv82fet/&#10;2Y2/7fzrm4fd+d/O/G96/nk4/7vwsOZ3Hu80/42ffzh/js03WL0xu9efvfM3i79fnHh5wDvOfx08&#10;B/RqPEWeGQesiyVEVQKAG09AkS+M+cKRj5MrAIAQpQWvUBQvDvm7PHnggbj+UjohKv/9F2PzQJw2&#10;/vX+l47+DnyeLyBH5YE4nQPQq6GMn692jl8ffO2v9Gpwl9f/IZ9BSmHAA0k6h1JAVVUWvF6kQ+dH&#10;5rza7d8Dj9ofzf731z9FHnhofwD18X9h/SuFfFD/hUX+YiffjFdKodjwwoKXO8+fOU8A4lk9/1fr&#10;0fP3eTk6T0D9nSNqZ/63y5eO/fvgiage/2pn/qsc8j3zqwxS9Oe3/kBVrY15peTm9c8m/5AvRua1&#10;/019/rMePX9v/7Hx+Y0/9Ou/U75SXnmlFPJVBmEx/pvVKE15peTm73eb/CH45u8PpRTy3N6/qtbG&#10;vGv+8PzC2D9O59CrQa6Nedd8pcT++HXmMwhR9ub3/YtOnoMIQpR6NYrX7y2NqM0GD0uIarNRd/4r&#10;2Ovvo/K3D38AQBBV6SXfN3/38Anaf13vP5d8Rz77BsbG5Al3j5/0dqq1h3zfPOH+aWf/X1z/jjwR&#10;7h9/Aag+/p3y6eJ4IsLd42cQDbH/3ft/WXzDKhqPb/wBffyPnb/Hi/F5Iob7ev6ryi5/heYmpV3+&#10;dHkihvunX3b8v2IVMYf8y+KJGB6ePgOgCfhXo/NEDA8/Nf7FxfU/nD/ep3/E6/Hvy19BCP1F25CV&#10;Xg1xRJ4Yx0P9+ldVxej5w/CVNR8xjoenX/UFkjIfPX9IXjj4A0Dp6G+TPzifmfGMxbjf9TfkXfOH&#10;578Y+ieb+V/7m/FKKUiHfN98X3/O+QyzjtVDKlGhXK8A6Hdbccb3fh9FDHGctrKaL1Gu84nyBKII&#10;PD7mP43+CQAfnCeACDxOT/pb51clylLzcXK1WXFzGjyBiHB0/E+6f0eeCITonfs3+7999ZNJ9+/K&#10;E4EI4Dx9l/5E0c7x/z79QdFI/oQ4mU2KJ2L69a/X+J9e/8P4dx//+p0F9vlT54kYgO79P0z+GmVZ&#10;TJIn4kdf/6bev7N/xOr5/9j+P3f/3BtPVPvHKWYtq7dNvf8tP7Pzj/T8H/OZo3+PfCLE8bR4I3+b&#10;fAUIMV1eH//Q81+b/8T7P83rTwZ18VEUASB9/aPVX7+zuKq68xnjiNGdP2W+rz+fzW7A2a+tIUWx&#10;QPb9NwDA7d3PSFOzZWS3PE2S5/Xk3O6vPwKSff8NIJv84Xgiwu3dB6SpyTKmp3kep1AAOEva+XyJ&#10;7Nk+P8+XWNT8zQR57a/Aefv+d89fYPH8x8nyp/2n0n90Fp7HKZTq42+er6BQTJzf+r89Sb2E/l15&#10;Hs+gYtl6kj6N/jMsnr+AovPw2j9t91c1n1nmT4iPItbtz9PWk0z9EaLFUf54vv7Y23LDf0Raf6TL&#10;ir//iDQZlufxDPyI/y5/e/8RiUP+FHmezMB58gP7Z5t3JrzhSe9/dtT/CG+Uz3F7/2FafOPPOOL4&#10;6vL6N+EZx+2dg38b3yd/lel3Bk2Rr28OsGu2+aqd4fOfsVx8884zxnHzxp96+B/he+SvVs94WXwD&#10;YzFu7n4emRdYrbJungiMp7i6Zkha/U/wxvkfkNRfaTQJngg8ThBF963bnXz/J0oqgfykf4ooilq3&#10;2/Cc8QSMt10g0YO0ueqWJHOkHe806Za8DL7bXznmD8lfn43nJ/c/WeZLvPrkZc3Tcb7tAgEASKn9&#10;6QTfkX7Am+7/8fh2/8vp35XnbXcxlYKUouYjJKlhvlJQF8J3+e/yqWG+uiC+zf+S+nflu/0rzUfM&#10;Mt8vL2s+OsF3+TfH/ym+O3+XN3v9eMMbzn9Kyd58u/8+bzr/XgzPjvk344db5l8A/yP7i5pnx/w5&#10;eMcFwl68a75v/oz+QpRgjIOx2J1P50hnBrzsyXf59+Vd833znf7igL9B2vJOm+58zeeMgzHuia9O&#10;80f9e/C9+m+e/+nxUXTEv6p5HiNN5/V3dvYrOQFe9uCjiLX6N3zUOzFUqFChQoUKFSpUqFChQoUK&#10;FSpUqB+wwgWyUKFChQoVKlSoUKFChQoVKlSoUO+6uF7lSrX+slkBq/lZKWm0cf+83Pm5jW9WNujy&#10;P8W75vvmT/mrze/d9p8nvvFSXfxx/+b/K6W3ZZq/ywNygvwRfwWgfrxV/gB883jd3Tn44/674w/K&#10;Jn9I3nD81WP+OH/Mf583Pv72eIv5axT+lL/D/HsRfLe/UqrH/Hks3j+/nf/aeQI1j2jn1XH+ZP6G&#10;N99/b3mz+WOPRzt/yl+d4E/lu/Pb+fscfF9/1K/9tv5T5c38TcevHJY3PP9SSu7MH+3nb8f9T/On&#10;8+Wk+dP+DvlS7s+frrzF+DnFn/Lfzp+O+QPwh6/nZjxaeZP53/T8dX/+8MXvPN5q/jvOn863P/8f&#10;gz/pv3f+Zfr3y9C86fmvPMkf8294XpX5ZqXKw1oXS4iqBAAUeWbW4C5PQJEvRueLE3zz5YTt/gpF&#10;8eKQPyRPZ+Hj5BqA6uE/QH4xPT5OrwFl4C/t8/N8ATkxPk7ngJK9/P30vzwrf9r/vPlmfAYpxaB8&#10;ks6hpERZdvjnDR+Z56vd/GnyR/0n1D9F5+H7+p8r/9x83stfoCzzDn6xwy+M8pVSKDa88MDLnefv&#10;LU8A4tkcSrT7n+Jd8814OThPAJLZDYSoUJ3wl475U+SJCEk6N/DPIGXlkO/IrzJIMRzfyz93zN/h&#10;i4nx2v8GQpS9/K3ym+efTY/v5d/wSrnlD8DnqwzCklctfB//9RG+T/6gfG7j/9LJ99v/3bxrvjm/&#10;GJQnIv36V/X1N80X++PPmc8gRDkYf9pf87zIl8i+/wWI6M2DhKg2G10uvoG9fm/ZkNoEHue/gr3+&#10;Pin+9uEPgFI9/afXvyt/9/AJSkmD/e+Qn30DY1PiCXePnyBlhcX3v7zA/l15wv3TJwjxTv2JcP/4&#10;C4Qoe/iTY/70eCLC3eNnCLEexf9l8Q2raDq8qb/X/sXwPBHD/eMnVFWxWanXPF+huUl5aTwRw/3T&#10;L6jKvKf/V6wi5pA/LZ6I4eHpM9blCsvJ+1eD80QMDz99xnrdx3/4fN/81v8Vy3ql6Uvq39k/4nr8&#10;r1/O5K8ghP6ibMhKr4Y4IZ4Yx8PjMf9p99+Przr5iHE8PP2Kolge8e/mXfPH5MUx/3yJZXbcv413&#10;zTfms2F5xmLcP/2KIs+wzL6Mnm/OfxmUZyzBA0/0Sq0t/kopSIf8qfN9/bkQa6zXK8TJFXi94mFT&#10;UcRal4BvqhLV5t0XdnyJcp174glEEapq5eA/TP8EgI/OE0AEUa1Rrlce8oGqKlGWmo+Tq82Km+Pw&#10;BCKCFNp//HzPPBEI0Wb/X1z/rjwRCPS+/Qnv1p8oAhFBVMW79QdFEJOY/whxMhuVJ2L69U+sUa7z&#10;0fN989ofkJWdvwIgHPJ980QMAHn2X6MsCy88Ed95/bP199e/s3/E6vn/nP58sjxRH//p9t+ff7tC&#10;HaD3P3r5t/Ou+Xs8EeJ4XH7jLwqUZT56vlLQr72eeH38Nw4W/p77V0pBiNKaj6IIaOb/Dn/GOGJ0&#10;51dViarqzp8y3/hXVYGyLBDHaSvPAYDzBLd3PyNN+y8jCwBFsUD2/TcAcOTJC8/jFMtyBR6nuL37&#10;gDTtv4zoXj6RE0+eeDd//RGs7Nk2XyHPl5u79zej89q/XL+Cx6mH/CH4BRb13S9b//V66eDvkr/L&#10;Rx74Xf/ZxfWvoFAM4F/kdv6u+b55AODxDEW+8OifYfH8BRSNzwONfwae2Po79r/KsMi+gCJmzqs6&#10;v74zaO2/yhAnM9zcfUSazh3yTXn9sbfmzubN/UekiT1/e/8RiQEPaP+cnhEnM2PeNd83D6r9V7hg&#10;/2zzzgRbf1qRg799/j7PcXv/YVRe+6f6j6vkavT8PZ5x3N6Ny+/5p1ej5yulP7a6XPjhQQTOE31z&#10;x9bfY/+af9af7GEcNzb+LAGBkCRXxrxrvlISq9UzXhbfwFiMm7ufHfkPSJLr3jyIwFgCECFJro15&#10;13ylBFarzBsPIjAeA4Clv9/+h/E/HP9veQ7oK2VJMkd6ZXaBSSm5uep2iXxTLGJIkmvH/Mvjm4oi&#10;7phP1vyrCy9rnuz4pvT4N+el1P5kla8OeNPx68o3RZbHv+/+h/Kv939qyCsFKUWdH3nhlQtfF5H2&#10;Tx3zTXnlmW+2QbDz993/sP6xXb6odH7EvPBSaj6y4JttAM3+N5u/3+bb8GLLG75+KCX3eLvzJwXb&#10;+d813zevt9H4x5b5zf63ff788XobF+5fzx+R9d8v9fHPx8/3zettbOc/H/0LUYIxbjf+5AGfzpHO&#10;7Py5Be+a75sHdvd/jCS9QTozuEElxUG+HZ8zXp9/u/JzIx7YP/8z5V3z9/l4dB6o/esLZWk6R2Ka&#10;X9X5Frz0zAP9/COjLYYKFSpUqFChQoUKFSpUqFChQoUK9YNVuEAWKlSoUKFChQoVKlSoUKFChQoV&#10;6l3X5lvJlFJQShrBzVs0/fFy52dzHtiuXOAj3ze/+LX49wAAIABJREFU9VeO+88TD9VsyMlfKQUF&#10;G14NxAMK0oxXAOrH66fRkAew9bfg1Xb8OfPwwAPYHf9QNvlq5z9MeeWXB+B0/B/ku/EW85crDzQD&#10;xyHfYf515A8fbzf/1k+BxfzZzHnNhnzwe/Ovpb8tr5TabMA7Dz0XWvtb8Lv9XiKvt7H5yTJ/d/67&#10;LL7GHPKlY/+HvOn4lzvzh+P8r2B8/vYm34qX9rx04xvOV76Scn/+s3j+XObPpm/9L7vxt51//fBq&#10;hz88n+i3kZ1/Ocw/9vzO40fmNbP7s4/+7c/fXfkGqzdm9/qzd/5m+veLHJh3nP86eA7o1XiKPINS&#10;wmj76+IFoioBwIovhuLJhtdfzgkAQpQo8oVjvgtPHnhCXH8pnRDVBfY/gH964C8d8z3yeb6ANOIJ&#10;cToHoFdDMeeBolg65Pvma3+lV4MbPV8BxdqRd/RP0jmUAqqqQp5nkLKyzI8uj2/80ex/j/1HHvja&#10;H0B9/Nvnk2X/uQOvlHLLd/R3zR+WF/Xxb+OvIKq1Me+av8/L0XmA6u9sUTvzv12+dOzfB0+g+jtX&#10;puKfQcrSjM/t+a0/UFVr5KsMUpjmL7b5VvzSG6+/t/SmPv+x9XfsvxiIZxKFrT/0678pv5evlBd+&#10;XfNKKeSrDMLYX5//iHr/m/Cu+dr/xRu/619Z+rv1L4flc3P/OJ1DKaX9DXmdv7TOf8svBshf9+b3&#10;/YtOnuulXku9GsXr95ZGVL1BevM7IaqN1CXytw9/gF7qtMRy8RXslb95TP98V/4b2Csblb97+IRm&#10;qVcf+X55wt3jJ72dao1l9g2MOeRfHE+4f2r2f+mYT5fHE+H+8Zd6qe/3509EuHv8vFnq/WXxDavo&#10;kFfNTc6T+ZfGb/wB//5ifJ6I4b6e/6rS0d9D/4P4P/3yA/l/NfZ/ePoMgGp/M941f5+vRueJGB5+&#10;avyLi+t/OH+8T/+I44HV/pWjv3Ts34pXEEJY88Q4Hh5d/N3yh+aXC72aal8+YhwPT7/qCyRlbszr&#10;/Mo6f0heOPgDQOnob5Pvm2csxv2P5J+Z+ieb+b8sc2PeNV8pBbnHfxmVf+vfznPOZ5hd3aGtKlGi&#10;XK8AAHFyBc7ivd9HEUccz1pZQKES1aR5ogg87vLf8lTzzDLfni9RrvOz8SA64X/efN88EaF7/A+Q&#10;X5Uoy4nyBBCi2r9t9ZuJ9z+IP71jfwIRwHn6Lv2JqF7B5n3ufyICqO/xT4iTmUP+9HiiSL/+9Rr/&#10;0+t/GP++x//0+nf3ZwDe8/5nR1//FBSEQ76q35lYlsUkeYpYff6XYtay+t/U+9d8bO9PtX/s4m+f&#10;PypPhDh+u/9R//+T/i38Nv/KKt83TxHX/vy9+jMQ4YL8r8AYH4yPoghA/fd/L3/DfKUgxHGesRgx&#10;zsdXYo2qLPS7xeKZmX/9zjo+m92A13dSDqsoFsi+/wYAuL37GWlqtozslqdJ8jxO9b9P+RPh5u4D&#10;0tRsGdGheDoTf9xfv4U6e7bNV8jzJRYT5nmcQkGB8+Qi+z/NL7B4/qOD/3HeNb8/H52F53EKpfr4&#10;nyf/nLyC/ghIP//UinfN983zeAYVS8TxVP0zLJ6/gKLz8No/PeLvmL/KsMi+gCI2Pq/q/us7g53+&#10;PG39I+st/xFp/ZHMfvn6Y2fNncmb+49IE3v+9v4jkoF5Hs/AO/3Pn++Vp8Y/+YH9s82d/S5/dtT/&#10;CG+Uz3F7/2FafOPPeOsfeYPmM47bu4nxJv62+atMvzNminx9cZRFrNt/yv334p/1J2sYx02X/zXb&#10;fNWQEd8jf7V6xsviGxiLcXP3syP/AUn9lUCD8ERgPMXsiL9bvsBqlU2XJwKPE0TRfet2J9+/K1/f&#10;HIiiqHW7Ugnkqwyc8QSs9Q9EPUiaq25JMkfaeqftWJOXwffzv3bMny5/2p+s81998rLm6TjfdoEA&#10;AKTU/nSC70g/4E3H73h8u//l9O/K85YLBFAKUoqa199XYJQ/AV715Lv8d/nUMF9dEN/mf0n9u/Kd&#10;/qLSfMTs8j3zUmo+OsF3+e/zZvO/2jl+o4ghNXz9OORN5z+lZG++3b8/75rvlWfH/Jv9zy3zL4D/&#10;kf3r+SNix/w5eMcFwl68a75v/oz+QpRgjIOx2J1P50hb3unRycuefJd/X9413zff6S8O+Jv6Oxv7&#10;5ms+ZxyM8QH4+Xn4E/7D5MeT5aPoiH9V8zxGms4339nYp+SF8FHEWv2lFJBViah3YqhQoUKFChUq&#10;VKhQoUKFChUqVKhQP2CFC2ShQoUKFSpUqFChQoUKFSpUqFCh3nVxvcqZav1lswJa87NS0mjj/nm5&#10;83Mb36xs0OV/infN982f8leb37vtP09846W6+OP+zf9XSkHBPH/LAwrSiYcprwDUj+/mj/ir7fix&#10;zR+Mx7n4U/5q5z9M89UF8Mf893nj42+Pt5i/RuFP+TvMv4784ePPw3f7N3Ne/R92+Z75vfnbwr+e&#10;uI7wJ/IH5c2O/z0e6OBP7P+d+dMmf/r8Kf/d+c8mf9o8gbAdIYe8dMw/5E3H/wD8Zv5on/9O+u/y&#10;hud/mpf+eHmaP+rfgz+Vvzd/ufIW+/8Uf2r/b+dPx/wB+MPziT68OsEf91c7PIzPP9/4TpA/7e+a&#10;b3/+PgZ/0n/v/Mv07w85MG96/n2aP+bf8Lwqc5Tr19aMdfECUZUAgCLPoJTo3yCAYio8tfG0+XK+&#10;Lv99fuGY78LTGXhCnFwDUD38z5HvmyfE6TWgDPylY74Dn+cLyEF5QpzOASWP+C8d86fMn9lfAcXa&#10;M3/CP0nnUFKiLFv89/gIeZ5Bysoyf4r8BflH5+Abf4GyXB3lyTI/98grpU70f9z/NO+ab8ovHHjR&#10;wmt/KQWqk/5tvGu+CS/PwBPS2Q2EqE76S8f8KfIEQjKqfwYpy3H5vJvv5Z8vtvwqgxQO+RPj9feS&#10;3kCI8oi/Y34xHF+48Owt38u/4ZVyyx+Az1cZhCG/rnnVwvfxP8b36/9lsny//e+SL4fl82F5okjP&#10;f1WXv9yMP/v8XX7hyGcQYj0Y39efF/kS2fe/0Mu+H5QQ1UZqufgG9vq9ZUOqDrw8/vbhD4BSPf2/&#10;gr3yN4/pn+/KfwN7ZYPydw+foJQ02P/D5vvlCXePnyBlhcX3vzzNZ9/AmEP+5HjC/dMnCNHHnxzz&#10;J8gT4f7xFwhRvkt/IsLd42cIse7l/7L4hlV0mK/Q3KS6NH7rX2BRr/Q72f7F8DwRw/3jJ1RVsVkp&#10;d8x83zwRw/3TL6jK/EL8vw7KEzE8PH3Gulxh2ct/2HwzvhqcJ2J4+Okz1us+/sPn++a3/q9Y1itN&#10;X1L/zv4RxwP7jPX65bS/dMz3wisIITp5YhwPj8f8j/Ou+ab8cqFXUx2KjxjHw9OvKIrlEf/KMX8a&#10;vDjmny+xzI77t/Gu+b55xmLcP/2KIs+wzL5Mv/9sWJ6xBA880Sul9vE3zFdKQe7xXybFN/6rVYaX&#10;Fv+G50KssV6vECdX4Czee1AU8dYloJuqRIlyra++mfMKlag88voqYlWtUNb+zDKf6nxzvkS5zj3x&#10;AIggqrWDv8/+3f2JCFJ49K9KlKUnngBC5Lb/ffY/iL/j+L9ofwIR3q0/EYFc578L9wdFEGKNcp0j&#10;TmYO+XRxPFGkX//etT8gq/fqzwDQu/bfvv6Z+ysoCId8za9RloUXniK2M//b+vvrvx8fH9//J/27&#10;edf8QXkixLGhf8S2f/+U+RH+yjF/mjxFvH79K96pP9ue//4Q/ldgjPfmoygCsDv+zfg++YzFiNHB&#10;K6XPvRz4SqxRlQWIovr56883/rIqUJZFJ88BgPMEt3c/I037LyMLAEWxQPb9NwBw5MkLz+MUy3IF&#10;Fqe4ufuANO2/jOhePpETT574xp9b+eu3YGfPtvkKeb7c3L0fn9f+5frV2t9v//ptq4v67pet/3q9&#10;dPB3yd/lIw/8rv/s4vpX0B8BcfUvcjt/13zfPADweIYiX3j0z7B4/gKKxueBxj8DT8yP/0H6X2VY&#10;ZF9AETPnVZ1f3xm09l9liJMZbu4+Ik3nDvmmvP7YWnNn8+b+I9LEnr+9/4jEgAe0f07PiJOZMe+a&#10;75sH1f4rXLB/trmzb+tPK3Lwt8/f5zlu7z+Mymv/VP9xllyNnr/HM47bu3H5Pf/0avR8pfTHLpcL&#10;PzyIwHmyubl0af1r/ll/MoZx3Nj4s0R/1Di5MuZd85WSWK2e8bL4BsZi3Nz97Mh/QJJc9+ZBBMYS&#10;gAhJcm3Mu+YrJfS7lzzxIALj+oKcnb/f/ofxT4C98f+W5wDAGEeSzJFemV1gUkpurrpdIt8UixiS&#10;5Nox//L4pqKIO+aTNf/qwsuaJzu+KT3+zXkptT9Z5asD3nT8uvJNkeXx77v/ofzr/Z8a8kpBSlHn&#10;R1545cLXRaT9U8d8U1555pttEOz8ffc/rH9sly8qnR8xL7yUmo8s+GYbQLP/zebvt/k2vNjyhq8f&#10;Ssk93u78ScF2/nfN983rbTT+sWV+s/9tnz9/vN7GhfvX80dk/fdLffzz8fN983ob2/nPR/9ClGCM&#10;240/ecCnc6QzO39uwbvm++aB3f0fI0lvkM4MblBJcZBvx+eM1+ffrvzciAf2z/9Medf8fT4enQdq&#10;//pCWZrOkZjmV3W+BS8980A//8hoi6FChQoVKlSoUKFChQoVKlSoUKFC/WAVLpCFChUqVKhQoUKF&#10;ChUqVKhQoUKFete1+VYypRSUkkZw8xZNf7zc+dmcB7YrF/jI981v/ZXj/vPEQzUbcvJXSkHBhlcD&#10;8YCCNOMVgPrx+mk05AFs/S14tR1/zjw88AB2xz+UTb7a+Q9TXvnlATgd/wf5brzF/OXKA83Acch3&#10;mH8d+cPH282/9VNgMX82c16zIR/83vxr6W/LK6U2G/DOQ8+F1v4W/G6/l8jrbWx+sszfnf8ui68x&#10;h3zp2P8hbzr+5c784Tj/Kxifv73Jt+KlPS/d+Ibzla+k3J//LJ4/l/mz6Vv/y278bedfP7za4Q/P&#10;J/ptZOdfDvOPPb/z+JF5zez+7KN/+/N3V77B6o3Zvf7snb+Z/v0iB+Yd578OngOAqEoUeQalhNH2&#10;18ULRFUCgBVfDMWTDa+/nBMAhChR5AvHfBeePPCEuP5SOiGqC+x/AP/0wF865nvk83wBacQT4nQO&#10;QOnPshvzQFEsHfJ987W/AqrKg78CirUj7+ifpHMoBVRVhTzPIGVlmR9dHt/4o9n/HvuPPPC1P4D6&#10;+LfPJ8v+cwdeKeWW7+jvmj8sL+rj38Zfr0Zlyrvm7/NydB6g+jtb1M78b5cvHfv3wROo/s6Vqfhn&#10;kLI043N7fusPVNUa+SqDFKb5i22+Fb/0xuvvLb2pz39s/R37LwbimURh6w/9+m/K7+Ur5YVf17xS&#10;CvkqgzD21+c/ot7/JrxrvvZ/8cbv+leW/m79y2H53Nw/TudQSml/Q17nL63z3/KLAfLXvfl9/6KT&#10;53qp11KvRvH6vaURVW+Q3vxOiGojdYn87cMfoJc6LbFcfAV75W8e0z/flf8G9spG5e8ePqFZ6tVH&#10;vl+ecPf4SW+nWmOZfQNjDvkXxxPun5r9Xzrm0+XxRLh//KVe6vv9+RMR7h4/b5Z6f1l8wyo65FVz&#10;k/Nk/qXxG3/Av78YnydiuK/nv6p09PfQ/yD+T7/8QP5fjf0fnj4DoNrfjHfN3+er0XkihoefGv/i&#10;4vofzh/v0z/ieGC1f+XoLx37t+IVhBDWPDGOh0cXf7f8ofnlQq+m2pePGMfD06/6AkmZG/M6v7LO&#10;H5IXDv4AUDr62+T75hmLcf8j+Wem/slm/i/L3Jh3zVdKQe7xX0bl3/q385zzGWZXd2irSpQo1ysA&#10;eilczuK930cRRxzPWllAoRLVpHmiCDzu8t/yzVLAzDLfni9RrvOz8SA64X/efN88EaF7/A+QX5Uo&#10;y4nyBBCi2r9t9ZuJ9z+IP71jfwIRwHn6Lv2JqF7B5n3ufyICqO/xT4iTmUP+9HiiSL/+9Rr/0+t/&#10;GP++x//0+nf3ZwDe8/5nR1//FBSEQ76q35lYlsUkeYpYff6XYtay+t/U+9d8bO9PtX/s4m+fPypP&#10;hDh+u/9R//+T/i38Nv/KKt83TxHX/vy9+jMQ4YL8r8AYH4yPoghA/fd/L3/DfKUgxHGesRgxzsdX&#10;Yo2qLPS7xeKZmX/9zjo+m92A13dSDqsoFsi+/wYAuL37GWlqtozslqcB+A9IU7NlPE/xPE71v0/4&#10;ExFuHPKnyp/XX78FO3v2x+f5EosjPI9TKChwnljxrvnn5xdYPP/Rwf8475rfn4/Owvf3P0++b57H&#10;MyglwXnaQuuPkNjmXwLP4xlULBHHE/ePzsNr//SIf4bF8xf7/FWGRX1nzp3/iLT+SORQPI9nUDxt&#10;/SNLf4Roh7//iDQxyD/gb+8/IhmZz/Nsc2f0DU8A5zPwTn/9sblO/mT+xHnS+5/z5F37s6P+2ead&#10;AXb5Dc9xe/9hWnzjz3jrH3mD5jOO27uJ8fXN8V7+U+y/D7/K9Dtzuvx5Chaxbv9jvEE+Yxw3Xvhn&#10;/cmaNr7xv2abrxoy4o3y45q/HpVfrZ7x0sUTgfEUsyP+R3nX/LPzAqtVdtSfxymiKGrd7kneNd83&#10;39OfM56Atf6BqHdSc9UtSeZIW++0HWtySP76bHw///Pl++a7/UXNk2O+J15KvDJ9p+QY33aBAACk&#10;1Pl0gu9IP+BNx/94fLv/5fTvyrf6KwUpRc3r7yswyr8gnrdcIIFSUDt8apivLohv87+k/l35Tn9R&#10;aT5idvmD8mbzb/MWfMY4ohN8l7+UO7zh/H/Im75+vOVNnz/Zm2/3l5v5wz7/Anh2zL95/rjj8z9h&#10;/kf2b45/dsyfg3dcIOzFu+b75s/oL0QJxjgYi935dI605Z0enbzsyXf59+Vd833znf7igL+pv7Ox&#10;b/4uz+v88fn8FH/C/yR/NH9d87EnvjzJRxHr9q9qnsdI0/nmOxv7lLwQvsu/4aPeiaFChQoVKlSo&#10;UKFChQoVKlSoUKFC/YAVLpCFChUqVKhQoUKFChUqVKhQoUKFetfF9SpnqvWXzQpozc9KSaON7z5+&#10;mnyzssH/z97bP7mupPd936e7AXDe58zNnuPsuWdXXtuRvdqVJVu25Cr/Tan8M/4XXHIpVU5VVImr&#10;ElmRI/lFsh25bCeOkypXUuXd+3Ju7gzIGYB46c4PDZAcHoJAd5No8LCfH/bM3pkPvs+HQDdJAGR3&#10;+U+9f1e+z1+tfm+X75lvvVQXv9+//e+qk98bvsEDCnJ8vvn7bn6Pv1ofP3o3mOcfjMex+H3+anX8&#10;KShAmearV8fvNPlh/lbj7xVvMX8dhLef/7b/3jT/NPge/975syffM98/f+/3h+rje/IPypuN/1c8&#10;0MEPO/67+f350+f7/DfnP5t8n7wcwO/zH8K75pvwpuNHbswfNvOfhILs4ffkyy0eU+T3+B8g/9X8&#10;5cpb7P8+nkBYz5B7eMvjzzevevj9/puvf2H8+nN7/vXJo4Pv99/P9+fbv34fg+87/l+//jJ9/zF9&#10;vtdfKYiqzFEWLzszlstn1FUJAMjzFErVwxvc4pc+edrNR82Xs/X6d/Cu+cN5OgofxVcA1AB/wjKf&#10;O+ZPjSdEySWgRvLP5lBybH6xh2/8pUJZ7vBXwLJY83k+hzTJnzxPiJIrQMrj+S+nzBPi5Apqn/+K&#10;Z8jzFFJWlvlT5Fv/GmWZTa5/pYDiqPx+f6XUav4hZpOvVv7T5LW/lDWqTv8p92/C147+u3jXfFN+&#10;fmCekMyuUddVr79k0il/mvwI/vkh+RRSlob8vJMnEOI+f+f8DT5LIevp8Nr/BnVdDvO3yV9OhOc7&#10;/IkhTq73+7e8csxXesGYsfliD2/ir5RCnqWojfLl6vXDFPl+/2n3P4zv3n9ETM9/1T5/1/1/QD43&#10;5OV+fu1foCrzTl4s8wXSx1/oZd+3qq6r1Uaf5x+RvzzuEFFN4H5+Mf8IPjH+5v6HgFKD/Bfz7xzz&#10;p8ff3r+HUnKg/0fwF+6QPzWecPvmPaSsMH/85ZHz6Ui8QnuRwJwn3D28R10P8Scs0o/g3CF/ajwR&#10;7t58ibouT8L/ef4RGTscT0S4ffMBdV0M8j90vm9+5V8tVyvFnlL/7v4cd2/eoxriXzvmT5An4rh7&#10;+BJVmZ+t//3DBxRlhsVJ+H97UJ6I4/6LDyiKIf6VY/70+LX/CxbNStNHy5fT44kJ3PMPKIrnfv8J&#10;9t/PK9R13e3PBe55tMd/P++a75tnXOD+4UdY5gss0mP5r/ffYq5Xg50KP8xf87Vj/hR5ziPcPfwI&#10;y2al51Pr390/xr2I9UqpR/BXSi8ydDA+teCb/uUOvvXPshTPO/xbXtR1gaLIEMcX4Dx69UeMiZ1L&#10;QLdV1yWKQp999MFXdYmyyEAAIgueiKGqMpRFZsW75vvmwQh1UXj0L1AWuSWvmnxLnvSgkrWtv2O+&#10;b54AAkNdOfhXJcrSoX+fPOmrqOfqT0Qgwpn7E2qX8X+w/glRPBuVJyKAscY/Hz3fN0/EgNX+P1d/&#10;QFbn6s8B0Pn6M77x/Hem/uTqX6Aslw792/MKSve+l4/2Hv/9/t28a/4rnghRNC5PjK/n/zI/Yv7F&#10;SPwFOBeDeWKi8V82/ma8a75vXo//5vXvGfozxoB2/j+SP+dDedYc/0fgsd9fVkuU5bKTFwAgRIzr&#10;2x8gSYYvIwsAy+Uc6eNXAODI0wH4t0iS4cuAAnp560WZQUSJFd/mE9nl++ZFlGBR+PLXt3CnT/Z8&#10;ni9WV/9t/cvixdLfNf8Q/Bzz5uqfrX9RLBz8XfI3eeaB3/SfnWD/h/CfYZnb+Svoj7DY5vvmgdZ/&#10;7t+fjc8DjX+WQsTm41/np5g/fWPff5Zinn4DxvgB+HdIkqvBPLD2j+IZru/eIYmH8/ojSBv5jvzN&#10;3TvEhnzeXP224UGAEDPk9IQonlnk64/N2eb75kF6/+cZztqfMnLwT1dX5t14gZu7t6Py2j/Rb+7i&#10;i9HzX/Fc4OZ2XB5Ea//kYvT8g/BZqu9MsfUX8eri1tj5mzznAtdW/JP+ZIgFDyIIHuuP2sYXo+e/&#10;5qOGvzTis+wJz5Y8iMB5DBAhji9Hz3fna333k4u/iAHA0t8t3ze/9t88/j/lBQBwLhDHV0guzE5Q&#10;KSVXZ93885fGfFuMcSveNd833xZjwjK/bvLJsX9LXkq8cLGa5Gz99fFvzkup+yerfLXFmx7/rnxb&#10;ZDn+ffd/KP9m/yeGvFKQsm7y2enxTRFp/8QiX23km/LKM99ug2Dn77v/w/pHdvl1pfMZ98LLhmeM&#10;I0lsnn/0/fmcCySG83f7EYBVviNv+vyhlNzi7fa/7fyv82vrfN+83kbrH1nmt4+/7ePnj9fbOHH/&#10;dvxbv39pxr8YP983r7exnv989F/XJTgXdsef3OKTKyQzO39hwbvm++aBzf0fIU6ukcwMLlDJeivf&#10;hW9ef1vwuSUPvH79N3a+5ouGjxzzzXmg8ScCF/r1X2yaXzX5Frz0zAPD/JnRFkOFChUqVKhQoUKF&#10;ChUqVKhQoUKF+swqnCALFSpUqFChQoUKFSpUqFChQoUKdda1+lYypRSUkkZwe4umPS83fh6fB9Yr&#10;F5xi/4fzV4773xMP1W7IyV9Z88qeV5s8oCDN+ebvrXgAa38AFvlqI9+JhwcewMofClCm+Wp1/Lry&#10;8MEDcBr/W/luvMX8tfX3VuNXbfxoyG///anxmmmnIfP9p5Rymn8PwTvNv2jnLTteKbXagHceei60&#10;9rfgN/s9RV5vY/WTZf7m/Dc2L514vY3VT6PnH4TH+gB2Gf82vM6X9rzc4jEuD2z5j5yvpHw9/5ny&#10;aot3eP5XFq9fXuV74pUD34DrfxzmL3t+4/W7Aw8Lfh1sx7vmb8//Y/Mt1mzMcf61eP7xzQMb/t3z&#10;twCgP8uZp1CqNtr+cvmMuioBwJlfuvBkx0fNl7LVdeklf82TFz5qvlSxriss87lj/qnxhChp9/8E&#10;/LM5lDTlFw5866/0Z9nzOaQJr4Blsc4/OR6EKLkCVDv/eeh/6ZEHIU6uoBRQVRXyPIWUlWU+Oz2+&#10;9QdQNc9/p9S/UkBxAH8Azfg3zVer+YuYTf9q5e+DP4y/v/5f87WDv14Nauz8T/n5qDxAzXe2qGb8&#10;2+dLJk+On4R/7srPN/gUUpaDeQKtvnOmWh3/w/lP+3fksxSyHo/X/jeAavxHzv/k+HHhuYU/McTJ&#10;xv53yVeO/Su94IwpXzjw7ffWKuiVHPMsRW3Zv1LKgper1w8++E3/ysrfb/+at3/8iRii5ApKKQd/&#10;1/3vwMstPnfxXzZ88cnfCb3Ua4nn+UfkL487RFSzQfrkd3VdrZpy5Rfzj+Aj8zf3P4Re6rTEYv6d&#10;Y/7p8bf379Eu9aofP+6Qf2o84fbNe70d7/50JF61F6l2+t89tPu/xCL9CM5N+K38U+OJcPfmS73U&#10;9Wfg/zz/iIwN54kIt28+rJZ6N+Vd833zK3/gTP057pr5ryod/WvH/j3wRBx3D1+etf/9wwcANBH/&#10;b0fliTjuv2j9l4751cnxa3/495fj88QE7nnjXzn6e+hfX9is7f25wD2PHPzd8n3zjAvcP/xInyCx&#10;Ov4P0f96/y/mejXYsfjWHwDKMnfKrx3798FzHuHurP3j1fzvw18pvUiRE9/kS1mtVlO28a/K5Wo1&#10;6G1eCDHD7OIWu6quSxRFBgCI4wvwZkJtizGBKJrtZKfAV3WJsshWS/lu80QMIur27+Nd833zYHRk&#10;/wJlkXviVdN/B0960HQf/z28a75vngACa/x3rX6jryyXpUP+lHnSV1HP1Z+IQAQIkZyxP4GfxP4n&#10;RPHsoDwRAWzo+D98vm+eiAFEA4//6fV/GP+h4396/bv7cwBnvP8ZN3j+m17/B/Fvx//O1f/0nRVl&#10;uXTIPzYfdfKquTO0iydq/KPd/n28UT4RomhaPDEONP+91/+o/V8M5C/AuTgYT0xofzHU/7D5vnk9&#10;/nG2/owxAAQRXYzgz5rj/zXP+QF42PFr/9nAILDcAAAgAElEQVTO1T9bXsxm1xDNlZTtWi7nSB+/&#10;AgBc3/4ASWK2jOyapwPwb5EkZst49vEiSvS/Pf5EbvlT5Y/rr2/BTp/88Xm+wHwPL6IECgpCxFa8&#10;a/7x+TnmT187+O/nXfOH8+wo/HD/4+T75kU0g1ISQiQ7aP0RFtv8U+BFNIOKJKJo4v7sOLyIZlAi&#10;2eOfYv70jX1+lmLeXJlz598haT4SeSh+7f/pmxz9EaIN/u4dktggf4u/uXuHeGQ+z9PVldFPeAKE&#10;mEF0+uuPvXXyvfkT50nvfyHis/bne/3T1ZV5u/yWF7i5ezstvvXnYuebtIPmc4Gb24nxRMP9p9j/&#10;ED5L9Z0pXf4iAWe8238fb5DPucC1F/5Jf7JkF9/6X3JEcZf/Ht4oP2r4y1H5LHvCcxdPBC4SzPb4&#10;7+Vd84/O18iydK+/iBIwxhDv9O/hXfN986/8P91uywsuYvCdbxD1TmrPusXxFZKdV5r2NXlI/vJo&#10;/DD/4+X75rv964Ynx3xPvJR44fpKyT5+1wkCAJBS51MP35G+xZse/+Pxu/1Pp39Xfqe/UpCybnj9&#10;fQVG+SfEix0nSKAU1AafGOarE+J3+Z9S/658p39daZ5xu/yD8mbzb3sLPucCrIfv8pdygzec/7d5&#10;0+ePT3nTx08O5nf7y9X8YZ9/Ajzf598+fsLx8Z8w/zn7t+Of7/MXEB0nCAfxrvm++SP613UJzgU4&#10;j9z55ArJzjv9Ong5kO/yH8q75vvmO/3rLf5655023fmbvGjyx+fzPr7Hv5ffm180fOSJL3t5xni3&#10;f9XwIkKSXK2+s3FIyRPhu/xbng1ODBUqVKhQoUKFChUqVKhQoUKFChXqM6xwgixUqFChQoUKFSpU&#10;qFChQoUKFSrUWZcAUABY7v41NV9mqn82rw1+xyoux+ebL2Ml2sUraHeJTv+9vGu+b771Z+jb/80X&#10;Wlukr74M1AtPe3kJoMSe45/28wPiN3lj/Nh8jV7/9stcmWX+pPnWv8Quf9p8/JjV7Lc+fg/Bu4yf&#10;nXyFnv2/4psvtLTOnybfug/w5475tjyOybfHfrf/6vi3zG945omn/f0XGDz/HyXfkDem+/gl9Bww&#10;0N+iA1ce7fwt7A6f/fwSffsfG/1bDb+N8T89vtf/sPmO86fT67+dfI6e47+Hd80fgUczf4pdfO/4&#10;7+H74x373+SNX/9QL7/fv58/bv/H53uOf3o1/1mkr3nmg9+Yv5nYxS+h3wP2z/+7+WEdOPR/ZH7A&#10;+Ld//qbp88PmfynlfwPgr+z6vWxWwQOAKJ6Bba+C2FMT5xWA/wiAA/jLu/i6LlE55E+cVwD+A4AI&#10;5+v/7wFcAPhLJ9i/K68A/FsAVzhf/38D4AbH9icgilz5C7CtVVwceQngzwHcA/iJh3zfvATwrwB8&#10;gfP0rwH8SwBvAfzFE+zfla8B/CmAv4Cj+1Mz/ifFVwD+BYD3AH5lN1+gKpYO+ZPmKwD/DMAHnKd/&#10;CeCfQrv/eCdfFahKh/xp8yWAP4ae+8/Rv4D2/0s4Bf94BsYOyhcA/gn0e9/9/qzp3zZ/mnwB4I8A&#10;/Fc4T/8lgD8E8FMAP5p+/xdgzOxEUQ+/BPCPAfwaBvmb5ivUVTllPgfwBwB+Hfo1wE6e8pf07728&#10;fP839B0ypucpFZRSAPTZ6hPj1cXl/Z9BKXHG/v9CKZVkL9//5gn278QTIGeXb/65UvLiLP0J8uLy&#10;zR9LKW+zl+9/49T6d+WJUF9cvvlfpZT3+cv3vwGH/PZqxSnxRFRfXL75QymrH+Qvj3/91Pp35Ymo&#10;urh8+AMpy79wtv5XD/+TrMv3+cvjr59a/648EZWXVw//qK7LH/v3p/aS52g8ERWXVw//Y12VP8mz&#10;p5+Pne+bJ2LF5dWb36+r8q+cqf/y8urh9+uq+NU8e/rZqfXvyjf+/11dFb92lv6M5ZeXD/+wrpa/&#10;nmfpr51a/648Yyy/uHr4b+ty+Ztn6p9dXH3xe3WZ/1aepT89tf5decZ4dnn18LtVmf/2mfq/XF49&#10;/G5Z5n9nmaV/7dT6d+W1/xd/vyyzv7vM0r/axYs8T3/69P0vfieOL8At7nAoigwA4MITgMgDH8WX&#10;L1WZifT7X/yOj/yqLlH641WUXM6rIkts/T3378YTZJRcfV8Wzzf+/AuURe6HJ8g4vv52uVw82Pt7&#10;7N+VJ6rj+Prr5XLxgycv/gpVVaIs/fBEVMXJ1X9e5osf2vn77f8w/tf/7zJPf/z0/S9/J4pnDvn6&#10;CvUp8URUxrOb/7TMnn5ynv6siGc3//cye/rV8/TnRTK7+T/z7OlnevyfVv/O/owvk9nN/37G/vls&#10;dvPvsuzxZ+k5Hv+M57OL2z/Pssefp9//8rdPrX/NFyjLJYj0HRLc4A4tYjybze7+dZY9/Sx9/OVv&#10;m/Ku+b554uIlubj7syx7+nn6+Mu/fWr9KyjUDjzT/v8iyx5/nj5+9bfGzvfNMy6eZxe3f5K9PP48&#10;fTo/f87FYnZx9yf5y+PP06evfyuKZg75DKfGN/5/lL98//P06Zu/GcUz8B13+AkAECLG9e0PkCTD&#10;l5EFgOVyjvTxKwBw5AnXt2+RJMOX8TwEL6IEizKDiBKnfCK3/n3xIkqwKDz653OkT7a8Qp4vMLfm&#10;tX9ZvFj6u+b75rV/USwgopll/hzzp69BxE6QD/4immGZ+/FXUFh65IHWfw4Rm4//V/nMsX8PPND4&#10;Z6mDf4r50zcO/WueMY7r23dIkiszPksxTxv+7h2SeDgPAoTQ/lE8w83dO8QG/Ha+Ma8afwc+z1Ms&#10;LPnWP6cnO3/HfHdeIs/nbv7RDHkGS3+3fN98608ZOfinWKTfOvTf8gI3d29H5UEEESX6zWV8MXr+&#10;K54L3NyOy2v/eO0/cv5B+CzFYu7gL+LVxbWx8zd5zgWuR+ZBBMFjEAhxfNnwl4b5T1jMP4LzyAuf&#10;ZU94tuRBBM5jgOz9XfJ98yACFzEAfXOTeX6NLEsd+vfLr/1pr78AAM4F4vgKyYXZCS6l5OqsnTt/&#10;OTrfFmPcS75vvi3GhGV+3eSTH15KvHCxmuRs/fXxb85LqR9/sspXW7zp+HHl2yJwzj3k++bXxblA&#10;nBjySkHKuslnp8c3RaT9E8d8U14pBeWRb7dBADgz9/fd/0H9eWSXX1c6n/ED8Gbzp1IKsuEZ40is&#10;nn/0x7Nt5v/tfCteuvByi7fb/3r+N3/955p/GL4+kH/k2L/r4zc+r7dx4v7t+LN+/9KMfzF+vm9e&#10;b2Nz/hu//7ouwbmwO/7kFp9cIZnZ+QsL3jXfNw9s7f/kCsnM4AKXrDfy/fG5JQ9svv4ZP1/zRcNH&#10;o/NA408ELvTrv9g0v2r8LXjpmQeG+TOjLYYKFSpUqFChQoUKFSpUqFChQoUK9ZlVOEEWKlSoUKFC&#10;hQoVKlSoUKFChQoV6qxr9a1kSikoJY3g9hZNe15u/Dw+v7lqwSn2fzh/5bj/PfFQ7Yac/JUNr1b/&#10;48DLhtf70phXGzwMeQBrfwterY8/Zx4AjHnlxgNY+UMBxo//egVNVx4+eACvx79bvhtvPn9t/73V&#10;+FcbP46c75vXTDuNmc9fSimn+fcQPJTD/IsVbsW75h+C35z/jMcfNvwteNd837zexuony3z7+U//&#10;vT9eb2P108n1r5TcmD8c97+ymH+lhGpevx2EhwWv7Hlgy3/kfCXl6/nPlFdbvMv8b/H+41W+J145&#10;8Hobzb+r7dnNf4eYv01fv37ia/P6V23+PG7+9vOHOS+d+BZrNuY4/9q8/nfjnfOBQf4CgP4sZ55C&#10;qdpo+8vlM+qqBAC/PNnxUfOlbHVdYumYf4p81HypY11Xjvk0AX5u7p9s+hvyClgWDvkKWBaLw/HZ&#10;HEqa+BOi5BKA0se/Ke+av8Xn2RxyTL71V+38Z5G/3Mg/NR6EOLmCUkDl3Z8hz1NIWQ3HlUKxGv/m&#10;/Mofrf+4+UqpjflrfL71B/RqvHb5zf5jtv1rnjzwm/61o7+P/l/ztYO/Xg1q7HzfvPa/BqCsx3+b&#10;L5k8AD8flQeo+c4atTH/G+bnjv3nc2/82h+oVsd/aZi/vf8d+CyFrA35pT2v/W8A1fiPnO+bJxDi&#10;5ju7nP2VTf9yg1ej8+331ioAdVVg6ZCvlLLkn1d8nqWoR+Q3/dv9P2b+9uM3Nk/EECVXUErZ+UvH&#10;/g/B58f3FyBCXZd4nn9E/vL4aSPNWUoi+uR3dV2tNuqf/86Yv7n/IQBCXZVYzL8Dd8g/Rf72/j20&#10;f9HBq9VVBrv8sXjSq6G8cAOecPvmvd5OVVrwrvm+ecLdQ7v/z9CfCHdvvgSo8U8/gnOHfEf+ef4R&#10;GRuPJyLcvvkAavzHzvfNr/31C8RT69/dn+Ounf9KR//asX8PPBHH3cOXAIDqTP3vHz4AoPP1/6L1&#10;XzrmVwfgv7XnpTm/9geqajl6vm+emMA9P2V/hbqu7f25wD2PHPzd8n3zjAvcN6v46fHvo3/X/W/P&#10;My5w//AjAEBZ5no1Tsv8WlYnx3Me4e6s/eP1/O/oLy3yldKLFGm+Hp1/7b/s5IUQM8wubrGr6rpE&#10;UWQA9FKgvJlQ22JMIIpmO9lNvl1Kd2o8EYOI+v199V/VJcoj8mC01//Y+V550oNGH/+7V39xzy9Q&#10;Fvk0eQIIrMd/wv278kQg9O1/l3x9Zb4sp8kTEYgAIZIO/2n3fxj/fft/kydE8cwhf3o8EQFs3/if&#10;dv/u/gwgGnj8T69/d38ODB7/0+vf2Z9xAGe8/xlfP//tXP1u2v0fxJ9Oyf9itWL9mo96+AJluQQR&#10;IYpe80S8ef+T7PHv5l3zffPEhJ7/o337f4z+L47CK+g7g7t41vhHHcd/H++a75vX4x9n688YA0AQ&#10;0cXO1U9f8wxRNHPI381z7o9f+892rv7Z8mI2u4ZorqRs13I5R/r4FQDg+vYHSBKzZWTXPOH69i2S&#10;xGwZzmPzIkr0vz3+RG75U+WP7p/PkT754hXyfIH5Hl5ECRQURHMlyZR3zffN9/vPMX/6GkTMMn/a&#10;fPCfQUFCiOTg+Qr6IzBT5kU0g1K7/V/xzDF/oryIZlAiQRR1+aeYP33jkK95xjiub98haT7SaMXf&#10;vUMSG/JZinnawRMgROv/6Zucbf7m7h1ik3zV9O+Rz/MUiy6+8Rdd/n28a34vrz82dzSe9PEvRNzh&#10;f+R833zjz/f6p1ik3zrkt7zAzd3bafHNyRHOd5+kOmg+F7i5nRhPBBEl4JzvfJM5+f6H8Fmq7wzp&#10;8hcJONvjv483yOdc4HpqfOt/yRHFXf5P+pMZPGr4S8N8v3yWPeG5iycCFwlme/z38q75vvlm/DPG&#10;EO/0r5FlqUP+xPlX/p9ut+UFFzH4zjeI+kFuz7rF8RWSjjstupvc5C8nyw/zn27/rny3f93wZJnv&#10;mZcSL1xfKdnH7z5BAEipHz/q4TvSt3jT8TMe33WC5FT6d+V3+isFKeuG199XYJR/QvwQ/8QwXykF&#10;dSK82HWC6IT6d+U7/etK84zb5b/izebPT3jD+VcpBdnwrIfv8t/kTef/9iMAh+NNH385mN/tP5x3&#10;ze/m6+PzfIi/cPSfMP85+7fjl+/zFxAdJ8gG8a75vvkj+td1Cc4FOI/c+eRq550unbwcyHf5D+Vd&#10;833znf71Bi8a3uAC2UT4vI/v8e/l9+YXDR9NlmeMd/tXjb+IkCRXiA3y5YnwXf4tzwYnhgoVKlSo&#10;UKFChQoVKlSoUKFChQr1GVY4QRYqVKhQoUKFChUqVKhQoUKFChXqrEvoVQ7Vzl+2KyC2PysljTa+&#10;+ffT5NuVDbr8p96/K9/nr1a/t8v3zLdeqovf46/W/1118nvDAcg2HkpJNx4WvOrj9/urXn5/vhu/&#10;frx1d8fg9/mr1fGnoADj/adeHb/T5If56/Hnkm8xfzny239vOv6H8a75vvke/975syffM492/FrM&#10;/8N413wT3mz8beYpdD3/DDv+u3nXfN98n7/9/Kf/fur8Pv9T6L+HX80fFvtfSqjm9ZfmDcfvNg8P&#10;vOrje/x7+f35r+YvV954/hzC7z/+V7zF+48p8KqXHzb/HWL+NX39ekgeHTyBsDY05/vz7V+/u/Oy&#10;l9/vvzl/2rz+98sP6b/XXymIqsxRFi87Q5bLZ9RVCQDI8xRK1YMbnBRPu/mo+XK2Xn8Clo75U+Sj&#10;+AqAGuBPjvmH4OcH56PkClAd/gpYFg75ClgWi8Px2RxKHpInRMklIBXKssv/mPlmfJ7NIQ/KD/Bf&#10;bvC5Rf6keUKcXEHJGmWZHTmfIc9TSFmNxiulUKzG/y5+v38/75rfzy+Pymt/KWtUHf6rx5/Z5mue&#10;JskP959m/yZ87ei/i3fN980T4uQaUla9/pJJp3zNzyfGE5LZNep6j3/umJ/PJ8yb+qeQsjTM3+Cz&#10;FLIemV/u4wnJ7AZ1XQ47/g+e75cnEOKh/somX27wanK8/l7a6z3+a14pvWCNef7zis+zFPWE+GH+&#10;rvmLyfJEDPHsGnVVoCrzT3npmD8FPnf3F8t8gfTxF3rZ962q62q10ef5R+Qvj59uqDlLeXz+u4Pz&#10;N/c/BJQa5L+YfwfukD9F/vb+PZSSDv6qvcgxAv8R/IVb8rSDJ9y+eQ8pK8wff2nBu+b75gl3D+9R&#10;12fqT4S7N1+irsth/ulHcG6f/zz/iIxNhyci3L75gLouBvlPrf+D+VfL1Uqvp9S/uz/H3Zv3qIb4&#10;1475E+SJOO4evkRV5mfrf//wAUWZYXGu/l98QFEM8a8c8ys8z7/1x8tP+bX/CxZPXxvzrvm+eWIC&#10;9/wDiuL5M/VXqOu6258L3PNoj/9+3jXfN8+4wL2IscwXWKTH8nfdf8fjGRe4f/hRj7/ma1np1Twt&#10;86fIcx7h7uFHWDYrLZ9a/+7+Me5FrFc67fGXFvlK6UWGNF9Pjm/9syzF8w5/pfQiTaKuCxRFhji+&#10;AOfRqz9ibPcSyG3VdYmi0GdfXXgCEHngiRiqKkNZZF7yq7pE6ZEHI9RFYe3vu38nnvSgkrVP/wJl&#10;kfvhCSAw1JWLv8f+XXkiEMijv0JVlShLPzwRgQgO/n77P4w/oW72YRTPHPLp5HgiAhg7Y38GnPX+&#10;5wABsjpTf8YB0Fn7r5//ztSfTt2/QFkuQUSIogu0K9av+Wjv+CdqXv+VuTHvmu+bJybW8/9R/S+O&#10;wiuoZt/Z8Wzlv+zxP06+b16Pfww4/qfZv/v+Z0A7/5dLRNHMIZ/t5DmfLt/6y2qp/eMZOPuUFwAg&#10;RIzr2x8gSYYvIwsAy+Uc6eNXAODIE65v3yJJhi/jeQheRAkWZQYRJU75RG79++JFlGBRePTP50if&#10;bHmFPF+srv7b+pfFi6W/a75vXvsXxQIimlnmzzF/+hpE7AT54C+iGZa5H38F/REYXzzQ+s8hYvPx&#10;/yqfOfbvgQca/yx18E8xf/rGoX/NM8ZxffsOSXJlxmcp5mnD371DEg/nQYAQ2j+KZ7i5e4fYgN/O&#10;N+ZV4+/A583Vbxu+9c/pyc7fMd+d1x+bc/KPZsgzWPq75fvmW3/KyME/xSL91qH/lhe4uXs7Kg8i&#10;iCjRby7ji9HzX/Fc4OZ2XF77x2v/kfMPwmepvjPE1l/Eq4trY+dv8pwLXI/MgwiCx/qjpvFlw18a&#10;5j/pT2bwyAufZU94tuRBBM5jgOz9XfJ98yACFzEAfXOTeX6t776y7t8vv/anvf4CADgXiOMrJBdm&#10;J7iUkquzdu785eh8W4xxL/m++bYYE5b5dZNPfngp8cLFapKz9dfHvzkvpX78ySpfbfGm48eVb4vA&#10;OfeQ75tfF+cCcWLIKwUp6yafnR7fFJH2TxzzTXmlFJRHvt0GAeDM3N93/wf155Fdfl3pfMYPwJvN&#10;n+0t8JwLMMaRWD3/6Pvzbeb/7XwrXrrwcou32/96/jd//eeafxi+PpB/5Ni/6+M3Pq+3ceL+7fiz&#10;fv/SjH8xfr5vXm9jc/4bv/+6LsG5sDv+5BafXCGZ2fkLC9413zcPbO3/5ArJzOACl6w38v3xuSUP&#10;bL7+GT9f80XDR6PzQONPBC7067/YNL9q/C146ZkHhvkzoy2GChUqVKhQoUKFChUqVKhQoUKFCvWZ&#10;VThBFipUqFChQoUKFSpUqFChQoUKFeqsa/WtZEopKCWN4PYWTXtebvw8Pg+sVy44xf4P568c978n&#10;HqrdkJO/suHV6n8ceNnwel8a82qDhyEPYO1vwav18efMA4Axr9x4ACt/KMD48Ver49eVhw8ewOvx&#10;75bvxpvPX9t/bzX+1caPI+f75jXTTmPm85dSymn+PQQP5TD/YoVb8a75h+A35z/j8YcNfwveNd83&#10;r7ex+sky337+03/vj9fbWP10cv0rJTfmD8f9ryzmXymhmtdvB+FhwSt7HtjyHzlfSfl6/jPl1Rbv&#10;Mv9bvP94le+JVw683kbz72p7dvPfIeZv09evn/javP5Vmz+Pm7/9/GHOSye+xZqNOc6/Nq//3Xjn&#10;fGCQvwCgP8uZp1CqNtr+cvmMuioBwC9PdnzUfClbXZdYOuafIh81X+pY15VjPk2An5v7J5v+hrwC&#10;loVDvgKWxeJwfDaHkib+hCi5BKD08W/Ku+Zv8Xk2hxyTb/1VO/9Z5C838k+NByFOrqAUUHn3Z8jz&#10;FFJWw3GlUKzGvzm/8kfrP26+Umpj/hqfb/0BvRqvXX6z/5ht/5onD/ymf+3o76P/13zt4K9Xgxo7&#10;3zev/a8BKOvx3+ZLJg/Az0flAWq+s0ZtzP+G+blj//ncG7/2B6rV8V8a5m/vfwc+SyFrQ35pz2v/&#10;G0A1/iPn++YJhLj5zi5nf2XTv9zg1eh8+721Cnolx6VDvlLKkn9e8XmWoh6R3/Rv9/+Y+duP39g8&#10;EUOUXEEpZecvHfs/BJ8f31/opV5LPM8/In95/LSR5iwlEX3yu7quVhv1z39nzN/c/xB6qdMSi/l3&#10;4A75p8jf3r9Hu9Trbl6trjLY5Y/Fk14N5YUb8ITbN+/1dqrSgnfN980T7h7a/X+G/kS4e/OlXuq6&#10;KrFIP4Jzh3xH/nn+ERkbjyci3L750Cx1X46e75tf++sXiKfWv7s/x107/5WO/rVj/x54Io67hy8B&#10;ANWZ+t8/fABA5+v/Reu/dMyvDsB/a89Lc37tD1TVcvR83zwxgXt+yv4KdV3b+3OBex45+Lvl++YZ&#10;F7hvVvHT499H/677355nXOD+4UcAgLLM9Wqclvm1rE6O5zzC3Vn7x+v539FfWuQrpRcp0nw9Ov/a&#10;f9nJCyFmmF3cYlfVdYmyyADopXB5M6G2xZhAFM12sqfAEzGI6Ez9CQCjz9q/qktUe/yJCPr43736&#10;y17eNd83TwQC6/EvUBW5Q/50eSICoW//T7d/V56ImuM/6favClSlQ/5keEIUzzr89+z/Pbxrfj+v&#10;7+w4Fk9EAGOIOv2Pm++bJ+LA3uN/2v0Hf0d/xgGct//q+W/n6nfb/MVqxXS7/GnxxPh6/j+2PxGi&#10;6Bh8ZM0Tieb9T9Lvf4R83zxjQs9/0b79X6Aqlw75Q/gLLzxjevX3yNnfT/+uvB7/0K9/juCvoO/M&#10;XvHxBTjzxTM9/7PN/c8AaK9dq5/28a75gD5JOQZPxCC2/bn2F9Fs5+qfLS9ms2uI5krKdi2XC6SP&#10;XwEArm/fIknMltFcLudIH7+eLC+iRP/b6a95Irf8qfKfvX8+R/q0319BQTRXkl6XQp4vMN/D76/p&#10;8/3+c8yfvgERWeZPmw/+MyhICJGcZP/7af0RnF5/tdv/Fc8c86fIEyDEDEokq+eB/fw7JM1HEofn&#10;p5g/fQvGGK7v3iGJ7fmbu3eITfksxTzt4Df8d73J6eVd833zjb8Q8W5/pZDnKRa2+VPnSY//bn/9&#10;sT37/InzRBBRAj7In+Pm7q1FfopF+nGafHNyhPPdJ6kOms85bm4nxrf7n/OdbzIn378r31wc4GyP&#10;f5ZiMXfIb3jOOa6d+XeIm68EOghPBC4SzPb6P+lP9nDR9G+aP2G+9b/kiOLj+GfZE56nyjfjnzHW&#10;6T/p/nv5GlmWdvK04b9ruy0vuIjBd75B1E22HxuK40skHVfa90meAh/8u/zrhifLfM+8bHjaz+8+&#10;QQBIqR8/6uE70rf4q8nyXSdITqV/V36nv1KQzfHTfl+BUf4J8UP8E8N8NQFeDeR3niAy4F3zffOd&#10;/nWlecaRJGbz3ye84fy5zZvOv0opyIZnPXyX/1DeNX8Yb7r/5WB+t7+ElI75p8DzIf7CMX/C/Ofs&#10;3x7/fJ+/gOg4QTaId833zR/Rv65LcM7BeeTOJ1c773Tp5OVAvst/KO+aP5i/PA7f6V83/CM4F03/&#10;BhfoToU/qn+B/NX+nx7PGO/2rxpeREiSK8QG+XISfNnLd/m3PBucGCpUqFChQoUKFSpUqFChQoUK&#10;FSrUZ1jhBFmoUKFChQoVKlSoUKFChQoVKlSosy6hVzlUO3/ZroDY/qyUNNr45t9Pk29XNujyn3r/&#10;rnyfv1r93i7fI68A1XqpLn6Pv1r/d9XJ789H8/dK6X3hxMOcV738Pn81gN+Xfwp8n3+z/6EA4/23&#10;5jFZfpi/Hn9m+ergvNn42/570/E/jHfN9833+PfOnz35nnmovvl7v38/75pvwtuMn2b+Q9fzz7Dj&#10;v5t3zffN7/OXr+Z/8/w1bzf/jcEP859u/3t4KbfmD0N/KaEgV7+2y9/kDcf/Ng8LXvXxPf69/P78&#10;V/OXK288fw7h9x//eDX+zfPV5PnTmf9NX/9+4uvw/NfN78t/PX9Nk++Z/3vnz578yfP9z3+iKnOU&#10;xcvOkOXyGXVVAgDyPIVS9eAGT4GPmi9n6/Unx/yJ8lF8BUDt9lfAsmh5wtI0/wT4KLkCpEJZdvkv&#10;HPM3+bkbn82h5GF5I/8j5Pfyy+Py2l+iLLNePs/mkA75znxuxiulUCyf9/CEOLmCkvVO/37eJJ8d&#10;gE8hZXVAXvtLWaPq8F865rvziyPyQ/wbnrnl0yT54f7T7N+Erx39d/Gu+b55QpxcQ8pqgL90ype+&#10;+HwfT0hm16jrPf6v+LlF/nzC/Bj+24loek8AACAASURBVI9/ac9nKWRtyC/38QP89/J9+XLiPCGZ&#10;3aCuyw7/DV455nvn1Sc8gRD3+j938sPyNa8OxNcmvFz77+KJCHGyx7+Hd833zRMxxLPrZqXH/Dj5&#10;+XT5of5imS+QPv5CL/u+VXVdrzb6PP8O+cvjpxtqzlLu5qseXqE9yemDv7n/IaDUHv9p9+/K396/&#10;h1JykP9i/h24dT5NkCfcvnkPKSvMH385Qv5H8Bc+IZ5w9/AedT3Uf2r9O/JEuHvzJeq6HOT/vPiI&#10;zCHfmZ9/RMYOxxMRbt98QF0Xw/wPnO+bX/lXS8yfvjq5/t39Oe7evEc1xL92zJ8gT8Rx9/AlqjI/&#10;W//7hw8oygyLc/X/4gOKYoh/5ZYvp8ev/V+wePp6AP+tY/60eGIC9/wDiuL5M/VX6/dvu/x5n/9+&#10;3jXfN8+4ABcxlvkCi/Rz9e8+fhgXuBcxlvkci/QbY94kvz4Av5jr1XQPxXMe4e4hwTJPe/1d8+UE&#10;ec5j3ItYr3Ta4y9lbZyvlIKU0+Vb/yxL8bzDv+VFXRcoiwxRfAHOo1d/xJhAtGOFm7bqukRZ6LOv&#10;3fynKwRMhSdiqKqsx3+6/TvxBIAR6qJv/0+0fwBVXaJy8CciyN7j/0j5vnkiEBjqysW/QFXkDv37&#10;44kIBDpvf3L037j64pcnRPHMzr8uUBa5Me+a784rVFXp5A/GHPzd8n3zRHp143P3l9WZ+jO9OvY5&#10;+6+f//Jm/hUO+afFE+Mbz3+e/YkQRcfgoz3jX4Coef1X5sa8a75vnjGxnv+t/QtU5dKh/zH4i05/&#10;GuS/m3fN983r8Y8Bx/9x8hVUc/dSw8cX4MyWZ3r+N+AZY0A7/5dLY35IPufj8EQMwpBnXPvLaomq&#10;XHbyAgC4SHB9+xZJMnwZTUB/BCh9/AoALPk50sevvfEiSrAoM4jI1l/nE7n174sXUYJFccL++Rzp&#10;k5t/WbxY+ivk+QJz63zfvPYvigVENLPMn2P+pM++nx4f/EU0wzKfn6S/gv4IzUH8Y/Px/yqfOfbv&#10;gQcBQsywzNLG/x2S5Moh34ZPMX/6FowxXN+9QxIb8lmKear5m7t3iA34Tf8onhnzrvm++dY/J9j5&#10;K4U8T7Gw7d8zD9LjP89s/fXH7uz798uDCCJKQJl+c3Zz99Yhn1vyKRbpRy/8yp9c/A/UP+e4uR2X&#10;1/7x2n/kfN88iCBEDALs/bMUi7lD/w3POce1M/8OcfOVQYOKCJzH+qOW8WWTP5zX+U/6kzVcnBzf&#10;+oP8+WfZE5498SACFzEAII4vTq5/pWp995clTyt/Pf918foEGeeI40skFzeDA3STEpzr29ZOkW+L&#10;sXP3F5b5dZNPfnjZ8GTHt8W5nb+U+vEnq3y1xV+NzLdFzfgfO983vy7OBeLEkFcKsjn+iNjp8U0R&#10;af/EMd+UVwfglQPfboMAcGbu75rvm2+3QdBXypLEbP5SSkHVlc5n3J03nD+VUpANb//8re/Pt5n/&#10;XfPdebnF2+1/Pf8LY14pCSnt833zehutf+SY7/r4jc/rbRxq/3vi2+Pfon+9jWb8i/HzffN6G5vz&#10;3/j913UJzrnd+JNbfHKFZGbnLyx41/zD85fW/qvXvzODC3SybvIfT5IHNl//+Oq/QP5q/4/HA40/&#10;EbiIkCRXiE3zqybfgpcH4UtrHhjmz4y2GCpUqFChQoUKFSpUqFChQoUKFSrUZ1bhBFmoUKFChQoV&#10;KlSoUKFChQoVKlSos67Vt5IppaCUNILbWzTtebnx8/i8/qZ6f/m++bW/ctz/Hnilv4el2ZCTv7Lh&#10;1ep/7Pnm75XS+9LYf5OHIQ9g7W/Bb/ieJA9g5Q8FGD/+anX8uvLwwQN4Pf7d8k15dRDecf5TGz8a&#10;8q75vnnNtNOY+fyllHKafw/BQznMv1jhVrxr/iH41fwHi+cPbPhb8K75vnm9jeZfq/lHvpr/XXi7&#10;+c+N19tY/XRy/Sspt+YPB3+L1186Xx6QNxz/ciNPrY9Bk3rlb8i75ispX89/prza4l3mf4v3H6/y&#10;LXnlkdfbaP6FxfE7oflf/weX+c+cd83fnv/G5vU21j9Yzd8O869vvsF6eQFAf5YzT6FUbRSwXD6j&#10;rkoAOEk+ar6Ura4d/cmxf0981HwpZF1XWJryClgWbT6dHg8gSlz9F479b/JzNz6bQ0kbf4W6Ls15&#10;13ylF/nwxqPxV838l80hHfLH5pVSKJbr4z/PDfNBiJMrKAVUVWnMu+a/5tkB+BRSVoP5lT9afzNe&#10;KbUx/5rna37hjW/9Ab0arlM+c+ufPPCb/rWjv4/+X/O1g79eDWrsfN+89r+G9nfd/9KJl7Z8bs8D&#10;1HxnjdqY/13ybfi5N37tr1cT9uO/vf9KM37z+MlSyHo4v/JXjb8h75qvlPTKa3/9nV12/hv5yrF/&#10;Z14Z8wRCPLtuXv/Y+j9b52/yyoaXa/+Wr038Sc//m/4mvGu+b56IIUquoJTy55/744f6C73Ua4nn&#10;+XfIXx4/baQ5zUZEn/yuruvVRnfzanWWbjdfeeVv7n8IvdRpl/+0+3flb+/fo13qdTH/Dtwh340n&#10;Dzzh9s17vZ2qnED/H8Ff+Ig84e6h3f+lh3zPPBHu3nypl/quSjwvPiJzyPfOzz8iY8N5IsLtmw/N&#10;UvelMe+a75t/7V+cXP/u/hx37fxXOvrXjv174Ik47h6+BABUZ+p///ABAJ2v/xet/9Ixv3Lj5fj8&#10;2h+oqiWe59865p8WT0zgnp+yv1q//7Lx540/2fq75fvmGRerVfz0+D+t/jVvf/wwLnAvftT456Pn&#10;b/L1AfjFXK+mO5TnPMLdQwIAKMvcmHfN3+SlB57zeD3/l0vH/NqYV0pBSn/8UH/BxQyzi1vsqrou&#10;URYZAL0ULufRq98zJhBFyU52OD/zxhMxiMjV31//TjwBYPRZ+1d1iWqPPxFBiBlmHavn7OVd833z&#10;RCCwHv8CVZE75E+XJyIQ+vb/dPt35YmoOf6Tbv+qQFU65E+GJ0TxzMH/U941v5/Xd3YciycigDFE&#10;ncf/cfN980R69ePu/T/t/oO/oz/Tq2efs//q+W/n6nfb/AU4F6/+wix/Wjwxvn79d2x/IkTRMfjI&#10;micS+v2PSPr9j5Dvm2dM6Pkv2rf/C1Tl0iF/DP7CimdMgIgQOfvb5fvm9fiHfv1zBH8FfWf2io8v&#10;wJkvnun5n23ufwZAe+1a/bKPd80H9EnKMXgiBrHtz7W/iGZ7/cVsdg3RXEnZruVygfTxKwDA9e1b&#10;JInZMprL5Rzp49eT5UVzcq/bX/NEbvlT5T97/3yO9Gm/v4KCaK4kvS6FPF9gvoffX9Pn+/3nmD99&#10;AyKyzJ82H/xnUJAQYtdFjun3v5/WH8Hp9Ve7/V/xzDF/ijwBQsygRLJ6HtjPv0PSfCRxeH6K+dO3&#10;YIzh+u4dktiev7l7h9iUz1LM0w5+w3/Xm5Re3jXfN9/4CxHv9lcKeZ5iYZs/dZ70+O/21x+bs8+f&#10;OE8EESXgg/w5bu7eWuSnWKQfp8k3J0c4332S6qD5nOPmdmJ8u/853/kmc/L9u/LNxQHO9vhnKRZz&#10;h/yG55zj2pl/h7j5SqCD8ETgIsFsr/+T/mQMF03/pvkT5lv/S44oPo5/lj3heap8M/4ZY53+k+6/&#10;l6+RZWknTxv+u7bb8oKLeHWr6a4mOde3ncXxJZKOK+37JE+BD/5d/nXDk2W+Z142PO3nd58gAKTU&#10;jx/18B3pW/zVZPmuEySn0r8rv9NfKcjm+CFiiBPD/BPih/gnhvlqArwayO88QWTAu+b75jv960rz&#10;jCNJzOa/T3jD+XObN51/lVKQDc96+C7/obxr/jDedP/LwfxufwkpHfNPgedD/IVj/oT5z9m/Pf75&#10;Pn8B0XGCbBDvmu+bP6J/XZfgnIPzyJ1PrlbfGTaIlwP5Lv+hvGv+YP7yOHynf93wj+BcNP0bXKA7&#10;Ff6o/gXyV/t/ejxjvNu/angRIUmuEBvky0nwZS/f5d/ybHBiqFChQoUKFSpUqFChQoUKFSpUqFCf&#10;YYUTZKFChQoVKlSoUKFChQoVKlSoUKHOuoRepVLt/GW7gmX7s1LSaOObfz9Nvl3ZoMt/6v278n3+&#10;avV7u3yPvAJU66W6+D3+av3fVSe/Px/N3yul94UTD3Ne9fL7/NUAfl/+KfB9/s3+hwKM99+ax2T5&#10;Yf56/Jnlq4PzZuNv++9Nx/8w3jXfN9/j3zt/9uR75qH65u/9/v28a74JbzN+mvkPXc8/w47/bt41&#10;3ze/z1++mv/N89e83fw3Bj/Mf7r97+Gl3Jo/DP2lhIJc/douf5M3HP/bPCx41cf3+Pfy+/NfzV+u&#10;vPH8OYTff/zj1fg3z1eT509n/jd9/fuJr8PzXze/L//1/DVNvmf+750/e/Inz/c//4mqzFEWLztD&#10;lstn1FUJAMjzFErVgxs8BT5qvpyt158c8yfKR/EVALXbXwHLouUJS9P8E+Cj5AqQCmXZ5b9wzN/k&#10;5258NoeSh+WN/I+Q38svj8trf4myzHr5PJtDOuQ787kZr5RCsXzewxPi5ApK1jv9+3mTfHYAPoWU&#10;1QF57S9ljarDf+mY784vjsgP8W945pZPk+SH+0+zfxO+dvTfxbvm++YJcXINKasB/tIpX/ri8308&#10;IZldo673+L/i5xb58wnzY/hvP/6lPZ+lkLUhv9zHD/Dfy/fly4nzhGR2g7ouO/w3eOWY751Xn/AE&#10;Qtzr/9zJD8vXvDoQX5vwcu2/iycixMke/x7eNd83T8QQz66blR7z4+Tn0+WH+otlvkD6+Au97PtW&#10;1XW92ujz/DvkL4+fbqg5S7mbr3p4hfYkpw/+5v6HgFJ7/Kfdvyt/e/8eSslB/ov5d+DW+TRBnnD7&#10;5j2krDB//OUI+R/BX/iEeMLdw3vU9VD/qfXvyBPh7s2XqOtykP/z4iMyh3xnfv4RGTscT0S4ffMB&#10;dV0M8z9wvm9+5V8tMX/66uT6d/fnuHvzHtUQ/9oxf4I8Ecfdw5eoyvxs/e8fPqAoMyzO1f+LDyiK&#10;If6VW76cHr/2f8Hi6esB/LeO+dPiiQnc8w8oiufP1F+t37/t8ud9/vt513zfPOMCXMRY5gss0s/V&#10;v/v4YVzgXsRY5nMs0m+MeZP8+gD8Yq5X0z0Uz3mEu4cEyzzt9XfNlxPkOY9xL2K90mmPv5S1cb5S&#10;ClJOl2/9syzF8w7/lhd1XaAsMkTxBTiPXv0RYwLRjhVu2qrrEmWhz75285+uEDAJnvRZxKrKevwn&#10;2r8rTwAxhqrIz9efCLL3+D9e/1VdovLEExEIDHVl7++zf1de+5Nn/wJVkXvhiQhErv6H6p8QxTNz&#10;fnX1x5xf+dcFyiIfPd83T0QAY2fsz098/ytUVWnvz/TqzrKy9XfL/5S/AOdiNJ6YXh177T9uvm+e&#10;GN94/jtT//b5r8wRRQ75RBPlo06ekQAR6/Hv5l3zffOMCaCd/0/Wv0BVLjUfX4CzXfxFpz9t+hvy&#10;rvm+eT3+sT7+vfbP9PPniDxjDGjn/3J5lHzOh/FEDGJknvH2+X+Jqlx28gIAuEhwffsWSTJ8GU1A&#10;fwQoffwKACz5OdLHr915suNFlGBRZhCRrb/OJ8t837yIEpTFy+n653OkT/7883yOuXW+Qp4vPPLa&#10;vygWENHMMZ8s+TnmT9944gERzRz9ffZ/GP9lPj9PfwKEaPxjm/G/kc8c+2eE69t3SJIrA1p/hMiW&#10;X/lnqfa/e4ckdsi34lPMn74FYww3d+8Qj8i3/nmWIopndvlZinnq0L9HfuVPsPbXV5/t+3/NvzXj&#10;lUKe2/MggogS5FnrP26+Uvpje7741p8y/ebOLZ9b8ikW6Ucv/Mq/eXN7c+uQz/nJ8do/Pm9/EYMA&#10;e/8sxWLu0H/Dc85xffsOcfOVP2PwIALnsf6oZXyJ69u3DvnCkn/Sn8zxwLf+IBd/t/6z7AnPnngi&#10;AhcxACCOL06u/8P56/mvi9cnyDhHHF8iubgZHNA2ybm+be0U+bYYO3d/YZlfN/nkh5cNT3Z8W5zb&#10;+csmn6zyFaSUG/zVyHxb1Iz/sfN98+viXCBODHmlNvY/Oz2+KSLtnzjmm/LKM99ugwBwZu5/+P7N&#10;5g+l1Gr+s+HbbRD0lbLEcP5SSkHVlc5n3Jk3nT+VUpANb//8re/Pt5n/XfPdebnF2x3/ev4Xxrxr&#10;/kF4eSj/yDK/bPItH79V/+PzehuO+99j/6+OH4v+9TY2x/+4+b55vQ2//nWtx4/V+JNbfHKFZGbn&#10;Lyx41/xP+ctReWBr/ydXSGbDL/ApWW/ku/CPXnhg8/WPr/4L5K+On/F4oPEnAhcRkuQKsWl+1eRb&#10;8NIzDwzzZ0ZbDBUqVKhQoUKFChUqVKhQoUKFChXqM6twgixUqFChQoUKFSpUqFChQoUKFSrUWVfz&#10;rWQKSkkoJY1g/fdq9bM9T/ojFyPzwHrlAh/5vvm1v7LMV1jvf0NeHYCHan9w8teseT6afGWTrwA0&#10;+08pMh8/qzxLHsDaH1BwzD81HsDK32b+a46Zhnbi9QE8Mg/g9fg349VWvh3fzl+uvN3zT4Nubc82&#10;/7R4zbTTmPn8p5TamH/98GjHn838jQZvexk5f3P82PPt/Gf7+qv5F+b8q3wvvHTi9Taaf63mH+k0&#10;/2/ydvOfG6+3sfpp/P7lAXg0859y9LcYP6/zLXm1yRuOf0ce2PYfN19J+Xr+hOn8t8W7zP8W739e&#10;5VvyyiOvt9H8u9reac7/r///8FrPf+Pnb8+fpq/fXXm9jfUPpv1LJbdev1n078ore15vY/1DFy8A&#10;oKoq5PncOGC5fEZVVQDgxBOAPE+hVD0qHzVfylbXpTmvgGXR5JNFvm8eQNR8qWRdV4755IlfrPil&#10;jX+y9jfmXfN982j9Feq6xDKbQ0nD/OVG/ui8Wo9/Gx6NvwLqytxfKYXCIX+bz7M55Ig8AMTJFZQC&#10;qqocPf8Q/Hr/6y+MNvMn7Y/GP08hZWWYv9jIPy2+9Qf8+zM2Pr/p3z7/n1L/h/NX+rs8Tqz/w/hf&#10;w6t/3vLKkp9b85v+1uPfIf8wvP3jB9DqO3uqqmieP1zyTXm5cfy0/Zej8St/1fqPm/8Jn6WQ9Xi8&#10;9tff2VWVhVV+3uZLx/6VBS83eVj6Xzevfyz8pVy9/rLJ3+yfO/LKm799/jafZSlqx3wTnkCIZtdQ&#10;Sq38jfNz+/yD8C7+xBAlV73+gogg6xLP8++Qvzxut7E6y0YEbN5xBQB1Xa8OCju+8srf3P8QeqlT&#10;W/9D9U9e+Nv79wfy99P/Jr+YfwduxBNu37zX26nKATxhu8zyp8YT7h7W+38x/wj+wh3y3fjnxUdk&#10;Y/JEuHvzpV7quyrHz/fMExFu33xolrr/DPznH5ExW//CmHfN980Tcdyt5j+//rIenyfiuHv4EoB+&#10;g3Rq/R/C//7hAwDy7y/H54k47r9o/B2Pf/f+q9H5tT9QVcuT69/Znwnc803/bx3zx+bV6v2XDU+8&#10;8Sdbf7d83zzjYrWK3/n6/0j7l7llvuvxq3l1LF4ptDcJbfOcR+Ai2e+/h3fNf83XzvxirlcTHu4f&#10;4z5q/ZfGvGu+XqTKH895vH7+2+MvuJhhdnGLXVXXJcoiA6CXwuVcvPo9YwJR8yDb8zM/PAFEDCJy&#10;9ffUvytPALHWf/fqJ5Pu35UnPWiEMPGPjPKrukQ1UZ6IQGB7/afcvyuv/ffvf/f8AlWRT5Inoub4&#10;T/b4HyqfEMWz8fmqQFXu5gf57+Fd833zRAQwhmjP/D/l/l15Iv6Z7399Z1CnP9OrP3f77+dd8815&#10;0+f//TwxvXq2EAlmO1d/O26+b54YXz//nas/DfQnQhQ55B+Nj6x5RkK//3Hyt8/3zTMm9PwXnYh/&#10;fAHOTPkCVbncyTMmQET6+b/Tv5tf519Y5fvm9fgHIjHrWP3zkPlMP/9NiGeMAdDH5e7VLw+XT8Qg&#10;dvCc++MZb57/O/wV9J3lYja7hmiupGzXcrlA+vgVAOD69i2SxGwZzeVyjvTxa/887eZFc3Kv21/z&#10;1MEPzZ8q/9n753OkT/v9FRREcyVpu/J8jvkefn8p5Pli0vx+/02eHPNt+TnmT98cjRfRDApyj/9x&#10;833za/9dFzmm378TT4AQA/2ZY74Fr6A/grTm3yFpPhJ4EL71F8lO/0/4u3dIYtP8FPOnb8EYw83d&#10;O8RT4ht/IZKdbzIUFJZZinnqkD9lfuUfd/rnWYqFQ74Tr/THttb828PyRBBR0u3vnK8/9j1ZvvHn&#10;nf6bPLfMT7FIP06Tb06OcL77JNUrnnPc3DrkT5Fv9z/n5+svEnDGd77JVkrq+WvukN/wnHNc375D&#10;3HylzyR4InCRYDbAn3OB69u3FvlP+pMtU+Rb/0uOKO7yd8vPsic8T5SnZvwzxjr9p9y/K7/pH+/0&#10;r5FlKQQX8epW010hnOvbzuL4EknHldZ9TZ4CH/y7/OuGJ8t8z7xseNrP736DDMiGpx6+Ix1Syg3+&#10;arJ81wmCU+nfld/pr9TG/meIE8P8E+KH+CeG+eqE+J0niCbQv3rFm80/JrzYcRe4UgqqrjTPOBLD&#10;+W+bN50/D8HLhmc9fJf/UN41fxhvevzIwfxu/+G8a34nL0fg+R5/WTa8cMyfML/X/wT638e3xx/f&#10;5y8gOk4QDeJd833zR/Svaz1+OI/c+eSq406fDl4O5Lv8h/KD8y+nyXf61xu8aPwNLvCt+Mdp873+&#10;LvkF8lfHz/R4xni3f9XwIkKSXCE2yJcnwnf5a74EG5wYKlSoUKFChQoVKlSoUKFChQoVKtRnWOEE&#10;WahQoUKFChUqVKhQoUKFChUqVKizLgGgAJDv/C0RqP1isx2rsPTXpHkFYAlAossfcMw/DE/YvQqO&#10;I6+g9z2h058c8z3ztJeXAErsOf5pPz8gvuXJavcfma+h/Zfo9ffVP47J19D7fvf+p63+zePXPNlt&#10;wZVfjZ/dfIV9/ls8nPLZFPl27Hce//7718cvOw7f+vc+/1vne+bX42cnX6DHv4d3zTfkjekNfnt1&#10;MAD6uB82/xO33H0H4tlR+Na/e//DMd8zj/18jqHzf7Ogg1u+B/7V8fcJn6Pn+F/zwimfTZNv/QfM&#10;/3b5m+Pf6fUzcfPXP9TL59CvgXbv/37+uP0fn+85/unV/GORvsELDzz6+Hb/D5j/7fIB5vD4HYLf&#10;u//2H//A6/nTOPnQvNkjMIAf5i+l/K8B/OVdv5d1hbJsVnGLLsC2VuHoqxPg/yP0XXQ9/nq1D/v8&#10;yfL/Afok6U7/uq5QOeRPnFcA/g8ACYC/dIL9u/IKwL8DcInJ+m+sQnV4XkL7XwP4iYd837wE8G8A&#10;3OE8/WsAfw7gAcBfPMH+XfkawL8G8F/gfP3/JYC3OE//CsCfAvgvcb7+/xzAe3T6N6t4WedPmi8B&#10;/FMAPwbwKyfYvytfAvgTaPdf2clXBaqqWcVOWORv8tFMr5w4Hb4E8MfQz/0/Pm4+QxQlU+NLAP8E&#10;+r1Pj/8k+3flSwD/C4BfBfCj4+fPwJjZiZIj8wW0/1/FIP/J9T+YJ2IQu/3/MYCfose/g+8phboq&#10;p8wvAfwBgJ8D2LFKoeYpf0n/3svL93/D7i4BBaUUAFjeZeCXv7i8/zOllMhevv/NU+zfkVcXl/d/&#10;qpSKz9f/zT9TSl5mL9//xgn278QTIC+u3vyxlPL2LP0J8uLyzT+Rsn6TvTz+9VPr35Unovri8s0f&#10;Sln94Iz9/0DK6i9kL4+/fmr9u/JEVF1cPfzPsi5/eK7+l1cP/6iuyh9n2ePPT61/V56Iysurh/+h&#10;rsqfnLH/79dV+Vey7PFnp9a/K0/Eisurh/++ropfPWP/f1hXy59l2dOvnVr/rjwRWzb+Pz9Lf8aW&#10;l1cPv1eXy7+RZU8/Hb9/zfniGWP5xdUXv1eV+W/l2dNfO7X+D+CfXV598Q/KMv/t8/Tn2eXVw++W&#10;Zf538uzpr55a/wfwf7m8+uLvl2X2d/f5izxPf5p+/4vfieILcB4ZNKiv0JVFc4fWqfEERPHlc1Vm&#10;4kz9VZxczcviJTlTfxknV/9fWTzf+PKv6hKVJ56IZJxcf7tcLh5s/X3278oTUR3H118tl4sf+PMv&#10;UBW5F56Iqji5/s/LfP5De/9D9U+I4pk5XxXrO0QM+cb//1nm6Y/T73/5O2Pn++aJqIxnN/9pmT39&#10;5Dz9eZHMbv6vPH/61dP0V6iq0t6f8SKZ3f6HPHv6mZ2/W/6n/AW40R06bjwxvkxmt/8+z55+TfuP&#10;m++bJ8bz2ezm32bZ48/O1v/i9n/LsqefpY+//O0ocsgnwqnxjIlsdnH3r87Wn4uX2cXdnzb+f/vU&#10;+td8c4ckNce/wR1ejf8/z7PHn6WPX/0tU9413zfPuHieXdz9Sf7y+LP0ybc/08+fI/Kci8Xs4u6P&#10;tf/XvzV2/iZPxCBG5rmIFrOLuz/KX77/+fzpm7/ZxQv9xwmub98iSYYvowkAy+UC6eNXAGDJz5E+&#10;fu3Okx0vogSLMoOIbP11Plnm++ZFlKAsXk7XP58jffLnn+dzzK3zFfJ84ZHX/kWxgIhmjvlkyc8x&#10;f/rGEw+IaObo77P/w/gv8/l5+hMgROMf24z/jXzm2D8jXN++Q5JcGdAKSwd+5Z+l2v/uHZLYId+K&#10;TzF/+haMMdzcvUM8It/651mKKJ7Z5Wcp5qlD/x75lT/B2j/PUiwc+n/NvzXjlUKe2/MggogS5Fnr&#10;P26+UhJ5PvfGt/6U6Td3bvnckk+xSD964Vf+zZvbm1uHfM5Pjtf+8Xn7ixgE2PtnKRZzh/4bnnOO&#10;69t3iOPL0XgQgfMYBEIcX+L69q1DvrDkn7CYf+eFb/1BLv5u/WfZE5498UQELmIAQBxfnFz/h/PX&#10;818Xr0+QcY44vkRycTM4oG2Sc/25zlPk22Ls3P2FZX7d5JMfXjY82fFtcW7nL5t8sspXkFJu8Fcj&#10;821RM/7HzvfNr4tzgTgx5JXa2P/s9PimiLR/4phvyivPfLsNAsCZuf/h+zebP5RSq/nPhm+3QQA4&#10;j5AYzl9KKai60vmMO/Om86dSnO2HQQAAIABJREFUCrLh7Z+/9e35NvO/a747L7d4u+Nfz//CmHfN&#10;PwgvD+UfWeaXTb7l47fqf3xeb8Nx/3vs/9XxY9G/3sbm+B833zevt+HXv671+LEaf3KLT66QzOz8&#10;hQXvmv8pfzkqD2zt/+QKyWz4BT4l6418F/7RCw9svv7x1X+B/NXxMx4PNP5E4CJCklwhNs2vmnwL&#10;XnrmgWH+NssjhQoVKlSoUKFChQoVKlSoUKFChQr12VQ4QRYqVKhQoUKFChUqVKhQoUKFChXqrKv5&#10;VjIFpSSUkkaw/nu1+tmeJ/2Ri5H5zVULfOT75tf+yjJfYb3/DXl1AB6q/cHJX7Pm+WjylU2+AtDs&#10;P6XIfPys8ix5AGt/QMEx/9R4ACt/m/lPtSsYKWdeH8Aj8wBej38zXm3l2/Ht/OXK2z3/NOjW9mzz&#10;T4vXTDuNmc9/SqmN+dcPj3b82czfaPC2l5HzN8ePPf//s/euTY7ranve/QAgqT73zKo9y7VnzXbi&#10;JOXY7+s35/hH5UfGlTjnpFxJnEoqrjiVg/deh5m83ZJ6RIkkkA8AJUpNigTAJqjVeNaH6VXdF29c&#10;IgBSpETU85/r+Zf5F/b8UX4QXnrxehvmX6f5R3rN/03ebf7z4/U29j9N3345Ag8z/ylPf4fxc5zv&#10;yKsmbzn+PXng1H/afCXl8fwJ2/nvhPeZ/x3e/xzlO/IqIK+3Yf7db+8y5//j/x9eh/lv+vzT+dP2&#10;/N2X19s4/GDbfqnkyfmbQ/t9eeXO620cfujiBQCUZYk8X1kHbLcvKMsSALx4ApDnSyhVTcon5qFs&#10;VVXY8wrY7kw+OeSH5gEk5qGSVVV65lMgfr3nty7+2cHfmvfND82j9leoqgLbzQpKWuZvG/mT8+ow&#10;/l14GH8FVKW9v1IKO4/8Uz7frCAn5AEgzW6gFFCWxeT5Y/CH/a8fGG3nT9ofxj9fQsrSMn/dyL8s&#10;vvYHwvszNj3f9K+P/5fU/vH8lX6Wx4W1fxz/WwT1z2teOfIrZ77p7zz+PfLH4d1fP4D2z+wpy505&#10;fvjk2/Ky0X/q9heT8Xt/VftPm/+K3ywhq+l47a+f2VUWO6f8vM6Xnu1XDrxs8nD0vzXnPw7+Uu7P&#10;v1zym+3nnrwK5u+ef8pvNktUnvk2PIGQLG6hlNr7W+fn7vmj8D7+xJBkN73+goggqwIvq2/Ivz+d&#10;NmN/lY0IaH7iCgCqqtp3Cje+DMrfPf4RAKEqXf3Haj8F4e8fP4/kH6b9TX69+gZuxRPuP3zW2ymL&#10;ATzhtOzy58YTHj4e9v969RX8O/fI9+Nf1l+xmZInwsOHnwAy/X/q/MA8EeH+wxfQ78V/9RUb5uq/&#10;s+Z980PzRBwP+/kvrL+spueJOB4+/gRAv0G6tPaP4f/48QsACu8vp+eJOB5/MP6e/d+//eXk/MEf&#10;KMvtxbXf258JPPKm/2+e+VPzav/+y4UnbvzJ1d8vPzTPuNiv4vd+/f+k/YvcMd+3/2pevRWvFOoP&#10;CZ3ynCfgIjvvf4b3zT/mK29+vdKrCQ/3T/GY1P5ba943Xy9SFY7nPD0c/874Cy4WWFzfo62qskCx&#10;2wDQS+FyIY5+z7hAkmat7HB+8Ta80neGz/FEDCLp8B/A++aH5onV/i2rn1xA+314AoGIIISNf+KZ&#10;Px+eQCCwWfuXVYHyjXgy/53zf8v80Pyh/2dn/HcodzkAQpIuHPLny1+Ef7lDWbwNT2AAY0jOzP9v&#10;mW/P28//53gi3jv/v2V+aJ5Ir/58tv/PuP2j+MP4t62eN/P2j+G/P/61+utPlrnnz4gnQpKc+ovD&#10;+O/zb+F986359Aqcn/KJM89I6Pc/Q/1Hzg/NMyb0/Je8X38i0sd/L/+rM/k7lMV2BjzT5x8NnhgH&#10;EZAki/bVU3t43/zQPOMMgJ6XsquW1R8bPBGD8Mjv4jnC8YzzQf5isbiFMHdSTmu7XWP59DMA4Pb+&#10;E7LMbhnN7XaF5dMvwXmidl6YK6jd/ud53/zQfPTPoKAgzJ2kV3y+wvLZPT/PV1jNmBfJAgqyw18h&#10;z9eGJ4f8MfgVVs+/vhnf7/+2+UF5AoSo/dtucsy8/b68jT8j3N7/iMx8Jc86fwz+4Udk6Yh87Z9k&#10;rf4K+itQq+dfwRjD3cOPSC3yx+c/OfBLrJ5/a+eNvxAZkqTDf7PEatnBD8mfM28ujgmRIklev8ma&#10;Q/vzzRLrt+KJIJIz/kp/bcw5Pzivv3be5887/Zs8d8xfYr38Ok/eXBzhXJzxNzznuLv3yJ8jX+9/&#10;zt+vv8jAGUeSvH6T3eQ557i9/xGpeSTP4PzNUn+zYo48EbjIsDjnv+cFbu8/OeQ/62+2zJCnQf5+&#10;+ZvNM15mypMZ/4yx1otMc2+/Lz/UX3CR7j9q2vZHnOuPnaXpdfuV1p5GXgIf/bv8K8OTY35gXhqe&#10;zvPtb5ABaXjq4TvST/ib2fJdFwiklJ75l8G3+qvm68eQZpb5F8QP8c8s89UF8a0XiF7xduN/dN5y&#10;/rHhu/xVVWqecev5bw68NDzr4UXbBTIL3jd/GG/b/+Vgvt1/OO+bH5TnZ/xlYXjhlh+cL/v5s/4D&#10;eN/8t+Tr/c/P+QuIjgtEg3jf/ND8G/pXle6/nCf+fHazf2bYIF4O5Lv8X/HXnvkz5Tv9qwYvzOs3&#10;/AblgX+aN9/r75O/Q37U/+bHM8a7/UvDiwRZdoPUIl9eCN/lX/NscGKsWLFixYoVK1asWLFixYoV&#10;K1asWL/DihfIYsWKFStWrFixYsWKFStWrFixYr3rEkopYP+s/+NSSu5/p5Q0/z+8DjyNwKs34OuV&#10;Dfr83yo/NH/GX+mveRz2v2X+HHio+gcnf5jXT3Xy5/LV/vVXyqH/T8Kf859Z+/EWfJ+/7j8KyrH9&#10;df9VwMS8GsR3+5/ytv6q8fqH57uOX33+7se/8Xm7+WcY3+O/7zvKMT8sj3r8dvLn/fv5vvbX888Y&#10;vHv/0Sq2/V8eeHTx5/Ivge/zd5//m7zb/DUFf8ZfeubPgYeZ/zrHT4//nnfof/LQ/8bhLeePQXzf&#10;/vfL95o/fXk1hB84/h3zj+ePEHw9/7kd/475Oc7fvvxbH//Gm79tz//lIL7bXyp5cv7n0P7QvOrj&#10;+/e/KIscxfZ7a8h294KyLAHoB34raXeBpuZpFH4JJavxeAIS89C2Pv83ybfh6Q14ApL0BoDq93fO&#10;Xxue5scTkGQ3gJT7lRbHzVeN14+wnZhXUNhtz/A9/r28b74tv1lCVSPyxl9JuV/p8Ty/8srPNyvI&#10;OfEEpNkN5EB/l/xtcL4ev7LD/xZSVp3+Z3nffFs+X0JW5Xi8rb9PPgvLszaeyPT/fv9W3jc/NB/9&#10;Tf8vu/1zz/x8ZXg1P36Qv0++bLx+M+SJkC1uUVVd/iPkb8fmi/H4If5vmW/Lb5aQpQWvJPJzfJ+/&#10;8s/f8yoU/9LNEyFb3KHar7R9Lh+e7Q/L8zbewr+Vt8hXI/CbzRKVLZ+f4YmQXd2hKs/4n+Mt8/OJ&#10;edny+jd5IkJ6xl+a8SO2+RrLpz+DCDhcUdNVVdV+UntZfUPOn0419EV6YKZ8aXhq5e8e/wgodcb/&#10;PO+bH5q/f/wMpeQ79Sfcf/gMKUusnv7y5vl6NRSP9q+/YcPG5AkPHz+jqgb6j54fmCfCw4efUFXF&#10;QP+v2DDukT8vnohw/+ELqmpn/I9Z+/zL4vf+5Rar55/n3/7VuDwRx8OHzyiH+vvkV2F52cITcTx8&#10;/AlFkWPd49/G++ZPyst2/8ePX7ArNv3+LbxvfmieiOPxhy/Y7abwL2fHH/y/Y21Wmr6k9nv7M4FH&#10;/gW73cuF+P9myav9+6c2nnif/3neNz80z7gAF3/CNl9jvXT0V/ozLs7tD8hr/xTbfIX18tezvHLO&#10;Lw1fzY7nPAEXGbb58oz/fNvv759CJJlZ6fnt/dcrvRryMX745NbYvF6kqpvnPMVjkmGzWeKlxb/m&#10;RVXtUOw2SNIrcCGO/ohxgSRtX+EPAKqy2H/6ZHJeAVU1hH+9QkFdRAxluenx7+B980PzAIgxlLv8&#10;XfoTCEQE2dv/59n+UfzBUJXh/Muq2N+9m5on85+Pf8j2j+JPtX+OJF2Ai8Qyv777QhfH7/2rgP7l&#10;DmURhicwgDE//4Dtf81b9n/ijfk/dxt/HvmheSK9urMs37E/3rf/4fjn4q9QloVH+0fkiZAktv7i&#10;cPwrcmveN390Pr0C56d80skzEiBiB39L3jc/NM+YAOrj/zv1p0n8r87wO5TFdgSe6fMHC54YBxFM&#10;/99a8775oXnGGWDm/7LYQnjkE7FZ8hzn/Ovj/7bTnyOBAAAuMtzef0KWDV9GEwC22zWWTz8DgCO/&#10;wvLpF2+eyI0XSYZ1sYFIXP398kPzIslQ7L5Hf1f/fIXls3t+nq+wCsiLZIHdbg2RLBx4hTxfm3xy&#10;5FdYPf8aiB/DP2T7PXkChFhgm68c+//vyD/NcHv/I7Lsxi2fkT//8COydEK+9t8skaQL3D38iNSC&#10;r7+CtXr+FYyxQPwSq+ffDP/Jiq/9872/Ha+gsN0ssVq65YfmQQQhMuSEYP767nUYHkTmDrqjv9Jf&#10;G3Nuvzcvkecrb3/a6DenfvnckV9ivfwahN/7mzfnd/ce+ZxfHK/90/ftL1IQgDS9wu39j0jNI3ds&#10;8znnbvxmifUqDA8icJ6CQEjTa9zef/LIF478s/lmzfQ8GX8Qmf0/ffs3m2e8BOKJCFykAPTN9Utr&#10;/3j+dNZfXyDjHGl6jezqbnBA3UjO9cfWLpGvi7H37i8c8yuTT2F4aXhy4+vi3M1fmnxyylcn/M3E&#10;fF1kxr9LvvRsf0j+UJwLpJklr5qvP7s83hSR9s888215FZivt0EAOBPIMrvx+zrfk7ecP3z5ehsE&#10;/UkF2/lLKQVVlTrf4fg5Bi8N73781h/Rd5n/ffP9eXnCu/V/Pf8La943PzSvt1H7J275sjD5jq+f&#10;N18683obnvvfI38Uvt7/Du3X22iO/2nzQ/N6G2H9q0r3f6fxJ0/47AbZwtU/QZpdW/Gv8y+LB072&#10;f3aDbDH8BqOSVSPfh38KwgON879g7d8hP+q/0/GA8ScCFwmy7AapbX5p8h14GZgHhvkzqy3GihUr&#10;VqxYsWLFihUrVqxYsWLFivU7q3iBLFasWLFixYoVK1asWLFixYoVK9a7LvNUMgWlJJSSVrD+e7X/&#10;2Z2nEXhlzaOx6psL75sfmj/4K3te1R/Rrfd/AB6q/sHLX7P2+TCvv3LJ3/+9glIO/d+XB3Dwdxi/&#10;Y7cfE/MA9v4u85/pM4b24nUHtuOVJ6+rOf798t34ev7y5d2OP/sleBx43/zXvN384ctrxtAO859S&#10;qjH/OvLKj0c9/lzmbxi80ZYp85v7z593Pf8y/8Kl/8pD/gXyehvmX6f5R3rN/03ebf7z4/U29j/Z&#10;50vP9o/Bw8x/ytPfYfwc5zvyakzeff5z4X3zlZSe86cfr7dR/+uWrzzbfzx/uPD1/Ofp73n+5T7/&#10;zWX+D3X8cp//5Anvcv5/GP+O+Ufnfw7+vrxy5/U2Dj908QIAyrJEnq/0pGVR290LyrIEAC+eRuGX&#10;ULIaDhOQmIeyVWVhz/vmN3kKwBOQmIdaVpWnv3P714an6XkCkqz2LwO0XzVeP8LWkldQ2G3d+YO/&#10;QlUVk+e/4jdLqGo6fu+v9Pjfblae+X58vllBTsiDgDS7gVJAWRaT5ysobL35evxJR/9bKLj7++S/&#10;4vMlZFVOxtf+gPGfOP+IZ348c+BBhDQ7Pv5NmR+aP/gr/SyPC2v/OP638PLPPdufrwyvJueb/s7j&#10;36v9svH6Tc+DaP/MntJp/4/Q/u3YfDGY3/urpv9w3jffm1cSeZPfLCFLB38Yf0teqZP2+/DKlX9x&#10;5mv/w/mPT/sRlOcOfNO/8tz/LvlNXrny+YHfbJaoLP3TxS2U0qtB2vK++ad8bsnLltfPhiciJA3/&#10;Ll7opc4LvKy+IedPpxr7q2xEQPMTVwBQVdV+UgvDl4YnJ/7u8Y8ACFVVBskPzd8/ftb+5Xv0J9x/&#10;qP1d+/947deroXjkr79hw+z8Hz42/K153/zAPBEePvykl/ouC7ysv2LDuEf+ZfFEhPsPX/RS34P8&#10;Cadllz8v/th/F779q2l5Io6HD5/1dsrd5PlHfOXHSweeiOPh408AgLLw83fJH5WXbv6PH78AIJSe&#10;+98lPzRPxPH4w1z8y8n5gz9QltuLa7+3PxN45Jfsr/bvnzT/m50/N/5U+9vxvvmhecYFuPgTgDP+&#10;Sn/GxTl/xnzTvypyr3zl3P7S8NXkPOcJuMgAAGXhuv/Dtd/fP8Vj8rb+9SIQQ/j1Sq+GPJTXi1S5&#10;86f+XbzgYoHF9T3aqioLFLsNAL0UKBfi6PeMCyRp1spOxy/aYaXvDJ/jiRhEssDiumX1jwG8b35o&#10;ntj79ScQiPRS9+/WHwxCzHf/l1WB8o14Mv+d83/L/ND8kP5fVjuUuxwAIUkX4CKxzJ8vfxH+5Q5l&#10;8TY8gQGMITkz/79lvj3v0P/P8ETc7P+h/uPmh+aJ9OrPQmRYtK0eN/P2j+KP9+2/P/61+utPlrnn&#10;z4gnQpKc+ovD+O/zb+F986359Aqcn/KJM89I6Pc/Q/1Hzg/NMyb0/Je8X38iQpIs2lcPHSV/h7LY&#10;9vBXE/BMn380eGIcRDD+Lasf9vC++aF5xhkAPS/1+RMxCI/8t+I53HnG+SB/sVjcQpg7Kae13a6x&#10;fPoZAHB7/wlZZreM5na7wvLpl+A8UTsvzBXEbv/zvG9+aD76Z1BQECJt5/MVls/u+Xm+wmrGvEgW&#10;UJAd/gp5vjY8OeSPwa+wev71zfh+/7fND8oTIETt33aTYubt9+Vt/Bnh9v5HZOYredb5Y/APPyJL&#10;R+Rr/yRr9a+/QrV6/hWMMdw9/IjUIn98/pMDv8Tq+bd23vgLkSFJOvw3S6yWHfyQ/Dnz5uKYECmS&#10;5PWbnDm0P98ssX4rnggiOeOv9Ne+nPOD8xJ5vur1553+TZ475i+xXn6dJ28ujnAuzvgbnnPc3Xvk&#10;z5Gv9z/n79dfZOCMI0lev8lu8pxz3N7/iNQ8kmdw/maJ9WqmPBG4yLA457/nBW7vPznkP5tvxsyP&#10;p0H+fvmbzTNeZsqTGf+MsdaLTHNvvy8/1F9wkYJ3XCBQSoJz/bGzNL1uv9Lc08hL4KN/l39leHLM&#10;D8xLw9N5vv0NMiANTz18R/oJfzNbvusCgZTSM/8y+FZ/1Xz9GNLMMv+C+CH+mWW+uiC+9QLRK95u&#10;/I/OW84/NnyXv6pKzTNuPf/NgZeGZz28aLtAZsH75g/jbfu/HMy3+w/nffOD8vyMvywML9zyg/Nl&#10;P3/WfwDvm/+WfL3/+Tl/AdFxgWgQ75sfmn9D/6rS/ZfzxJ/PbpAtLHg5kO/yf8Vfe+bPlO/0rxq8&#10;MK/f8BuUB/5p3nyvv0/+DvlR/5sfzxjv9i8NLxJk2Q1Si3x5IXyXf82zwYmxYsWKFStWrFixYsWK&#10;FStWrFixYv0OK14gixUrVqxYsWLFihUrVqxYsWLFivWuS+gn/avWXyol979TSpr/H14Hnkbg1Rvw&#10;9coGff5vlR+aP+Ov9Nc8DvvfMn8OPFT9g5M/zOunOvlz+Wr/+ivl0P8n4c/5z6z9eAu+z1/3HwXl&#10;2P66/ypgYl4N4rv9T3lbf9V4/cPzXcevPn/349/4vN38M4zv8d/3HeWYH5ZHPX47+fP+/Xxf++v5&#10;Zwzevf9oFdv+Lw88uvhz+ZfA9/m7z/9N3m3+moI/4y898+fAw8x/neOnx3/PO/Q/eeh/4/CW88cg&#10;vm//++V7zZ++vBrCDxz/jvnH80cIvp7/3I5/x/wc529f/q2Pf+PN37bn/3IQ3+0vlTw5/3Nof2he&#10;9fH9+1+URY5i+701ZLt7QVmWAPQDv5W0u0BT8zQKv4SS1Xg8AYl5aFuf/5vk2/D0BjwBSXoDQPX7&#10;O+evDU/z4wlIshtAyv1Ki+Pmq8brR9hOzCso7LZn+B7/Xt4335bfLKGqEXnjr6Tcr/R4nl955eeb&#10;FeSceALS7AZyoL9L/jY4X49f2eF/CymrTv+zvG++LZ8vIatyPN7W3yefheVZG09k+n+/fyvvmx+a&#10;j/6m/5fd/rlnfr4yvJofP8jfJ182Xr8Z8kTIFreoqi7/EfK3Y/PFePwQ/7fMt+U3S8jSglcS+Tm+&#10;z1/55+95FYp/6eaJkC3uUO1X2j6XD8/2h+V5G2/h38pb5KsR+M1micqWz8/wRMiu7lCVZ/zP8Zb5&#10;+cS8bHn9mzwRIT3jL834Edt8jeXTn0EEHK6o6aqqaj+pvay+IedPpxr6Ij0wU740PLXyd49/BJQ6&#10;43+e980Pzd8/foZS8p36E+4/fIaUJVZPf3nzfL0aikf719+wYWPyhIePn1FVA/1Hzw/ME+Hhw0+o&#10;qmKg/1dsGPfInxdPRLj/8AVVtTP+x6x9/mXxe/9yi9Xzz/Nv/2pcnojj4cNnlEP9ffKrsLxs4Yk4&#10;Hj7+hKLIse7xb+N98yflZbv/48cv2BWbfv8W3jc/NE/E8fjDF+x2U/iXs+MP/t+xNitNX1L7vf2Z&#10;wCP/gt3u5UL8f7Pk1f79UxtPvM//PO+bH5pnXICLP2Gbr7FeOvor/RkX5/YH5LV/im2+wnr561le&#10;OeeXhq9mx3OegIsM23x5xn++7ff3TyGSzKz0/Pb+65VeDfkYP3xya2xeL1LVzXOe4jHJsNks8dLi&#10;X/OiqnYodhsk6RW4EEd/xLhAkrav8AcAVVnsP30yX/71CgV1EXGU5fce/27eNz8sTyDGUO7yd+lP&#10;IBARZG//78hXQFV5tD8wTyAQGKryPftTUP+yKvZ3L6fm6/6v/XMk6QJcJI75FIiv7/6Qgz/T/lXt&#10;7/L6u+eH5gkMYOyy/csdysLRn3hj/nf098gPzRPp1Z1l+Y798b79D8e/wP5keD4dz0gcjn9FPnn+&#10;NHzS4896/Lt533wohbIsgvGMCaA+/jv5h23/GP77859iq8+/nPPZGf5qljxxDiKY/n/O/y3bv0NZ&#10;bL15IgZhyTOuj3+V2YYt75s/Bc/R408EWW47/TkSCADgIsPt/Sdk2fBlNAFgu11j+fQzAATiV1g+&#10;/QIiN14kGdbFd4jE1d8vPzQvkgzFLvo7++crLJ/d8/N8hVUongAhFtjt1hDJwjOfAvAKeb525739&#10;lWn/rx7tD8gb/22+cuz/M/JnNX8zHG/6pxluHz4hSy3403xP/u7hE9Ip+dp/s0SSLrzyGWPWfP0V&#10;Lj9+idXzb048iCCEvoPq4q+gsN0ssVq65Yfm9/6EYP767nUYHkTmDrq7v1f7lf7aWSi+9qeNfnNt&#10;ny+R5yuTz/35exd+ifXyqxO/9zcXF7zyuWf7A/DaP/0d+f+I1DwyZ1ARQYgUBCBNr3BryTfzOedu&#10;/GaJ9SoMT0TgPAWBjP8nj3zhyD+bb9ZMz9f+IB//cO1XSmKzecaLj79IAeib61Pnh+b3+x+EJLvC&#10;7V07ry+QcY40vUZ2dTc4oG4k5/pja5fI18XYe/cXjvmVyacwvDQ8ufF1ce7mL00+OeWrE/5mYr4u&#10;MuN/6vwxeDmCv9n/mSWvmu1nl8ebItL+mWe+La9G513mHwUCwJlAZjl+X+V78rbzhy9fb4OgP6ng&#10;lF+VOt/h+KmUgvLk63z347f+iL7L/O+b78/LE95+/Gt/Mv62488vPzSvt1H7J475hcl3fP1kOF5v&#10;w3P/y9Kz/Z58vf8d2q+30Rz/0+aH5vU2wvpXZvw4jT95wmfXyBau/va8b35oHjjZ/9kNssXwG5RK&#10;Vo18H/4pCA80zv+CtX/X2H9ufO7IA8afCFwkyLIbpLb5pcl34GVgHmj4826eWW0xVqxYsWLFihUr&#10;VqxYsWLFihUrVqzfWcULZLFixYoVK1asWLFixYoVK1asWLHedZmnkikoJaGUtIL136v9z+48BeHR&#10;WPVNKeWZPzGv/PMP/soxX+Gw/wPwUPUPXv6atc1XgHn9lUv+/u8VlHLov748gIO/w/gN3f4x/V3m&#10;P9NnDG3NqxF5PQB85j/X/Hr+Cc27HX/2S/A48L75oXnNGNph/lNKNeZfR1758ajHj8v8DYM32jJl&#10;fnP/ufHyhHfb/4AZgdb9r5F/gbzehvnXaf6RnvP3gXea/6Qfr9uw/2ny/FF4mPnPs//X59Lu+Y68&#10;CscDI/h7tt9v/vTj9Tbqf13nX7/2H88fHvO/y/s3jDH/NfMvef6fPl96zv++vHY4/OCUf3T+5/D6&#10;+fLKndfbOPzQxQsAKMsSeb7Sk5ZFbXcvKMsSAILy5MgnmX4oW1UWyPMllKw88j14CsMn5qHWVeXq&#10;v/Zsf82TNa+gsNv72/Ogpn85eb6Cwm4bjj/4K6f9P3b7txPze3+lx/92s4SqPPID8/lmCWnBg4A0&#10;u4FSQFkWyDcrK15BYXuU78KvR+KlNb/3h4+/e35oXvvrZy5o/yVkVXrke/K5O8+YPd/0r+e/KfND&#10;8yBCWs//5S5M+/NwvPa/hZd/vvJov/T0b/LKy78sXfq/X35oHkT7Z86UTvvfs/1KNsbP9DyI9DOL&#10;lKP/CO3Pj/hnyKpw5zdLyHI4v/eH8bfkX/n78NKTV+7+h/Mfn3wE5bkD3/SvPPe/S75Sh/lDOfDS&#10;k6/nP6X0apCbzRKVR34QfuvOn/rnHbzQS52XeFl9Q86fTn5d3+XVT/1vfuIKAKqq2k+KYfhyIE8g&#10;wiv+7vGPZqnfPv923jc/NH//+Bl6qdf36E+4/1D7F8Hb/339DTmbkic8fDz4T59/8vqtv2EzJU+E&#10;hw8/6fFfFtPnB+aJCPcfvuilvssCL+uv2DDukX9Z/LH/7uLa7+/P8fDhMwiYyJ9wWsfzpzsvK3ue&#10;iOPh408AgLLYTZ5/xMvpeSKOx49fABDK0tM/QPtH8f/h9+JfevpvJ8+fhN9/yrXFnwk88i8A0O1/&#10;hvfND80TN/4Uyl/t3/+Nw/9mxTMuwMWfANT+drxvfpNXAfimf1W0+x8+odSXXwXiS2ee8wRcZACA&#10;0tnfPT80z3mKx+Ry/ZW2zMZAAAAgAElEQVRSkHI8//VKr6Z8ygsuFlhct69+UZUFil0OQC8FyoU4&#10;+j3jAkmatbLT8QtnnohDePu754flCcQYRPI+/ckMGiGydn+lP1ngnD9znkAgsO7+P/P2j+NPb+pf&#10;VgXKmfJD+v+BJyTpwiN/DN7Ff9fJE9gA/27eNz80T2DAufl/5u0fxJc7lEWHP+nVb5Mz4/8c75sf&#10;mifSqz8LkWHRtnrczNs/ij/etz9N5U+G5/PhGQkz/y/6/WfY/nH82Rv6608mnueTYDxjQs9/SZf/&#10;vNs/hj8RIUkWyK5aVv874pk+f3POf0u+He/jiXMQYQT/c/k7lMU2OE/EIE54xvXxL0muzvh38775&#10;Y/Acnv7U7y8Wi1sIcyfltLbbNZZPPwMAbu8/IcvsltEMz6+wfPoFRO28MFcQu/3P8775ofnon0FB&#10;QYj2UbbNV1g+u+fn+QqrufIECLGAguz0P/Dkme/CK+T5+u34Xn9l2v+rR/6M+SP/tpsUc2z/jRvP&#10;Wngbf0a4ffiELPXI9+TvHj4hHZOv/ZOs158xZp1ffwUtLL/E6vm3dt5cHBIi2x8HX/GbJVbLDn5I&#10;/pz5vX+KJHn9JmUO7c83S6zfiieCSM77e+Ur/bWz2fLGn3f5K4k8XxmeO+Sf8Pch+CXWy6/tvLk4&#10;wnlyxt/w3DN/jny9/zm/EP8fkabX4/Fm/uOMI0muzvKcc9y65G+WWK/myRMRuMiwOOe/5wVu7z85&#10;5D9jvfo2S36Y/3zbP4TfbJ7xcsZfJBkYY0jSdv9zvG9+aL6+Oc6uz/sLLlLwjjfISklwrj92lqbX&#10;yNqutPc08hL46N/lXxmeHPMD89LwdJ5vf4MISMNTD9+RfsLfzJbveoMcvv1yEr7VXzXbz5BmlvkX&#10;xA/xzyzz1ei83fiz4dv8X/GW439s3nb+seE7/atS84w75avAfN1+1sO3XiCz4H3zh/G240cO5tv9&#10;h/O++UF5fs6/MLxwy5cXwJ/zl6VnfmC+3v/8nL/o7//neN/80DwXEB0XyHzzKzN+OE/8+ewa2cKC&#10;lwP5Lv+hvG9+aL7Tv2rwQp8/Lobf4DzwT/Pme/198neN1z8Mn/fwjPFu/9LwIkGW3eyf2Tik5IXw&#10;Xf41zwYnxooVK1asWLFixYoVK1asWLFixYr1O6x4gSxWrFixYsWKFStWrFixYsWKFSvWuy5xeNL/&#10;61JK7n+nlDT/P7wOPM2Ur1c26PMn/ZUPr3xLXk3Bn/FXQLNvuOUH5qHqHxz8FWBeP9XJn8tX+9df&#10;KYf+Owl/3n/+7ffl+/x1/1FQ1vlqZB4ePDr5bn/VeP3g3P658F3Hr6H+9se/y+B7/Pd9R1nPf0f9&#10;LxCPevx08uf9+/m+9tfzzxi87f6XA/hz/g0eLv3vEvg+f5/5+8C7zV+evBzCn/EfxPvmvzEPM/+5&#10;9P8j3qH/yUP/my/ft//98r3mT19eDeEHjn/H/OP5IwRfz3+u/k1+jvO3L/92xz/pOX9Pw3f7SyVP&#10;zv8cXv/QvOrj+/e/KIscxfZ7a8h294Ky1Muw5/lKT1oWNReeOvgk0w9t6/PX/BJKVh75Hjy9DZ9k&#10;NwDUGf+1Z37N0+S8gsJu79/Ck/GXEsVuY88Pyd/OmDf+SkqUXf4zav92bN7Sf7tZQlUe+Z58vllC&#10;jskTkGY3kGf8t0f8yjp/u13PhJev+UH+Z3jf/NA8AWl2Cymrgf5LyKp0z8/D8Yy18Bb+rbxvfmie&#10;yPT/Gfvnb8gTmf1fdvvnK4986dn+MXnl4N/D++aH5omQLm4hqzfyV7LR/2fIEyFb3KLq8h8hPz/i&#10;nyGrwp3fLCHLEfm9/2Gl71N+65m/52VgXnX536HarxR9jodnfliet/EW/q38kHwzf6gAvOzjiZBd&#10;3aEq2/1P+c1micojPwi/PcPX/kW9UnMb/wKxzddYPv0rEBEOV9R0VVW1nxRfVt+Q86eTzdR3eRGY&#10;JxChhS/P8nePfwSUwvLpz068b35o/v7xM5SS79SfcP/hM6QssXr6y5vnf19/Q87mxBMePn5GVQ3z&#10;D93+l/U3bMbkifDw4SdUVTFs/4+dH5gnItx/+IKq2g30/4oN4x758+L3/uUWq+efL679/v4cDx8+&#10;o5zKf9XHE05rLF5Wr3kijoePP6Eocqyff7bmrfLl/HgijsePX7ArNv3+M2z/KP4/fMFu9x1rs9Lx&#10;JbXfji89/V/zvvmj8PtPuTr4M4FH/gW73Yu7v0d+aJ74W/ur/fu3cfjfRuUZF+DiT9jma6yXbf7j&#10;5asZ8to/xTZfYb38tYevWvMPn1Dqyw/Fl5085wm4yLDNl2f8u3nf/NA85ylEkpmVmn9//nqRqn7/&#10;Tb7ES4t/zYuq2qHY5UjSK3Ahjv6IcYEkbV/hDwCqskBhrj7Ol3+9QkFdRBxl+R3FbuPE++aH5QnE&#10;GMpd/i79yQwqWe3c/BVQVR7tD8wTCASGqnzP/hTUv2zcvZyar/u/9s+RpAuPfArE7xq8rT/T/r3H&#10;v7fJD80TGMDYZfuX9d0/B3/ijfnf0d8jPzRPpFd3luU79gdBmnOIS2v/KP0fzfk/YPvJ8Hw6npE4&#10;HP+KfPL80Lz2Z2/sn5zhFcqyCMYzJoD6+N/pP9/2j+G/P/8ptvr8yzmfzZhvx4lzEMH0/3P+7bxv&#10;vuZ3KIutN0/EICx5xvXxrzLbsOV986fgOXr8iSDLbac/RwIBAFxkuL3/hCwbvowmAGy3ayyffgaA&#10;QPwKy6dfQOTGiyTDuvgOkbj6++WH5kWSodhFf2f/fIXls3t+nq+wCsUTIMQCu90aIll45lMAXiHP&#10;1+68t78y7f/Vo/0BeeO/zVeO/X9G/qzmb4bjTf80w+3DJ2SpBX+a78nfPXxCOiVf+2+WSNKFVz5j&#10;zJqvv8Lmxy+xev7NiQcRhNB3UF38FRS2myVWS7f80PzenxDMX9+9DsODyNxBd/f3ar/SX1sLxdf+&#10;tNFvru3zJfJ8ZfK5P3/vwi+xXn514vf+5uKCVz73bH8AXvunvyP/H5Gm14N5Pf+lIABpeoVbS76Z&#10;zzl34zdLrFdheCIC5ykIZPw/eeQLR/4Z69W3IHztD/LxD9d+pSQ2m2e8+PgLffUocfT3yQ/N7/c/&#10;CEl2hdu7dl5fIOMcaXqN7OpucEDdSM71x9Yuka+LsffuLxzzK5NPYXhpeHLj6+LczV+afHLKVyf8&#10;zcR8XWTG/9T5Y/ByBH+z/zNLXjXbzy6PN0Wk/TPPfFtejc67zD8KBIAzgcxy/L7K9+Rt5w9fvt4G&#10;QX9SwCm/KnW+w/FTKQXlydf57sdv/XgHl/nfN9+flye8/fivv96m/W3Hn19+aF5vo/ZPHPMLk+/4&#10;+slwvN6G5/6XpWf7Pfl6/zu0X2+jOf6nzQ/N622E9a/M+HEaf/KEz66RLVz97Xnf/NA8cLL/sxtk&#10;i+E3KJWsGvk+/FMQHmic/wVr/66x/9z43JEHjD8RuEiQZTdIbfNLk+/Ay8A80PDn3Tyz2mKsWLFi&#10;xYoVK1asWLFixYoVK1asWL+zihfIYsWKFStWrFixYsWKFStWrFixYr3rMk8lU1BKQilpBeu/V/uf&#10;3XkKwjdX3VJKeeZPzCv//IO/csyvV5FweP3G4KHqH7z8NWubrwDz+iuX/P3fKyjl0H99eQAHf4fx&#10;G7r9Y/q7zH+qXoFLOfFqRF4PAJ/5zzW/nn9C827HH4M68b75oXnNGNph/lP7FbSUO6/8eNTjx2X+&#10;hsEbbZkyv7n/3Hh5wrvtf8CMQOv+18i/QF5vw/zrNP9Iz/n7wDvNf9KP123Y/zR5/ig8zPzn2f/r&#10;c2n3fEdeheOBEfw92+83f/rxehv1v67zr1/7j+cPj/nf5f0bxpj/mvmXPP9Pny89539fXjscfnDK&#10;Pzr/c3j9fHnlzuttHH7o4gUAlGWJPF/pScuitrsXlKVehj0kT458kumHslVlgTxfQsnKI9+DpzB8&#10;Yh5qXVWu/mvP9tc8WfMKCru9vz0PavqXk+crKOy24fiDv3La/2O3fzsxv/dXevxvN0uoyiM/MJ9v&#10;lpAWPAhIsxsoBZRlgXyzsuIVFLZH+S78eiReWvN7f/j4u+eH5rW/fuaC9l9CVqVHviefu/OM2fNN&#10;/3r+mzI/NA8ipPX8X+7CtD8Px2v/W3j55yuP9ktP/yavvPzL0qX/++WH5kG0f+ZM6bT/PduvZGP8&#10;TM+DSD+zSDn6j9D+/Ih/hqwKd36zhCyH83t/GH9L/pW/Dy89eeXufzj/8clHUJ478E3/ynP/u+Qr&#10;dZg/lAMvPfl6/lNKrwa52SxReeQH4bfu/Kl/3sELvdR5iZfVN+T86eTX9V1e/dT/5ieuAKCqqv2k&#10;GIYvB/IEIrzi7x7/aJb67fNv533zQ/P3j5+hl3p9j/6E+w+1fxG8/d/X35CzKXnCw8eD//T5J6/f&#10;+hs2U/JEePjwkx7/ZTF9fmCeiHD/4Yte6rss8LL+ig3jHvmXxR/77y6u/f7+HA8fPoOAifwJp3U8&#10;f7rzsrLniTgePv4EACiL3eT5R7ycnifiePz4BQChLD39A7R/FP8ffi/+paf/dvL8Sfj9p1xb/JnA&#10;I/8CAN3+Z3jf/NA8ceNPofzV/v3fOPxvVjzjAlz8CUDtb8f75jd5FYBv+ldFu//hE0p9+VUgvnTm&#10;OU/ARQYAKJ393fND85yneEwu118pBSnH81+v9GrKp7zgYoHFdfvqF1VZoNjlAPRSoFyIo98zLpCk&#10;WSs7Hb9w5AmMOMjb3zU/LE8gEGMQyTv2J73U/bv1B4N4z/0f1O2v9CdLnPNf8dcBebLv/wooqwJl&#10;Bz8kf848gb1vf2LAuflfAWW188yfL0+kV/9M3tK/3KEs5skT6dWfhciwaFs9bubtH8UfFv7ZFTj3&#10;yJ8ZTyTM8W+AP5nXzzV/hjwjYeb/xTv2Z4H9k2A8Y0LPf8mVh3+49tvxDEm6eOVPREiSBbKrltX/&#10;lP5kaRffnz8V34738cTH8u/PJ2IQM+MZ18e/JL3q9XfP36Estvo8K12AjcxzuPOM6/OfJDnnv4NY&#10;LG4hzJ2U09pu11g+/QwAuL3/hCyzW0YzPL/C8ukXELXzwlxB7PY/z/vmh+bftT8BQmRQUBCifZRt&#10;8xWWzx75gfk8X2H1/AuIqMN/AQXZ6X+W980Pzff6K8P/6ph/yv9hXvyRf9tNirHzPyEzX2l24h8+&#10;IUsdedbC2/gzwt3DJ6Qe+bPjzcURlWS9/owxr/wQfP0VuE7e+IskbfXX/BKr59/c8zdLrJYz5Wt/&#10;kSJJXr9JmX37fXkiiOS8f75ZYl3z9/b5s+aNP+/yV/prc5rn9vnBeWn4r+08EUSyAOdJh3+D5575&#10;c+Tr/c/FRP4/Ik2vZ8MTEbjIwBnv9eec49Ylf7PEejUHXuD2/lOr/4JxJMmVNe+bPw3/jPXq2xn/&#10;FAt2f8a/m/fNn4LfbJ7xcsZfJBkYY53+53jf/NB8fXOcXTMkabe/4CIF73iDrJQE5/pjZ2l6jazt&#10;SntPIy+Bj/5d/pXhyTE/MC8NT+f59jeIgDQ89fAd6Sf8zWz5rjfIl9J+X77VXzV5hjSzzL8gfoh/&#10;ZpmvXvF24+cVbzn+bPjWCySnr59n/pz5Tv+q1Dzjbvkz4VkP3+ffx/vmD+Ntx58czNc3ylx53/yg&#10;PD/nXxheOOZfAH/OX3rmh+br/c/P+Yv+/n+O980Pzb+hf2X6H+eJw/x3wmfXyBYWvBzIcwHRdoFs&#10;KO+bPwkvHPyrE/5m/8y2Yflz4Z/O873+PfzZ/F1j/4Xh8x6eMd7tXxpeJMiym/0zG4eUvBC+y7/m&#10;2eDEWLFixYoVK1asWLFixYoVK1asWLF+hxUvkMWKFStWrFixYsWKFStWrFixYsV61yUAbAFsWn9L&#10;BKofbNayikl/zYOnbn4LoEKXf4NvW8XFJt+Nx1vyCtofmK2/J08137oKjwSww5n+T+f5vvAT3rrx&#10;nvxp+1/92tJ/9PwB/OFhmi77v4evcM6fGu0n/UB/+/yw/L7/E2vjS2j37vkfBx4u+TPhWTs/2L+D&#10;980PzRfoGf91/3HOD8wTne0/Owyd/8wD3d3zR+B9jh/t/A66D3T49/K++f1beFt+i7P+0POmTz6a&#10;+Q7735PHeX6LvvE/Wr4Iw+/nj1Y+R8/+7+F98614n/PfDn4DC3+386/D+PHmbQcgHY//Fv78/u/n&#10;B7Tf8Cw0L9r4nv1PJ7x1+mH+mie/weEcsN3fKx8gsMb+m57HeX7w/KfPX+yqvubiev4zJs/a+Z79&#10;b3gp5X8C4N9o+72sShSFWUUteb2KQF9dAP8voD9F9x79FYD/HUAC4O9dYPt7q6pKs4pTp///BiBD&#10;h38P75sfmlcA/hcA13if/hLAPwdwizfzL1AW27nyEsD/DOAOnf6zbr8vXwH4HwF8APCvX2D7ffkK&#10;wD8D8APer///AOATgH/tAtvvy1cA/jsAfwfv1/+/AfAZwN+9wPYP5wlIxCu+BPBfA/iCPv923iKf&#10;kCSZXjlwPnwJ4L+Cdv/TBba/ny8LlGUnXwD4L6Hn/nb/87xvfmi+APBPod/7TeC/AGN2FxrG4sks&#10;SHHC7wD8FwD+Teg5wJb3zQ/N7wD8ZwD+Pt6v/z8B8A8B/PQ2+TuU5S4Qr0z7dyBiZkGCI34L4D8F&#10;8Ndo9de82Obrv9p8/9t/v+8Kf95xj0kpBaD/Ez5z5K+uPyRKKf4+/UldXT9ypVS2+f63/97ltd+X&#10;J3V1/YGUklfv1F9eX3+opKruN9+f/t3La78fTyB5dfOhlLJ6fJf+RNXV9cdcyvIPm+9P/86ltd+X&#10;J2Ll1fWH71KWf+f9+n9cy6r4vNk8/c2ltd+XJ2LF1c3HJ1kWf/e9+l/ffPz/qrL4e5vN0z+6tPb7&#10;8sb/t6os/q134X/y/0Rsp/13f3+zef5rW943PzRPxLfXNx//UpXbv95snv/KKV8BCh7tD8gb/z9X&#10;5fYfvVP//Pr24/9TFtu/yTfP//DS2m/LnxZjPL+6+eH/Lov8Hw3xby2P/NA8Y3xzffPD/1kU+d/k&#10;m+d/cGnt9+WN/78s9P5/h/7i+/XNx/+jKDZ/k2+W/3YXL7b58h8s//bP/zhJr8BFYhVSlQWKnT5y&#10;Xx5PSNPbdVF8F+/Rn0AqzW6Wxe579k79ZZrdfCt2L3fv1T/Lbn/dbtcf36l/lWa3f9lu139w8lf6&#10;Dq9z+1/x1+DC4g7lEU8mfzhPoDLN7v7fbb764/Jv//KPbXkooKwKlI75oXkCK9Ps9v/a5su/+y79&#10;iRXp4u5fbvPnv+fuv0O5yz3aH44n4rtscf8v8vz57wfzL3fmE6rT88b/f803z3/l7B+w/SP4b7PF&#10;/T/f+2dX4DafkDrNvzCeSOSLxf3/tNk8/9Xyyex/13wyr/8F8YxEvri6/2fv2H+zuHr479+tPxPf&#10;F9cP/22u/f/jS2v/Mc+QpAt7/6uH/yrfPP318umX/8iWh1Ioy8I5PzTPePKyuHr8p/n3p79aPof1&#10;J2IQE/OcJ+vF1eN/nn9/+uvV8y//4dT5mt+hLLYg8/pZfULZk+c8WS+uH/6J9v/1P+jiBQBwkeH2&#10;/hOybPgymgCw3a6xfPoZAALxKyyffgGRGy+SDEXxHSJx9ffLD82LJEOxe6f+BAjh6Z+vsHz2aL8n&#10;n+crrJ5/ARE5+i+w260hksX0+aF5b39l8n91bP8p/4dpeeO/zVem/0+c3/r63bjxjHD78AlZasE3&#10;/dMMdw+fkNrwJ/kXxxNBiAzbzRJJuvDKZ4xNzisobH3yjX++ISd/nb/E6vk39/Zvllgtw/B7f4K7&#10;f8D2j+KfZMg3xv/ePj/fLLGu8y+Mr/1pQ0iSK/t8pZDndT4PwEvDf3Xi9/7m4oRXPvdsfwBe+6cz&#10;8v8RaXo9GU9E4CIFAUjTK9x65HPO3fjNEuvVGLzA7f0ne3+egkDG3473zR+Hf8Z69c3DPwHIx989&#10;fwx+s3nGi4+/SAHom/tT54fm6/5f31y6vWvn9QUyzpGm18iu7gYH1I3kXH+v8xL5uhh77/7CMb8y&#10;+RSGl4YnN74uzt38pcknp3x1wt9MzNdFZvxPnR+aPxTnAmlmyatmPrs83hSR9s8882159Yq3Gz+v&#10;eKf5R4EAcIf57zT/0vh6GwSAOcx/SinIqtT5DsfPMXn347f+eL7L/O+b78/LE95+/Gt/Mv6249cv&#10;PzSvt1H7J475hcl3ff3C8Xobnvtferbfl6/3v0P79Taa43/a/NC83kZY/8r0Xz3+LOc/ecJn18gW&#10;rv72vG/+uLzw9Dfnv4vhNziVrE7yQ/FPTjzQOP8LkK/5XWP/u/G5Iw8YfyJwkSDLbpDa5pcm34GX&#10;gXmg4c+7eWa1xVixYsWKFStWrFixYsWKFStWrFixfmcVL5DFihUrVqxYsWLFihUrVqxYsWLFetdl&#10;nkqmoJSEUtIK1n+v9j+78xSEBw4rF1jzyjP/Fa+m5QEc/JVjvsJh/0/NKygYf+XAA6j9NWufD/P6&#10;K5f8/d/XvG3/afJ+/T9IfmgewN7fYf6r+4yhg/Ku8/fx+HfJr+ef0Lzb8cegTrxvfmheM4Z2mP+U&#10;UmYFIeXOKz8e9fhxmb9h8EZbnMevEy/3+28c3m3/A2YEWve/Rv4F8nob5l+n+Uf6zd/ywDvNf568&#10;dtj/FKj9HvO/lI3zP09/h/Ofo/ZfIA+E9z+ev+3H3xEvp57/G+Pfl3d4/6VU1Zj/PI9/zvNfM3/a&#10;+VuOOv9Pny+V3/zpywPN8a8aPhb5jfM/W77Z/13m72b/8Z//u3kBAGVZIs9XetKyqO3uBWVZAkBQ&#10;nhz5JNMPZavKIkj+drfWPAF5voSSlQWtDvlOPJCYh2JXVWHNKyjsPPKPeZqcB4BkUfuXbvlbz/YH&#10;5EH1/lfu+//34K/M+N8soSqPfE9+68BvPXgQkGY3UAoojb+0zl8f+YfjK+SblRW/90ftb8cf58uL&#10;47W/fubCYf+XHvkBeWbPN/2rys+fOeS/4vNp+YO/0s/ysM6X2OYvHu2X2OY+/n48iEbwD9f+Y155&#10;+ZdlMXm+UrLRf6fnQbR/5kzpsv8Dt18pidzTP1vcAsrd3yd/fP4ZsioG83t/GP/NM2Q5nH+1/5z4&#10;lealXnDDOV/Z87X/4fzHJx+T87LBcwe+6V+Vu8nzpTrMnyoAX89/yqwGGaT92wO/2SxRWfMvzvyp&#10;fxcviAiyKvGy+oacP538ur5Lqp/63/zEFQBUVbWf1C6Rv3v8I0CEytm/9Gx/WP7+8TMAQlW+R3/C&#10;/Yfav8D39TfkzD3/8njCw8d37E+Ehw8/6fHf608ggkd+P/+y/obNhDwR4f7DF5Dxnzp/fP4rNow7&#10;+u+sed/80DwRx8OHzyDC5ftLR/+PPwHQb5B88qVD/it+NS1PxPH48QsA0v4T54fmiTgef+jx339K&#10;kszx47h68yfjS2v+2H87eX5onpjAI/8CAG/mf/iEx/x44safuv3ftv1q//7Nl1cOPOMCXPxJezj5&#10;++Uf8xVeVr9Nyh/5F9vJ80PznCfgIgMAlMH8y2A85ykeE1//cO1XSkHKt/cXXCywuG5f/aIqCxS7&#10;HIBeCpQLcfR7xgWSNGtl588TGHGQt//Cs/1heAKBGINI3rE/6aXu360/GMR77v+gbn+lP1ninP+K&#10;vw7Ik33/V0BZFSg7+CH5c+YJ7H37EwPYmfGvgLLaeebPlyfSq38myQKLttXTxsgvdyiLefJEevVn&#10;IbJu/xm3fxR/WPhnV+DcI39mPJEwx78B/mReP9f8GfKMhJn/z4z/Gbd/HH8W2D8JxjMm9PyXXLWv&#10;njnz9tvxDEm6eOVPREiSBbKrltX/lP5kaRffnz9vnvh0/kQMopNvx9+aZ1wf/5L0qtffPX+Hstjq&#10;86x0ATYyz+HOM67Pf5LknP8OYrG4hTB3Uk5ru11j+fQzAOD2/hOyzG4ZzfD8CsunX0DUzgtzBbHb&#10;/zzvmx+af9f+BAiRQUFBiPZRts1XWD575Afm83yF1fMvIKIO/wUUZKf/Wd43PzTf668M/6tj/in/&#10;h3nxR/5tNxnGzv+EzHyl24l/+IQsdeRZC2/jzwh3D5+QeuTPjjcXR1SS9fozxrzyQ/AKCttzvPEX&#10;Sdrqr/klVs+/uedvllgtZ8rX/iJFkrw+yZ99+315IojkvH++WWJd8/f2+bPmjT/v8lf6a2+a5/b5&#10;wXlp+K/tPBFEsgDnSYd/g+ee+XPk6/3PxUT+PyJNr2fDExG4yMAZ7/XnnOPWJX+zxHo1B17g9v5T&#10;q/+CcSTJlTXvmz8N/4z16tsZ/xQLdn/Gv5v3zZ+C32ye8XLGXyQZGGOd/ud43/zQfH1znF0zJGm3&#10;v+AiBe94g6yUBOf6Y2dpet1+pb2nkZfAR/8u/8rw5JgfmJeGp/N8+xtEQBqeeviO9BP+ZrZ81xvk&#10;S2m/L9/qr5o8Q5pZ5l8QP8Q/s8xXr3i78fOKtxx/NnzrBZLT188zf858p39Vap5xt/yZ8KyH7/Pv&#10;433zh/G2408O5usbZa68b35Qnp/zLwwvHPMvgD/nLz3zQ/P1/ufn/EV//z/H++aH5t/QvzL9j/PE&#10;Yf474bNrZAsLXg7kuYBou0A2lPfNn4QXDv7VCX+zf2bbsPy58E/n+V7/Hv5s/q6x/8LweQ/PGO/2&#10;Lw0vEmTZzf6ZjUNKXgjf5V/zbHBirFixYsWKFStWrFixYsWKFStWrFi/w4oXyGLFihUrVqxYsWLF&#10;ihUrVqxYsWK96xKHJ/2/LqXk/ndKSfP/w+vA00z5emWDFn/lmT86r96A7/M/9A23/JC8goLxV138&#10;OX8FmNdPdfI9+Ue87f4fk3fp/0N43/zQfLe/3t+6/yko6/w58ejk+/zr+cM1fy581/gZ6m8//i6D&#10;7/E3rz1MX3Luf4F41OOnkx84/p3y5f71H4e33f9D+HP+DR4u/e8S+D5/j/lXHnin+WsS/oz/KPke&#10;8/cY/P78z9W/ef7o0f7Z8m/rfzz/evLSfv7s5weOf+f5uzl/TM1XjfnP5fgnT/g5zt/dJT3n/2F8&#10;X777/DkN3+PfONLw1p0AACAASURBVP+TTvuvef4WgveY/83fi7LIUWy/t4Zsdy8oS70Me56v9KRl&#10;UXPhqYNPMv3Qtj7/Lt43/3ypA09Ani+hZDUqn2Q3AFSrv4LCziP/mKdZ8sniBkpKlLtNO7/1zJ8z&#10;T3r/R/+B/pslVOWevw3Ab8/xBKTZDeQZ/+12feQvrfPH5FcefPWat/KXnvkz5AlIs1tIWQ30X0JW&#10;pUd+QJ618Bb+rI23yGdMP/B5Vnyvv8Q2f/HIH4P38e/hiYx/ecb/DfMn5ZWnfwvfl69ko//NkCdC&#10;uriFrDr8597+AXze458tblHtVzq25H3zrflnyKoYjx/gf/T6b54hS7v87XaleakXzJieN+1XLbyN&#10;v4Jn/vS8bPC8jSdCtrhDtV+p2pIfkm/mTzVHngjZ1R2qol7p+A3ytwd+s1mimpx/6eZ7/Ststy8Q&#10;23yN5dO/AhHhcEVNV1VV+0ntZfUNOX862Ux9lxUXyd89/hFQ6ox/6Zk/b/7+8TOUku/Un3D/4TOk&#10;LLF6+nMv/339DTlzz58fT3j4+BlV9U79ifDw4SdUVYHV019ABI986uVf1t+wmRFPRLj/8AVVtcXq&#10;6ecLaP9XbBgfjd/7l1usnof4j5sfmifiePjwGeV78Jcd/h9/QlHkWPf4yxbeJl9K4GU1L56I4/Hj&#10;F+yKzTD/mbV/FP8fvmC3+461Wen4tHrz95+ypJnzpaf/a943PzRPTOCRf8Fu9xLM//AJj+l54v7+&#10;5/PV/v1XaF618IwLcPEnbPM11ss2//O8XX6Fl9Vvs+IP/iusl79eXPt9ec4TcJFhmy/f0L+cLc95&#10;CpFk2ORLvHT6z7f9fbxepMrdv+ZFVe1Q7HIk6RW4EEd/xLhAkrav8AcAVVmgMFdfL40nEBhxFOX3&#10;Hv/XKxzY5c+TJxCIMZS7/P36E0H29v+p2n89KU96BKAqa/9p80Pzx/6bwO0nz/5jzxMYiGi/janz&#10;vXkFVJWHPxl/1/GvgHJ/99Wt/SF5IgZi7ML9dx7+enXP/fyfXYFzj/wL44n06s6y9PAv67uvju0P&#10;yBPp1bFlPf9dWPuPeDL934JnJEAgffwrcmveNz80z0iY49979mdv7J/MlmdMHI7/nf5TtZ8hSReT&#10;8ow3/beT54/Jk+GZBU/8MP5L42/DD89vx0PzjNfHvz7/t2q/QlkWb8pz9PgTQZbbTn+OBAIAuMhw&#10;e/8JWTZ8GU0A2G7XWD79DABBeSI3XiQZiuI7ROLqv8Ly6Rfn/NC8SDIUu3fqT4AQi7D++QrL55r/&#10;gzWf5yuszN0/a97473ZriGQxfX5ofu+/CuSvDP9rGN74b/NVo//feOR78g+fkKWOPCPcPXxCasMT&#10;QYhM+6eZPe+bH5o3/vlmiSRdeOUzxi6P3/uT9r+34xUUtvkSq+ffdL4Lv1litQzD7/0J7v4B2z+K&#10;f5Ih37j755sl1h7tH4/nzv60ISTJ1eT5Sumv3Y3Ccw9/c3HDPl+a/K9O+ePzPyJNrwfzRASepA1/&#10;O943f0yec45bF3+RggCk6ZU175s/Cr9ZYr36Cs4Fbu8/2fvzFAQy/na8b/44/DPWq28e/sn+4ubU&#10;+aH5uv8DcPbfbJ7x4tH+kHzd/+ubU7d37by+QMY50vQa2dXd4IC6kZzrj61dIl8XY+/dXzjmVyaf&#10;wvDS8OTG18W5m780+eSUr074m4n5usiM/6nzQ/OH4lwgzSx58xFcnc8c+Socb4pI+2eZZf89ybfl&#10;1SlvOX5Oebf5R4EAcIf5zzc/NF9vg6DvJjvlV6b/Oxw/x+Arw7sfv/XXs13m/2b7XfL9eXnC24//&#10;+uuJ2t+O980Pzett1P6JY35h8l1fv3C83obv/vdsvxzJ36H9ehvN8e/R/2bBTz3/+eUrJVGZ/afH&#10;nyUvT/jsGtnC1d+e980flxee/ub8dzH8BquS1Ul+KP7JiQca538B8jW/a+z/aXnA+BOBiwRZdoPU&#10;Nr/cIefciZeBeaDhz7t5ZrXFWLFixYoVK1asWLFixYoVK1asWLF+ZxUvkMWKFStWrFixYsWKFStW&#10;rFixYsV612WeSqaglIRS0grWf6/2P7vzZM8rTx5Ac9WjyfND8wAO/no1KPv8ehUJOPBqBN74Kwce&#10;QO2vlIv/IV+55L/ibfd/k/fb/0HyPXk1pj8UlHTJVzXtzzv51+PHbf5ujn/p8fqPwfvsf/3/Dv6q&#10;ub1p80PzmjG08ux/o/B286fSkxYOxy77+d98w8SJP/i65Y/Pu+1/wIxA6/3XyL9AXm/D/Osy/0jp&#10;N3+PyLufv+9/mjz/cLz04FGf/3n6O5z/HLX/AnkgvP/x/O0y/hu85fmX3kb9r4KSLvNvM9+Wrxrz&#10;l8v878frbZh/nc6/5Em+HS+PePv+48trB/NvgHyp/OZPXx5ojn/783epZG3uxDfHjzs/1vzfzQsA&#10;KMsSeb7Sk5ZFbXcvKEu9DLs9r7DdfXfmFRR2hienfCDJ9EPZqrJwzH9xzg/NA0BiHqpdVQXyfAkl&#10;K7d8Qhh+W/NkzQNAsrgBoJ9lM3V+aB5o+jvu/9+Dv6rH//Tt3zb5zRKqsuXXzjwISLMbKAWUZYGt&#10;Z74vn2+WkM58Zc3v/aH9/fLlCPxqUl7762cuaP9p89tfv3Iy/uBv5j+PfMZc2i/349+Zz935I/9y&#10;hzx3yW/4Xxiv/e9wsf5KHvc/D//SHP/c89XF8SDaP3OmdNn/I7Q/D8jv/ZW7f8j2j7H/s6P9/wxZ&#10;FZb5q0a+C2/aLxXyzTNkOZyXTV7Z87W/Pv/ZTZ5/zEMfv2z53J1/7T9tfpNXAfh6/CulHP0rz/ZX&#10;+/3vzr/s+c1micrDv4sXRARZlXhZfUPOn05+Xd/l1U/9b37iCgCqqtpPSpfI3z3+ESBCFcy/DMrf&#10;P34GQKhKV/+w7W/y39ffkDMbnnD/4TMAhqosHHjf/NA84eFjvf/foT8RHthPevy/Q38iwv2HL2ap&#10;6wIv62/YeORfGn/sv5tB+79iw/hkPBHHw4fPqJd698onz/a/OU8gwmv/jz8BIJRlh79S5i7pa76Z&#10;L2VH/ox5Io7Hj18O/ivP/AvjiTgef0je1P9wh39+/LH/1jO/vDiemMAj/wIAA/2Ps+3z345XDjxx&#10;409A5envkq9vTFQj8ZU1z7gAF3/SHh3j/y3zQ/NH/sUc/H+blOc8AReZ8d9Onj8OX3r4p3hMtH/p&#10;7O+e78srpRdJe2t/wcUCi+v21S+qskCxywHopUC5EEe/Z1wgSbNWdu48gcCIg4L7L4LwBAIxBpH4&#10;+odpvy9PZtAIkU3kfz0rnvQIgBjc/+fVfl9+Wn/y7D/j8wRm0f/n1/5eXulPxnb6U4+/AsqqQOmR&#10;P2eeiOn5X2RYtK0eNvP2D+N3Z/z16p9Jsjjj3+CzK3DukT8znkiv/izEGf9yh7LwyJ8xT6RXzz7b&#10;/2fcfiueTP9v8IwEaKh/C++bH5pnJMz8P6D/z7D94/jr85/W1SMnaX8SjGfM7P/kCtlVy+p3o+Yz&#10;JOliVjzj2j9JFgP8w7c/TRdgjjyZ/CZPFv5tvG/+eHw73sczro9/Sdrf/93y9SeT35LncOcZ1+c/&#10;Sef4158sE4vFLYS5k3Ja2+0ay6efAQC395+QZXbLaM6FJ2rnhbmC2O2/wvLpl06+P3/e/Lv2J0CI&#10;BRQkhGgfZd75+QrL55r/w+R8nq+wev4FRPSaH+B/lvfND82/ub8y/K/z5I/82y7yn/KfkJmvZDvl&#10;P3xClrrzdw+fkLryrIU3F8cG+bfxvvmheeMvkqzXnzHmlT9Lfu+ftvorKGzzJVbPv2n+3i5fQWG7&#10;WWK1nCnf8E+SDv85t9+XJzJ9P0WSvH6ToqCQb5ZYe+TPh+ed/nyQfwvfl6/0195mwfMu/wU4T9r9&#10;lTT813a+N39s/kek6fVoPBGBJxk4FwP9x82fkuec47bNX2RYMN7r38b75k/Cb5ZYr76Cc4Hb+09n&#10;/K+sed/8afhnrFffzvinWLD7M/7dvG9+aJ7M/M8Y6/TfbJ7x4pE/Z76+Oc6uGZK0219wkYJ3vEFU&#10;SoJz/bGzNL1uv9PQ08hL4KN/l39leHLMD8xLw9N5vv0NIiANTz18R/oJfzNbvusN8qW035dv9Tcf&#10;4dU8Q5pZ5qtm/rz5bv8Dn2V2/V+d8pbj55S3HX82fOsFkgnzQ/Od/pXp/4y75QfmK8OzHr7Pv4/v&#10;a/84vN34V0oO5tv9h/O++UF5frhR+JovDC8c8y+Af0t/GZiv28/P+Ysz/mU/fzZ/TN52/hjID/a3&#10;z6/M68954s9n18gWFrwcyHMB0XaBbCjvmz8JLxz8qxP+Zv/MtmH5c+GfzvO9/j382fxdY//Nk2eM&#10;d/uXO+Scg4sEWXazf2bjkJIXwnf51zwbnBgrVqxYsWLFihUrVqxYsWLFihUr1u+w4gWyWLFixYoV&#10;K1asWLFixYoVK1asWO+6xOFJ/69LKbn/nVLS/P/wOvA0Pa+G8HT4YyfeNz803+d/6BtKKct8NQPe&#10;+Ksu/pz/gVed/LB8pRzGz6i8y/4fwvvmn8On4Lv9VaP/KSgo6ZLf4J3aPw6PTr7Pv54/FKTH69+d&#10;PxXfNX6G+tuPv8vgh/X/eiw79z/z89Q86vHTyZ/zl/vXr5s/lz82b/v6D+EH+sOl/10Cf8ZfSr/5&#10;d0a80/w/iO/L95i/x+BRn/+5+jfPHz3aP1v+bf2P519P3vr8qzF+Ovm++a/J287fVWP+cZn/p+CH&#10;zv/2+08e8fb9Zxq+23+cfPf5cxq+xx+H8y/78/9G/gi8z/Hfaf43fy/KIkex/d4ast29oCz1MvJ5&#10;vtKT1vAmYrv7HoxXUNgZnjr4JNMPbWvz1/zLWb4/f958kt1AQaHs8ycgz5dQsnLLD8Vva55a+WRx&#10;AyUlyt3GiffND81H/7f13zb5zRKqmppfd/MEpNkN5Bn/Jr8dIV8G46vXvJW/9Mwfg1+NyxOQZreQ&#10;shro75u/hKzK+fAW/oy55Mv9+A3G52f4Xn+Jbd7wz13yZ8wTkGZ3kLL8fforedx/bf2PeOWZP0Oe&#10;COniFnK/Uu74+fmc+QH+s27/AL5v/2eLW1Rn9/+qwT9DVoVbvlTIN8+Q5XS8bPKqhe/x7+Wt8qGP&#10;P1Pz+RmeCNniDtV+pWdL3iJfzZEnQnZ1h6qoV0o+5SvP/Gq//8bgN5slKmv+pZsf4r99gdjmayyf&#10;/hWICIcrarqqqtpPKi+rb8j508lm6ru8uEj+7vGPgFIz9i/flL9//Ayl5Bn/t8234b+vvyFnY/KE&#10;+w+fIWWJ1dOfA+SH5gkPHz+jqt6pPxEe2E+oquJd+hMR7j98QVVtsXr6S//4XX/DxiN/bvzev9z+&#10;/+y9bZPjyJqedz+ZeGG9V/fE1Minp8/a65A3tGclryx7/5N/pcMhhxUKKxSyQ34JhR12WN5zZqa7&#10;zxZBVhEEkJn+kAkWySJIZCYKCXbl82F7znZfvJ8LSCRAkERiMT8H/69YMT4YT8Rx9+ETmj7+5Jn/&#10;5jyBCFY8Ecfdx59R1yWW81+O8lJ25CtlPmU9nj9Fnojj/uNnVPWqn//CM39iPBHH/Q8pquoZS7NS&#10;9Nj9v3zCPz5v59945k+PJ5bgnn9GVT0Z/13WPn+6vDrkz43/+gnL4rj/If50vtq8/wnPi1c84wl4&#10;8nusy2WH/3HeNz80/+K/wLL4bYT8L5PiOU/BkxzrsujpP63++/HNEf8MSZpjVRZ46vTv5n3z35rX&#10;i1S5+7d8IkSFuiqRZhfgSbLzjxhPkGaHV/gDANHUqM3d13PjCQRGHHXzPHH/1yssDMETCMQYmqo8&#10;4f82+aF5MgeVPDn+x+r/clSe9BEA0bT+4+aH5qflT57jx54nMBCReY316PnevAKE8PAn4y8qN38F&#10;NJtPX936D8kTMRBjZ+5fefjr1T03839+Ac498s+MJ9KrO8vGw79pP3117D8gT6RXx5ZmDjq3/nd4&#10;MuPfgmeUgED6/FeX1rxvfmieUWLOf+/Z38z/b+afTpZnLHk5/3f6j9U/Q5rNRuUZ3/Zfj54/JE+G&#10;ZxY88ZfjvzH+Nrxv/nj8YZzx9vx3yv8w75sPpdA09ZvyHCf8iSCbdac/R4oEAHiS4/r2AXnefxlN&#10;AFivlygefwGAoDyRG5+kOer6GUnq6r9A8firc35oPklz1NU79ScgSWZh/csFinnL/2jNl+UCC/Pp&#10;pzVv/KtqiSSdjZ8fmt/4LwL5K8P/FoY3/utysTX+rzzyPfm7B+SZI88IN3cPyGx4IiRJrv2z3J73&#10;zQ/NG/9yVSDNZl75jLHz4zf+pP1v7XgFhXVZYDH/ovNd+FWBRRGG3/gT3P0D9j+If5qjXLn7l6sC&#10;S4/+h+O5sz+tCGl6MXq+Uvpnb4Pw3MPf3Nywz5cm/6tT/vD8T8iyy948EYGn2Za/He+bPyTPOce1&#10;i3+SgQBk2YU175s/CL8qsFx8BecJrm8f7P15BgIZfzveN38Yfo7l4puHf7q5uTl2fmi+Hf8AnP1X&#10;qzmePPoPybfjv/1w6vrmMK9vkHGOLLtEfnHTO6BtknP9tbVz5Nti7L37J475wuRTGF4antz4tjh3&#10;85cmn5zy1R5/NTLfFpnjf+z80PxLcZ4gyy158xVcnc8ceRGON0Wk/fPccvzu5dvyap+3PH72ebf5&#10;R4EAcIf5zzc/NN++BkF/muyUL8z4dzh/DsELw7ufv/XPO13m/+3+XfL9ebnH2x//7c9Ttb8d75sf&#10;mtev0fqnjvm1yXfdfuF4/Rq++9+zfzmQv0P/+jW2j3+P8TcJfuz5zy9fKQlh9p8+/ix5ucfnl8hn&#10;rv72vG/+sHzi6W+uf2f9P2BVUuzlh+IfnXhg6/ovQL7mq639Py4PGH8i8CRFnl8hs81vKpScO/Ey&#10;MA9s+fNunlm9YqxYsWLFihUrVqxYsWLFihUrVqxY31nFG2SxYsWKFStWrFixYsWKFStWrFix3nWZ&#10;p5IpKCWhlLSC9b9Xm/9258meV548gO1Vb0bPD80DePHXq4HZ57erSMCBVwPwxl858ABaf6Vc/F/y&#10;lUv+K952/2/zfvs/SL4nr4b0h4KSLvmqpf15J//2+HGbv7ePf+mx/Yfgffa//t8O/mr79cbND81r&#10;xtDKc/wNwtvNn0pPWng5d9nP/+YXJk78i69b/vC82/4HzBFovf+28s+Q169h/nSZf6T0m78H5N2v&#10;3zf/NXr+y/nSg0d7/efp73D9s9P/GfJAeP/d+dvl+N/iLa+/9Gu0fyoo6TL/bufb8mJr/nKZ//14&#10;/RrmT6frL7mXb8fLHd5+/Pjy2sH8GSBfKr/505cHto9/++t3qWRr7sRvHz/u/FDzfzefAEDTNCjL&#10;hZ60LGpdPaFp9DLy9rzCunp25hUUKsOTUz6Q5vqhbKKpHfOfnPND8wCQmodqC1GjLAsoKdzyCWH4&#10;dcuTNQ8A6ewKgH6Wzdj5oXlg299x/38P/qo9/sfvf73NrwooYcsvnXkQkOVXUApomhprz3xfvlwV&#10;kM68sOY3/tD+fvlyAH4xKq/99TMXtP+4+Ye3XzMa/+Jv5j+PfMZc+peb49+ZL935Hf+mQlm65G/5&#10;nxmv/W9wtv5K7o4/D//GnP/c89XZ8SDaPHOmcdn/A/RfBuQ3/srdP2T/Q+z/fGf/zyFFbZm/2Mp3&#10;4U3/UqFczSGb/rzc5pU93/rr659q9PxdHvr8ZcuX7vxr/3Hzt3kVgG+Pf6WUo7/w7F9s9r87/7Th&#10;V6sCwsO/i0+ICFI0eFp8Q8kf9/66/ZRXP/V/+xtXACCE2ExK58jf3P8OIIII5t8E5W/vPwEgiMbV&#10;P2z/2/zz8htKZsMTbj98AsAgmtqB980PzRPuPrb7/x36E+GO/ayP/3foT0S4/fDZLHVd42n5DSuP&#10;/HPjd/2rCfT/FSvGR+OJOO4+fEK71LtXPnn2/+Y8gQiv/T/+DIDQNB3+SplPSV/z2/lSduRPmCfi&#10;uP/4+cV/4Zl/ZjwRx/0P6Zv6v3zCPz1+13/tmd+cHU8swT3/DAA9/Xez7fPfjlcOPHHjT4Dw9HfJ&#10;1x9MiIF4Yc0znoAnv9ceHcf/W+aH5nf86yn4fxmV5zwFT3Ljvx49fxi+8fDPcJ9q/8bZ3z3fl1dK&#10;L5L21v4JT2a4uLzFoWqaCnVVAtBLgSZJuheSAtnsIBuaV9AT3zGeEQd1+PfhffM1fxGMJ8aQpH39&#10;Ly3zFURTT5on0kvdH/affv/e/mBIOsf/9Psfz58cjr+p82Qx/qfYvydPZ+afXyDhA/JEev5Pclxc&#10;HPZvmhqNR35QXik04ghPDEQMaTo77H+K75VfTZcnBhAhTY75T7h/T55Ir57dOf7NJ8tN7ZHf8mSO&#10;/wnxRBzU13+C/Q/iT6TP/+/WX1//zIL5IxhPzOz/9AKzA6tn7vIMaTbzyGfIspneXhPhiScgIqQ9&#10;/X3yyWy/KfEv/rOT/lPsX/MZkB3ET/KM6/Nfmp3e/2+RPwQPePr3GP/JbHb96sBva71eonj8BQBw&#10;ffuAPLdbRnPDU1ieDvEEJOYOcrf/AsXjr4f5XvkT5q39f/TMnxhPQJLMoCCRJIePMu/8coFiPgWe&#10;nPzLcoFFF9+jJs2P4l9gMf9tIP4BuflJdL9Spv8O3twc0v75af7uAXnmnn9z94AsFM8O8Db+h3jf&#10;fAueMcLN7cC88U/S/KQ/Y8wzf4L8xj97E38FhXVZYDH/Eo5fFVgUHfy2f/ra/yTvmx+aJ9JjP82Q&#10;pq8/5FRQKFcFlh750+F5pz9P+vgf4H3z35pX+md3y+ILGH/NExF4qt80HfRX+mdzy+LrQf50vjT5&#10;Lf8TsuxyMrz2z8F50uE/7f5teM45rg/5Jzlm7LT/Id43fxR+VWC5+ArOE1zfPnT4827/I7xvfmhe&#10;+2eYsVuk6eubVMPkz7FcfJskT2b+Z4x1+q9Wczx55E+Zbz8cZ5cM6YGblC2f8CQD73iDqJQE5/pr&#10;Z1l2ifzAnbZTTZ4DH/27/IXhyTE/MC8NT8f5w2+QAGl4OsF3pO/xV5Plu94gnkv/vvxBf/MVXs0z&#10;ZLll/uC85fhT2/7H+W7/Fz63HP9qP3/C/CH/c+rfl+/0F2b8Me6WH5gXhmcn+C7/vvyp/ofh7eYP&#10;pWRv/rB/f943PzTf7V8bPnHMPwOe4/AN0nPpvw/Pj/knp/2P8Ufzmy3e9vgfiT/q75cvzPbjPPXn&#10;80vkMwte9uS7/Pvyvvmj8MkJ/wM3yKTY4682z2zrl38m/Jv6V1v7b5o8Y7zbv6lQcg6epMjzq80z&#10;G/uUPBO+y7/lWe/EWLFixYoVK1asWLFixYoVK1asWLG+w4o3yGLFihUrVqxYsWLFihUrVqxYsWK9&#10;60penvT/upSSm79TSpr/3bPUNk8T5enlH59l/778Mf92BbB2/yvL/Cnwxl918af8Na86+X75Srkc&#10;P0Py9vtf9eKPxZ8Df8pfGV5BSZd8w2MA3sMfnXy//Q8oSM98X97Pv+v46etvf/ydB99v/Ldziev4&#10;HYa3m3913tbxazn/v/R7jD+VPyRvu/368H39XcafJy+3eLwVf8Rfbo0fl/lnQrzT/L+1/Zzm3ynw&#10;aK//PP1djr8d3m/8vh3f198tHzvzrydvff20N/8f5I/Nf6IHfyxfbM0/Ckrazv97vPX5ow/f7f9y&#10;veY2/+zy9uNnHL6vv2v+qfk3NE845L7h8XL9ZX/9vpUfjH+Zvw/z3f4tnzR1iWr9dPAfVdUzmkYv&#10;I1+WC0gpejc4Df6pkycAaX4FBaDu9Nc8eeZPkSeQ8Ven/Uk/MFzKxi5/PRWeXvEEQjq7gpISdfVs&#10;zfvmh+aj/2n/tWf+er0cjl8VkGI4nkDIZleQR/3fLt+FF868eMUTEbK8r/9r3jffjpeD89r/GlKK&#10;Hv4u+Wrr+JEoVwtPvoAQ9WD8af8tnjnml5pnwfhlJ9/L/wjvm38aV5vx9xa89r+BlM1h/6Hzy2nx&#10;L/416mp1glee+dPjiQjZ7AZSdPuXnvlT5okYstn1d+2/Xi+O+ueza4gOf3WCPx2/Nf6kXvBBiMqd&#10;X80hmuH4jX9To667/A2vHPPb+V8hAC+P8tr/BqKpOvyP8zb5SkGfPybEEzHkFzcQ9Wl/5/x1aP7J&#10;z3+9RLIulyge/x5EhJc7qrqEEJs3NU+Lbyj54/7LmLt8OEv+5v53gFLv1v/2/hOUkkf8G8/8F/55&#10;+Q0lmxJPuP3wCVI2WDz+8Qz79/e/+/gJQrxTfyLcsZ8hRP0u/YkIt+wzRLPGYv6nyff/tPwGNiBP&#10;RLj90NOfOvKVMp+yncifIE/EcffhE5rR/L+CMT4Znojj7uPPqOsSy1P+8nD+9jecj/FygjwRx/3H&#10;z6jq1Un/KfY/iP8PKarqGcv5L2+fv5gWb+ffeOaf4glEGJUnluCeZ6iqJyzNSuFdvPLMnyJPPME9&#10;/4xq/YRl8Rb+avP+Q0kxOZ7xBDz5PdblAsvitwn0v7vt35p/7T9ufmie8xQ8ybEui5H8vwTgm06e&#10;c7169aos8NTp38375ofmT/nrRa4aJEJUqKsSaXaBJEl3/hHnKZC9fsJ/W02jWQCj8wrQd3898hlx&#10;1M2zk79vfmgeAIgxNFVp/C87+NdLoB7Ot+WV/vQiEA/oizq5Gf/n1f8g/mCbfXhu/Q/rvz5y/PTJ&#10;p7Pj25OK/gT1HfpT6z+R/Z9fIOHj8SACMfbi75DfNDUaj/69eKXQCHcexEDEzPzv4O+Zr/kqGA9i&#10;ABFk4+Mfrn9fnkivji2b2t2/qdDUHv23PJn5Y0SeiINA5hsU69HzQ/NEenVr7V+eXf/D+Jv5/838&#10;MVmeGH+5/qnXSLOZRz7z5rNsprf3SDzx5OX6p16Pnr/Nk9l+Y/Ib/6ZCY/b/OfXfj8+A7CAOxtvz&#10;3zH/bt43PzTPODfXP+tOfyBDAgA8yXF9+4A877+MJqB/glE8/gIAfjz58eTCk17eu66fkaSu/gsU&#10;j7+65YfmW/+q9f/RM//MeAKSZBbWv1ygmA/Bk7N/VS2RpDOn/LJcYOGaH5rf+C+c979//wUW898c&#10;eWXyW/4BfW0SYwAAIABJREFUeX7VHydCkuRYl8b/7gF5ZsHv53vyN3cPyFx55sBv+2f5+PlbPGOE&#10;m9uReeNfrgqk2cwzn50fv/GnIP4KCuuywGL+xZ1fFVgUbvzGn+Dk75sfmgcRkjRHuXL3L1cFlh79&#10;D8dzZ39aEdL0YvR8b17pn70tiy9g3J4nIvA0B5mbK275cyyLr075SknTf8v/hCy7HI3X/tmW/7j5&#10;Q/Kcc1y7+CcZCECWzax53/xB+FWB5eIrOE9wfftg788z/aiN7MKa980PzWv/dHNzNUz/cywX34Lw&#10;7fgH4Oy/Ws3x5NF/SL4d/+2HW9e3D8jS17y+QcY5suwS+cVN74C2Sc7119bOkW+LsffunzjmC5NP&#10;YXhpeHLj2+LczV+afHLKV3v81ch8W2SO/7HzQ/MvxXmCLLfkzVdwdT4LxIst3m38E2n/3Hb87uXb&#10;8mq//5H59jUIAHeY/0L3P6Q/c5j/lFKQwoxfh/PnELwwvPv5W/88zGX+983f9nfj5R5vP/9pfzL+&#10;drxvfmhev0brnzrm1ybfdfuF4/Vr+O7/ifg79K9fY/v4Hzd/Z/w6zT9+vH4Nn/nPv39htp8+/ix5&#10;ucfnl8hnrv72vG/+sHzi6W+uf2f9P6BVUuzlnxcPbF3/Beu/2tr/4/KA8ScCT1Lk+RUy2/ymQsm5&#10;Ey8D88CWP0+RZ4d5ZvWKsWLFihUrVqxYsWLFihUrVqxYsWJ9ZxVvkMWKFStWrFixYsWKFStWrFix&#10;YsV615XoPxSUklBKWsH636vNf1vxapun8XkA26uOnF3/g/rr1eDs8tsV5Nr9H4I3/sqBB9D6K+Xq&#10;r/OVS/4r3nb/b/N++98lX3nmh+Z1be1/6ZKvsDl2fHi48u3x7zZ/bx//0mP7h+cdjh9sUCfeNz80&#10;rxlDK/vxsz1+w/By9/hzmP/NL0yc+Jd+3fKH5932f/un2/Z3P3/t8HDgpR+vezB/OsyfOn9r/g7I&#10;u1+/b/7La/sH49Fe/3n6u8w/2/17837j34UHtv3Hz1dSmgbc5q9X87/l9ZN+jfZPl+sv4ZWv+Xb+&#10;UlDSdv7f433Ofw7H38v1mtv8tcvbjx9fHtj2Hz9fbo1fl/nPlwd25z/b62+pZGvuxG8fv+78y/xr&#10;y+vXePmPru2XAEDTNCjLBaQUVgFV9YymaQAgEP/kzBOA1DzUWjS1Vz455IfmCfTiL2qUZQEpG7d8&#10;ghu/Hoona55ASGdXAPSzZMbOD83v+jvu/+/BX7mP/7Vn/+v1cjh+VUAKO/9sdgWlgKaprXnf/GF5&#10;gXJVQNj4EyHLr6CgV1O25X3zd3k5Oq/99TMX2v0/bv9q6/iRKFcLT76AEHVv+sVfr0Zpy+/kM/t8&#10;QGFdap4580tnfttfiGr0fG9eqc34c/e/AaD0s0xGzn/Fl+Py2/5NU3vmq7PjiQiZeWaTq3/p2X9I&#10;nojpZ+4oc/47s/71/l94+bfPbHLxV575anv8Sr3ggxCVO7+aQzT9+db/5frHjt/JV/b5Sm3N/woO&#10;vPTi/f398rd5paDPHyPy7fHfrgY5dr5ScjN+3PmnwfxXqwLNAT4hIkjR4GnxDSV/3G8D7YP8iAjb&#10;37gCACHE5k3NOfI3978DiCDeqf/t/ScABNG4+jee/b/wz8tvKNmYPOH2wycADKKpA+SH5gl3H9v9&#10;/w79iXDHftbH/zv0JyLcss9mqevz939afgOz9f9g/EV9mFfKfEp2Ip868ifME3HcffiEdqn38P1/&#10;BWN8NJ6I4+7jz9DzX3WQ3/6G89F8eTi/Ly8D8EQc9x8/AyA0nv4h+h/E/4d0Ov6Lcfld/7VnfnOC&#10;JxBhUjyxBPdcr+ImTvofz1ee/YfgiSe4558BCuWvNu9flBSj84wn4MnvtUdTjZC/u+1C8zv+dR//&#10;afXvy3Oegie58e8z/t+6/y8OfOPMc57hPtX+Tb0ePT8039c/4ckMF5e3OFRNU6GuSgB6KdAkSfdC&#10;UiCbHWRD8wp64jvGM+KgDv8+vG9+aJ4YQ5L29b/syL/oyFcQTT1pnkgvdX/Yf/r9e/uDIekc/9Pv&#10;fzx/OnL89cmfIk8W43+K/XvytOV/cQb++QUSPiBPpOf/I/5NU6PxyA/KK/3NsE6eGIgY0nR22P8U&#10;3yu/mi5PDCBCmhzzn3D/njyRXj27c/ybT5ab2iO/5ckc/xPiiTior/8E+x/EnwhJMsPs3fqzwP4I&#10;xhMz+z+9wOzA6pm7PEOazTzyGbJsprfXRHjiCYgIaU9/n3wy229K/Iv/7KT/FPvXfAZkB/GTPOP6&#10;/Jdmp/f/W+SH5hnnel44Mf6T2ez61YHf1nq9RPH4CwDg+vYBeW63jOaGp7A8HeIJSMwd5G7/BYrH&#10;Xw/zvfInzFv7/+iZPzGegCSZQUEiSQ4fZd755QLFfAo8OfmX5QKLLr5HTZofxb/AYv7bQPwDcvOT&#10;6H6lTP8dvLk5pP3z0/zdA/LMPf/m7gFZKJ4d4G38D/G++RY8Y4Sb24F545+k+Ul/xphn/gT5jX/2&#10;Jv4KCuuywGL+JRy/KrAoOvht//S1/0neNz80T6THfpohTV9/yKigUK4KLD3yp8PzTn+e9PE/wPvm&#10;vzWv9M/elsUXMP6aJyLwVL9pOuiv9M/elsXXg/zpfGnyW/4nZNnlZHjtn4PzpMN/2v3b8JxzXB/y&#10;T3LM2Gn/Q7xv/ij8qsBy8RWcJ7i+fejw593+R3jf/NC89s8wY7dI09c3qYbJn2O5+DZJnsz8zxjr&#10;9F+t5njyyJ8y3344zi4Z0gM3KVs+4UkG3vEGUSkJzvXXzrLsEvmBO22nmjwHPvp3+QvDk2N+YF4a&#10;no7zh98gAdLwdILvSN/jrybLd71BPJf+ffmD/kpBysbwDFlumT84bzn+1Lb/cb7b/4XPLce/2s+f&#10;MH/I/5z69+U7/YUZf4y75QfmheHZCb7Lvy9/qv9heLv5QynZmz/s35/3zQ/Nd/vXhk8c88+A5zh8&#10;g/Rc+u/D82P+yWn/Y/zR/GaLtz3+R+KP+vvlC7P9OE/9+fwS+cyClz35Lv++vG/+KHxywv/ADTIp&#10;9virzTPb+uWfCf+m/tXW/psmzxjv9m8qlJyDJyny/Eo/s7BnyTPhu/xbnvVOjBUrVqxYsWLFihUr&#10;VqxYsWLFihXrO6x4gyxWrFixYsWKFStWrFixYsWKFSvWu64EwBrA6uDfEoF4svlv6zI8DcC/XsWg&#10;1wsc4xWAEkCKLv/jvG9+v1d4O15B73vgpP+hVSR6pYfl6SgvAVQ4Mv7pOH+69x3eunlPfr//V38t&#10;0NefPPMH4e1f4AQvoN0P+9MeD598NkW+wTF//QobHg75Lc+mydfQ7iVO+E+0f1++xonjH8T88smz&#10;f0/+ZfzzQ3zr3mP+O8jb5XvNX9whnk7xa+ht0DH+T/K++adf4W35NV7mgI79zzzzmef+9+RxdPyV&#10;OHX8b/jE7fp9M/8E4ukov8LR8X+St8r3uX59I771P/n+zzV/e/x687YHIO0e/wf4FY4d/9s8c8jH&#10;Np9MkX+G9j89/7PEJT08j6P8Ci/XwIf9j/M9OmBb42dyfDv+T85/Ltc/7T2fzfw5Pf4Zev8f95dS&#10;/rcA/vNDfy9Fg7o2q8ClM7D2ZlnPmjivAPyf0N+ie6/+/wH6BuFfnmH/vrwC8H8AyNHhL0RjVrFy&#10;y295ApBMj5cA/jcAVwD+s2n3bx4oOSwvAfyvAK5x0v9N8kfgazT1uosXAP49gFt0+h/lffND8wLA&#10;/wzgA96v/78D8BHv1//fAvgRwH96hv378g2AfwPgH+GUf/tAW9f8afINgP8JwH+Cc/BPczA2KN8A&#10;+NcAfgbwFwHyQ/M1tP9nvF//fwU99n8//f5nYIzb8U2NpunkKwD/I/S1/2H/47xvfmi+AvA/APjH&#10;0MfAufXvy6+h/f8LfPf+zBx/r/z/JYC/wkn/g7xvfmh+DeC/B/DX0OfAvdKrwCfrcvlPV8//8C9O&#10;3Z8rO/7/yvx5djyRurj8MFNKJavnf/ivzq5/X177Z0qp7H36M3lx+YErJS5Xz4///K3zuyoYT0xe&#10;Xn6AVOK2j//g+aF5YuLy6oOUUnxYPT/+7dn178kTMXFx9bGWsvnxXfoz3lxcflhL0fyj1erxvzy3&#10;/n157f/xWYr60zv1ry+uPi5kU//FavX4z86tf1+eGK8urz7ORVP/5Tv2/wfRVP94tZr/03Pr35cn&#10;xteXVx+/iab6q/fpn6wvrz7+Jpr136xW8785t/59eWJJeXn18RfRrP/ZO/b/Y9Os/7Zczf9wbv37&#10;8sST1eXVD/9fU5d/W67mf31u/fvyTPv/x/r9+j9fXv3w/9b16p+Xq+KfnFv/vjzj6fPl1cf/u65X&#10;f3vMP1mXxT8p/uGPf5dml0iS1CqkaWrU1TMAwI2vUFerYHyWXS/r+jlx9w/bvyevsvx6XlfP+Tn6&#10;KwDCL19m+dW3unq6cfH3zQ/NA5B5fv3rer386Oav77C797/NE9LsYlQeIJHnN39arxc/Fv/wp78b&#10;Oz80D6Imm938x3W5+F3xD3/6uzS/QMI98s+MB1GT5df/z7os/uKd+tf57Ob/Ksv5X56rf9PUaJz9&#10;WZXPbv9DWc7/ytXfJz80D+JVPrv938vV/A/h/Cs0VenGK4VGuPNEfJ3Pbv99uSr+ung0879rPpn5&#10;d2y+qfQ33B14Il7OLm7/l9Vq/gdnf4/80Lzx/7ffi3+WXYDb+a9mF3f/pvW35X3zh+UZsmxm58/5&#10;88Xl3b8uV/M/FI+//J0t75sfmieePF9c3P2rcvX4h8Xjr/9N6pFPxHBuPPHkaXZx/y/L58c/LObv&#10;z5/xZKn9539YzH/9r8P3fwFu8Q1rX57xZDm7vPvvyufHv1nMf/sXXXwCADzJcX37o9UyogCwLpco&#10;Hn8BAHteAeu15okC8NDLe9f1M5LUwX+Q/hcoHn8Nw8P4Vz7+AfsfxH923v7lAsX8VxCRs39VLZGk&#10;M6f8slxg4Zofmof+2UtVLZz3/7D9PyCfXVnyBRbz3zR/94A8t+CN/7rU/je3D8hs+L18e14Z/wF4&#10;5sBv+2cu/p75WzxjbHze+JerAmk2O7/+B/OngP4FFvMvTrxSCutVgUXhxm/8CU7+vvmheZifnZYr&#10;/fiEEP2XqwLLQXhuzRMIPM1BREjTi9HzB+W5p392gZvbn5Dllx75lrxUKMs5lsVXR16iLIsNf23J&#10;a/9s42/L++YPyXNX/yQDAciy2ej5w/IJrm8f7P15BkK7/+14JaUe/wu3/NC89k83N6fD9D/HcvEt&#10;CN+OfwAe/n79r1ZzPA3BJ4bP7Md/++FaF69vkHGOLLtEPrvpHdA2ybn+XacTr8LybTHm6B+4/+H8&#10;E8d8YfIpDC8NT258W5y7+UuTT075ao+/Gplvi8zxP3Z+aP6lOE+Q5Za8UpCyMflsAN5y/OzzjuOf&#10;yHH8e+Yrtb3/xufb1yAA3GH+C93/kP7MYf8rpSCF2f8O588heGF49/O3/oK+y/j3zffn5Wb7ad5+&#10;/tP+ZPzteN/80Lx+jdY/dcyvTb7r9gvH69fw3f+B/RvDO/SvX8Pn+N/Pdzl+ffnGmdev4envka+U&#10;hDD++viz5OUeb3v9hG1/e943f1g+8fRvr3/7f8CrpNjLPy8e2Lr+C9Z/tbX/x+UB408EnqTI8ytk&#10;tvmNyXfgpeHLIXieIs/seGDL/wjPrF4xVqxYsWLFihUrVqxYsWLFihUrVqzvrOINslixYsWKFStW&#10;rFixYsWKFStWrFjvusxTyRSUklBSWsFKScCsI+DHUxAe9LJ2wfn1rwb0d9n/ynxF13X/q73xo6x5&#10;2fLKhcfGXynllN/2r5zy93m77ad2eIf9T5v/EyQ/NL/rr/edfb5Cexx48XDl2+PHnt/2b48ln/xz&#10;40Fopx79el75jrwMx4PMca9hR38z/zvxcgC+Pf4dzl/GH3Cb/1/nh+Z9/B3Gn9rO9+QxPr/j73D9&#10;o/O35u+AvNP125a/C7+9/YPznuPfaf7xzN/l/ca/C7/rP36+UtI04DZ/KSW8rr9ezf+211+e+Zrf&#10;mr+l3fwvt3nY877zn9yZf315+/Hjy+/6j58vPef/bd57/lf21887+Q78/vw5Nt/XPwGApmlQlgWk&#10;FP0DAFTVE5qmAYAB+MXofPtQT9HUXvnkmB+az3L9m1shHP3XJp8c+9/hC0jZjMYTgHR2DUA/C8Yv&#10;n86OJxDS2RW0fx2k/3VAfuOv4Oy/Xi89+w/HEwjZ7ApK6dWIy1UBKTzyz4zf+EOvprtaFRBW+Wpr&#10;/AlPXj/wdUyeiDbzf7v/z6n/4fwVGtH613b5pcln0p5XajN+WQB+21+I6uz6H8b/BoDSzzI5s/6H&#10;9G8aff5zz1dB+NKDJyJk5plNrv4++b688tx+G3+lz39j52t+EYwnYshm15vzf5j+t7ffHEJUbry0&#10;54kY8m3/1RyiscmXWJcmX6nAPKz5Yf3t84fklaN/NrtGuxpkuSrs89fb+S78kyfvnt/XPyEiSNHg&#10;afFnlHy+3wbaB/kREV6+caBLCLF5U+LPf0PJH0flb+5/BxBBiCZIfmj+9v4TAIJoGjwvv6FktvnN&#10;Jv/8eMLth08AGERTn2H//v53H9v9/w79iXDHftbH//fqr5T5fOs1T0S4ZZ9Bx/yP8L75OzyNz+/4&#10;i8P+29+Qdcm34Z+W38BG5Ik47j58Mv7V6PmheSKOu48/Q89/FZ6WX8EYd8uX8OJlAJ6I4/7jZwCE&#10;xtM/RP+D+P+QRn8QmmaNp4VPfuPFqwA8sQT3XK/iJjz9/fsXo/PEjT9Bz3+j9682719C8IwnuE9+&#10;D4Krf9j+h/DnrX99yp/Mj21c86fHc56CJzkAQNSnjv8h8nePndA85xnuU+3f1Gs8Lb445G8f/+fF&#10;9/VPkmSGi8tbHKqmqVFXKwBAml0iSdK9kBTIZgdZzVeoq3KyPCMOOuo/7f59eWIMSerrf+HZ/9vw&#10;CvrEd9Sf9FL3h/z78L75oXkCQ9fxr6Agmtojf0heL8U8LE8W/m+RH5gnOjH+9/j8Agn3yJ8av+1/&#10;8U79Gfuu/ZumRtPpz0DEkKazTv+jvG9+aJ706s+T9VcKjajejCfSq2enSYf/Nk9m/nTND8U3FZr6&#10;ME/Ej89/J3jf/ND8i/8MszPwz7IL/e8H4rU/M/6vVz9863zNYySeIctmu/5m9fMkvejh/5r3zQ/N&#10;E096+xMxpB75U+Rb/zQ9Pf6n2L8vz7g5/2U++z8DsoPxB/gLcJ5Mhmecb+blY/5JPrsG33vj1da6&#10;XKJ4/AUAcH37o90yokr/BKZ4/AVE0+QTcwd5/43ndPpfoHj89c340/5vmx+aT5IZFCSS9MBRdgb9&#10;n+TLBYr5ryAiJ/+yXGBxhD+VP21evzkYz/8B+ezKnb97QJ7b8gUW8986+G3//CR/c/uw+Ul6v3xl&#10;+p8Azw7xp/xP8b75/XnG2Bvw2j9J85P+b5Mfmm/9szf0L7CYfwnCK6WwXhVYFF38cf/TvG9+aJ7M&#10;2M+QZG/jX64KLCfB81c8gcDTHJxnSA98yHqK980fledd/vpN30l/znFz+xOy/LJ/vvnZ27L4Ogh/&#10;bc1LlGXRyb/s/+Sw/wneN39Mnnf5Jzlm7LT/Id43f1w+wfXtg73/qsBycZjvlT9hnkBIkgyM3SI9&#10;cJNpmPw5lotvk+TJnP8YY0f8/fJXqzmehuLvHpBljnxi8rP9/Z+DXXT7r1ZzJDzJwJPDt+GUlOBc&#10;f+0syy6Rz17faTvapDoPvtP/TPr35bv9heHJMT8wLw1Px/n2RuF+ScPTCb4jfY+/mix/2P98+vfl&#10;D/orBSkbwzNkuWX+K95y/OzztuPPgu/lb5mv1Pb2nzZ/yP+c+vflO/2F2f+Mu+UH5oXh2Qm+y78v&#10;75vfj7ebf5SSm+13ij/s35/3zQ/Nd/vXhk8c88+A5+i4QXom/R/jG8PzY/5Jt/8Ob3v8bvUfjG9O&#10;88f8+/BH8oXpn/PUn7e8flKyJ9/l35f3zR+FTxz8xR5/ZfUB8bnwjCdI0kM3CIfIr7b23zR5xni3&#10;f2P4JEWeXyGzyJeGL4fiMw+ed/Nd/i3PeifGihUrVqxYsWLFihUrVqxYsWLFivUdVrxBFitWrFix&#10;YsWKFStWrFixYsWKFetdV6KUApQ6+JdKScCsgqGUhJLS6sVfeJom365scNI/RP/q7fmj/u0Keq77&#10;X+2NHzU6L1tedfAn/aX5069/zbtvPxde7fAH9v/2qiwH/E/yvvmh+V7+Cu1xoKRLvmr/KxDfHj8H&#10;eIv93x5LPvmT4638/Y4/Z16+IW8x/qGUQ76cAN8e/wf4k/77vN38Pzw/sr/a5h3G35A83oDv5b81&#10;/zrlT4PHId5i/x/ke+VPhPcc/07zzw7vN37fhN/4q/YUMXg+tq+ffHnb6x8ljl+/nfQ/wffK35p/&#10;peX878nLbR4H+BP+cmf+tN9/u7z9+Hlz3srfNd99/h6SPz7/H/N/uf6yvv7emz8nx/ec/5K6LlGv&#10;nw6GVNUTmqYBoB/YLKXo3eBrfjE5PsuvoICT/uSZP1U+y6+hoLr914Ynx/wdvoCUzWR4ApDOrqGk&#10;RF09n+DJM396PIGQzq4m7b9+Q76P/3q99MyfLk8gZLMryL7+qwJSeORPjD/tr7bGj8BqVUBY5Q/J&#10;6wfGDskTEbL8GlKKHv7D54fme/mXhmctX1vEq834YxPkT/pPvH9fXvvfQMqXldrPqX9f3s5fLxjh&#10;nh+GL4/wRIRsdgMpuv2P8b75b82rE9vvlP8pvl/+YrI8EUM2uz7h75u/vf3mEKIKw8vXPBFDPrvW&#10;K0XXh/wl1qXhlUK5mkM0NvlT4vGKt/N/zfvmj8mrLv+LG4i66vZfb/OFfb65/grHd/ff1z+pyiWK&#10;x78HEWHziYopIcTmTcXT4s8o+Xz/ZcxdRvTgv6Hkj5Pib+5/ByjV0396/fvyt/efoJQ84t9s+Ofl&#10;N5TMNn/KPOH2wydI2WDx+Mcz7N/f/+7jJwjxTv2JcMd+hhD1+forZT7fsueJCLfsM0SzxmL+p7fN&#10;p+nxVv4d+dvfsH1r/mn5DWxAnojj7sMnND39h84PzRNx3H38GXVdYnnKXwJPy69gjDvlywnyRBz3&#10;Hz+jqp+xnP9ydv0P4v9DiqqK/qf9Gzwt3PPVBHliCe55hqp6Ounvny8mxxM3/usnLItT/i75avP+&#10;Y4o84wnuk99jXS6wLH49u/6H8Ocb/9/Mj2lc8+nseM5T8CTHuiwm4r977L01z7levXpVFngqfuvg&#10;t4//Lw750+VP+etFrhokQlSoqxJpdokkSXf+EecpcGAJ2Laa5uXuuxuvs0PxjDjq5tnDP2z/vjwx&#10;hqYqT/i/XgLVLv9teAVAeOYTEeTJ8f82+aF5ACCwzWvY5yv96Ytz/9s8Ic0uRuUB2vJfj54fmgfp&#10;k4oQtfbPL5Bwj/wz41/8q/frz9hZ+zdNjcbZn4GImfnfzd8nPzQP0qs7y8b9+Pfvv3LnlUIj3Hki&#10;vTq2bGrUtZn/XfOJwvBNhaZ244n06s6iqdz9PfJD89+bf5Zd6H9v5W/m/3ptzffLx0g8Q5bNrHgy&#10;q5sLUaOuK2veNz80TzzZXP809RqpRz4ROzt+49+8T3/G2/PfMf8MyA7iPfNt+AtwnozGM95e/6yN&#10;/2seyJAAAE9yXN/+aLWMKACsyyWKx18AwJ5X+icwxeMvIArAQy/vXdfPSFIH/0H6X6B4/DUMD+Nf&#10;+fgH7H8Q/9l5+5cLFHP96Zerf1UtkaQzp/yyXGDhmh+aByFJclTVwnn/D9v/A/LZlSVfYDHXn35c&#10;3z0gzy14478utf/N7QMyG34v355Xxn8Anjnw2/6Zi79n/hbPGBufN/7lqkCazc6v/8H8KaB/gcX8&#10;ixOvlMJ6VWBRuPEbf4KTv29+aB4gJGmOcgWkaRj/clVgOQjPrXkCgac5iAhpejF6/qA89/TPLnBz&#10;+xOy/NIj35I3P3tbFl8deYmyLDb8tSWv/bONvy3vmz8kz139kwwEIMtmo+cPyye4vn2w9+cZCO3+&#10;t+OV1D/bXi7c8kPz2j/d3JwO0/8cy8W3IHw7/gF4+Pv1v1rN8TQEnxg+sx//7YdrXby+QcY5suwS&#10;+eymd0DbJOf6a2tOvArLt8WYo3/g/ofzTxzzhcmnMLw0PLnxbXHu5i9NPjnlqz3+amS+LTLH/9j5&#10;ofmX4jxBllvy5iu4Op8NwFuOn33ecfwTOY5/z3z9FWYRjG9fgwBwh/kvdP9D+jOH/a+UghRm/zuc&#10;P4fgheHdz9/65yku498335+Xm+2nefv5T/uT8bfjffND8/o1Wv/UMb82+a7bLxyvX8N3/wf2bwzv&#10;0L9+DZ/jfz/f5fj15RtnXr+Gp79HvlISwvjr48+Sl3u87fUTtv3ted/8YfnE07+9/u3/Aa+SYi//&#10;vHhg6/ovWP/V1v4flweMPxF4kiLPr5DZ5jcm34GXhi+H4HmKPLPjgS3/IzyzesVYsWLFihUrVqxY&#10;sWLFihUrVqxYsb6zijfIYsWKFStWrFixYsWKFStWrFixYr3rMk8lU1BKQklpBSslAbOKhh9PQXhs&#10;rVxwfv2rAf1d9n+7Ap/r/ld740dZ87LllQuPjb9Syim/7V855e/zdttP7fAO+39r1ZUQ+aH5XX+9&#10;7+zzFdrjwIuHK98eP/Y8dlbd0ceST/658SC0U49+Pa98R16G40HmuNewo7+Z/514OQDfHv8O5y/j&#10;D7jN/6/zQ/M+/g7jT23ne/IYn9/xd7j+0flb83dA3un6bcvfhd/e/sF5z/HvNP945u/yfuPfhd/1&#10;Hz9fKWkacJu/lBJe11+v5n/b6y/PfM1vzd/Sbv6X2zzsed/5T+7Mv768/fjx5Xf9x8+XnvP/Nu89&#10;/yv76+edfAd+f/4cm+/rnwBA0zQoywJSiv4BAKrqCU3TAMAA/GJ0vn2op2hqr3xyzA/NZ7n+za0Q&#10;jv5rk0+O/e/wBaRsRuMJQDq7BqCfBeOXT2fHEwjp7Aravw7S/zogv/FXcPZfr5ee/YfjCYRsdgWl&#10;9GqOo93zAAAgAElEQVTE5aqAFB75Z8Zv/KFX012tCgirfLU1/oQnrx/4OiZPRJv5v93/59T/cP4K&#10;jWj9a7v80uQzac8rtRm/LAC/7S9EdXb9D+N/A0DpZ5mcWf9D+jeNPv+556sgfOnBExEy88wmV3+f&#10;fF9eeW6/jb/S57+x8zW/CMYTMWSz6835P0z/29tvDiEqN17a80QM+bb/ag7R2ORLrEuTr1RgHtb8&#10;sP72+UPyytE/m12jXQ2yXBX2+evtfBf+yZN3z+/rnxARpGjwtPgzSj7fbwPtg/yICC/fONAlhNi8&#10;KfHnv6Hkj6PyN/e/A4ggRBMkPzR/e/8JAEE0DZ6X31Ay2/xmk39+POH2wycADKKpz7B/f/+7j+3+&#10;f4f+RLhjP+vj/3v1V8p8vvWaJyLcss9mqesO/yO8b/4OT+PzO/7isP/2N2Rd8m34p+U3sBF5Io67&#10;D5/QLvU+dn5onojj7uPP0PNfhaflVzDG3fIlvHgZgCfiuP/4GQCh8fQP0f8g/j+k0R+EplnjaeGT&#10;33jxKgBPLME916u4CU9///7F6Dxx40/Q89/o/avN+5cQPOMJ7pPfg+DqH7b/Ifx561+f8ifzYxvX&#10;/OnxnKfgSQ4AEPWp43+I/N1jJzTPeYb7VPs39RpPiy8O+dvH/3nxff2TJJnh4vIWh6ppatTVCgCQ&#10;ZpdIknQvJAWy2UH2HHhGHHTUv0JdlR750+aJMSSpr/+FZ//heCK91P379CcQGI4f/y2vl0J2z7fn&#10;FfSFy4bPL5DwIfnj/m+fH5gnMuP/rfwVRFNPlycCa4//i0P+E+9/AH9i7B37MxAxpOnsu/VvmhpN&#10;B0+kV38+5n+M980PzRPp1bN7+ZM5f1nnV5PlifjL9U+nv2d+XaGph+Gz7EL/+768+WZAF//iP8Ps&#10;kP8J3jc/NE9Mr36s/V+vfjhsPkOWzQ7wCMYTT/T+Ty96+E+vfxueiCH18D/E++bb8xfgPBmMb/3T&#10;3v7D5ofmGeebedndPwOyg/GT5/v6J/nsGnzvjWtb63KJ4vEXAMD17Y/Wy4i2PNE0+cTcQd5/4w4A&#10;UPonPM75g/ALFI+/vhl/2v9t80PzSTKDgkSSHjjKzqD/k3y5QDH/FUR0gNcXx0f9j/K++af5slxg&#10;0fI3Q/On/Xf5B+SzK/f82wfkuTt/c/uw+Ul4f77AYv5bB9/H/xhvkc9C8Mpsvy5e+yeQSMwnSXa8&#10;b35/njH2BrzxT/OT/m+TH5pv/bPv2L/AYv7lIE8g8CP+SimsVwUWxWH+dPy0eQKBp2/rX64KLCfB&#10;805/nmRID3zIeor3zbflr29/QpZfuvH8Na/99Zv2k/4H+H75cyyLr2F487O7Ln6z/3ly2P8Efzpf&#10;oiyLSfC8yz/JMWNd/sd5u/wE17cPk+J7+a8KLBce+RPmCYQkycAY/47951guvh3xz8Eu9M0jW75P&#10;/mo1x1PL3z0gywLxiek/s/NfreZIeJKBJ4dvwykpwbn+2lmWXSKfvb7TdqrJc+A7/ZVn/pnw3f7C&#10;8OSYH5iXhqfjfHujcL+k4ekE35G+x19Nlj/sfz79+/IH/ZWClI3hGbLccv/v87bjZ49P35Dv5W+Z&#10;rybBi178IX8b3jc/NN/pL8z2Z9wtPzAvDM9O8F3+fXnf/H683fynlOzNH/aXm+3vmn8ufLd/bfjE&#10;Mf88+PPwtz1+JGRjeH6E50nHDdKevG/+W/LC078PfyRfGJ7z1J+3vP5Ssiff5d+X75WfTJfv9Bd7&#10;/JXVB9TnwrM39a+2xs80ecY4kvTQDUIB0Rg+SZHnV8gs8qXhy5bPAvK8m+/yb3nWOzFWrFixYsWK&#10;FStWrFixYsWKFStWrO+w4g2yWLFixYoVK1asWLFixYoVK1asWO+6EqUUoNTBv1RKAmYVDKUklJRW&#10;Lz4dng7z7coGB/3Vaf54+vT5k/4vq6A45Uuf/bfPK2tetv6qg++5/1UXf7z7Pd7Of1jefv/34n3z&#10;Q/Mn/RXa40BJj3xMlO+5/9tjyTV/snxvf3jmO/Ie82cv/qi/fJn/lXLIl5CB+Zfjv4M/6X+Ct8q3&#10;PX945qsT/GZVLtUOkSO8w/gbkscb8L38zfwP1+0/DR6HeIv9f5DvlT8R3nP8O80/O7zf+H0T3srf&#10;JV/sXj/58rbXP6f4k/5id/60zJeD83bnjx0eB/gT/nJn/rTff9Pi7cf/Sb5Xvvv8PSTvMv/v8Mrh&#10;+ntv/pwc33P+S+q6RL1+OhhSVU9omgaAfmCylKJ3g+fAp+ahoZ3+a80T9AOzrfMnzmf5NRTU2/vT&#10;EHwBKZtB+Sy/hlISdfV8gifP/OnxBCCdXUPJbv+1Z74/v3wznkBIZ1cn/N8uPzRPIGSzK8hOf7W7&#10;/1YFpLDJnzZv5y888315idWqgBiQ1/7XkFL08HfIVwrr6oUvQ/Drbp6IkOVH/JXaOn5c8zXPmH7g&#10;rRD1ZPgX/2az0vdxvvDMnxav/W8gZR3938i/3PDKny/teLXT/2ueiJDNbiDFYf9TvG/+OPzC07+b&#10;980PzW/8mxp1fchfem7/ofk5hKjs+NLw8jVPRMhnN3ql5C7/bX41h2gc81VoHq94IoZ8dt3P/wDv&#10;mz8mr7r8L24g6urk+D/E98oflC8G5fv6J1W5RPH49yAimNtqmxJCbC7qnxZ/Rsnn+y9j7jLiLPmb&#10;+98BSvX0/4aSP3rk+/HPy28o2bD87f0nKCV7+bvlNxPmCbcfPkHKBovHP55h//7+dx8/QQgPf6XM&#10;5yuO/YfkiXDHfoYQtbP/9jcsz40nItyyzxDNGov5n47z5Jk/QT76c9yxT2hG8n9afgObEE/Ecffx&#10;Z9R1iWUPf598KafHE3Hcf/yMqn7Gcv5LD/4rGOMe+dPiiTjuf0hRVd+/v/L0P8Tb5Tf+/MKHF694&#10;YgnueYaqeurh/5r3zQ/NEzf+6ycsi7fwV5v3D1PkGU9wn+RYlwssi1/Prv8h/Pk79uc8Nf7FO/XX&#10;qzevygJPb+bvO39s818G5U/5t4uEJUJUqKsSaXaJJEl3GuA8BQ4sgdpW07x8+nCOPCOOunn28Nfb&#10;zr3/sDwxhqYq39j/9RKqU+GJCPLk+J9u/348gcAgmgp1tUaaXXjkkz+fXyDh/XkFmN7d+Ff+I+eH&#10;5kEEIoIQdSB/pT+9C8SDCIwIlXDd/2H7H8KfGIN4t/4MRMzM/+fp3zQ1GkeeSK/uLJ2Pf7/80DyR&#10;Xh1bf4PEnP9c84kc+SoYT6RXdxZN5eHv2X9doakdeWXyDZ9lF/rfO/rb8r75oXlienVjId7SHz15&#10;hiybjcoTT16uf+pq9Pwheb1Kuat/haaurHnf/OH5C3CeePjb8b75oXnGzfm/eUv/DMgO4sH5F/91&#10;pz+QIQEAnuS4vv3RahlRAFiXSxSPvwCAF08Uhk+SHHX9jCR18Ff6J0zO+QpYrxcoHn8Nw8P4Vz7+&#10;AfsfxH923v7lAsVc3/229yckSY6qWrr7++Qr/bPbRcvfjMxv/Bfa/+YB+ezKI9+Tv31AntvyBRbz&#10;30BEuLl9QGbDG/91qf2ted/8bZ658MpsP0fe+JflAknm4u+Zv8UzxsbnW/9VgTSbnV//g/nTGfsX&#10;WMy/OPEEAk9ylCs4+SulsF4VWBRu+aF5AoGnxj8N41+uCiwH4bmzPxEhTS9Gzx+U5xzXtz8hyy97&#10;8zv+2YU175uvzM/GlsVXN978bM6V1/6Zu79nvpISZVkMwnNX/yQDAciy2ej5u3yC69uHUXkCgfMM&#10;hHb/O+SvCiwXHv0H5LV/eub+cywX37z2PwAPf/d8JSVWqzmeWv7uAVnmyCcm34J/8dcfrt3cPiA9&#10;wOsbZJwjyy6Rz256B7RNcq6/tnaOfFuMOforz/4D820xljjmC5NPYXhpeHLj2+LczV+afHLKV3v8&#10;1ch8W2SO/7HzQ/MvxXmCLLfcf+YruDqf+fO242ePTx3HP5Hj+PfsXw3CC/ftZ16DAHCH+c83PzTf&#10;vgZB/9zCKV+Y/edw/hyCF4Z3P3/rr+e7jH/ffH9e7vH285/2J+NvxyslN/vPJT80r1+j9U8d82uT&#10;77r9wvH6NXz3f2D/xvCO129+x79f/iC8COzvka/nL83r48+Sl3u87fUXtv3ted/8Xd7++tOXB/b2&#10;f35l9QGzkmIv/7x4YAr+1db4GZcHzPUfEXiSIs+vkNnmNybfgZeGL1s+8+C5PQ9s+Zvz/yGeWb1i&#10;rFixYsWKFStWrFixYsWKFStWrFjfWcUbZLFixYoVK1asWLFixYoVK1asWLHedZmnkikoJaGktIKV&#10;koBZRSAsT048aHvVAlteeeaH5rHl77L/2xUUXfefMv/enZetv9Jfl3T1V0o58C/bXznkq1e8nf8u&#10;77f/Q+SH5gHs7n/pkq/QHgduvGz/a3QewM7xLz22/zny++WX78h7zH++PNBuOQDKfv5XkC/zvyMv&#10;PfmX49/x+qX9M0D+a97y/KE8/UnP+/q1HMbfTr4nj/H5HX+H6x+dr1o6KO90/bbl78Jvb//gvOf4&#10;d5p/PPN3eb/x78Lv+o+fr5TYvX7y5W2vf3bmP4frLyV2519LXg7JQ0FJy/cvnvOf3Jl/Q/O+8789&#10;75svPef/bd57/lf21887+Q78/vw5Nt/XPwGApmlQlgWkFP0DAFTVE5qmAYCz5FPzUFDR1CjLhX3+&#10;WucTcJZ8luvf3Ab3pyH4AlI2Vrz218+CceFf8unseAKQzlr/2il/7dn/er0MxhMI6ewKUPDwD9e/&#10;L08gZLMrKKVXAy5XBaSwyVe7+//M+I0/9GqqfvnCk5dYrQqIEXntr+f/pqlHz4dSWFcvfOnCr915&#10;ItrM/+34t89fevavecb0A2+FqEfjt/2FqEz/PvnnxWv/GwBKP8vkzPof0r8J5F9ueGXNq518vWCF&#10;tb95ZlPT1Na8b/4w/MLfX5nz38j5ofnWf3P+t86XnvtvAL40vFkwQYiqN09EyFv/utLnj6Y//yrf&#10;h1e+PKx5IoZ8dr11/Tdu/pC8cvTPZtdoV4N0yl+75w/PF57+h/mEiCBFg6fFn1Hy+X4baB9kR0TQ&#10;b6tfSgixeVNwjvzN/e8AIgjR4GnxDSV/9Mj345+X31Cycfnb+08AtH+IfCGagDzh9sMnAAyiqc+w&#10;f3//u49m/3f5K2U+H3HMnzJPhDv2sz7+O/y3vyHpkj9lnohwyz5vljr3yifP/gPw0Z/jjn3aLHUe&#10;uv+n5TewEXkijruPP0Of/6rR87d5KcfniTjuP34GQGiaCk/Lr2CMe+SfF0/Ecf9D+l34K09/4env&#10;kr/LN568wNPC0p8luDeruImmsuZ980PzxI0/hfJXm/cPIXjGE9wnOQiu/mH7H8Kfv2N/zlPwJAcA&#10;iHp9dv37+2e4T7V/E8zfd/7Y5r94+h/mkySZ4eLyFoeqaWrU1QoAkGaXSJJ05+85T4FsdpA9B54R&#10;Bx31r1BXpUf+tHliDEka2v8iGE9ESJLc0z9c/348gcBw/Phveb0Usnu+Pa+gT9wbPr9Awofkj/u/&#10;fX5gnsiM/xkuLt7CX0E09XR5IrD2+D/oP/H+B/Anxt6xPwMRQ5p2jf+J99+Db5oaTQdPpFd/PuZ/&#10;jPfND80T6dWze/mTOX9Z51eT5Yn45vpn1unvmV9XaOph+Cy70P++L2++GdDFv/jPMLt4vfrfKd43&#10;PzRPTK9+PI4/Q5bNDvAIxhNP9P5PL3r4T69/G16vcu7uf4j3zbfnL8B5Mhjf+qe9/YfND80zzjfz&#10;cjj/DMgO4m/O9/VP8tk1+N4b17bW5RLF4y8AgOvbH62XEW15omnyibmDvP/GHQCg9E+YnPMH4Rco&#10;Hn99M/60/9vmh+aTZAYFiSQ9cJSdQf8n+XKBYv4riOgAry+Oj/of5X3zT/NlucCi5W+G5k/77/IP&#10;yGdX7vm3D8hzd/7m9gGZNV9gMf+tg+/jf4y3yGcheGW2Xxev/RNIJOaTJDveN78/zxh7A974p/lJ&#10;/7fJD823/tl37F9gMf9ykCcQ+BF/pRTWqwKL4jB/On7aPIHA07f1L1cFlpPgeac/TzKkBz7kPMX7&#10;5tvy17c/Icsv3Xj+mtf++k37Sf8DfL/8OZbF1zC8+dldF7/Z/zw57H+CP50vUZbFJHje5Z/kmLEu&#10;/+O8XX6C69uHSfG9/FcFlguP/AnzBEKSZGCMf8f+cywX347452AX+uaRLd8nf7Wa46nl7x6QZYH4&#10;xPSf2fmvVnMkPMnAk8O34ZSU4Fx/7SzLLpHPXt9pO9XkOfCd/soz/0z4bn9heHLMD8xLw9Nxvr1R&#10;uF/S8HSC70jf468myx/2P5/+ffmD/kpBysbwDFluuf/3edvxs8enb8j38rfMV5PgRS/+kL8N75sf&#10;mu/0F2b7M+6WH5gXhmcn+C7/vrxvfj/ebv5TSvbmD/vLzfZ3zT8Xvtu/NnzimH8e/Hn42x4/ErIx&#10;PD/C86TjBmlP3jf/LXnh6d+HP5IvDM956s9bXn8p2ZPv8u/L98pPpst3+os9/srqA+pz4dmb+ldb&#10;42eaPGMcSXroBqGAaAyfpMjzq80za/uUNHzZ8llAnnfzXf4tz3onxooVK1asWLFixYoVK1asWLFi&#10;xYr1HVa8QRYrVqxYsWLFihUrVqxYsWLFihXrXVeilAKUOviXSknArAKglISS0urFp8PTYZ6o/YeH&#10;6NP88fTp8yf9X1aBcMqXPvtvn1fWvGz9VQffc/+rLv5493u8nf+wvP3+78X75ofmT/ortMeBkh75&#10;mCjfc/+3x5Jr/mT53v7wzHfkPebPXvxRf/ky/yvlkC8hA/Mvx38Hf9L/BG+Vb3v+8MxXJ3hq/49q&#10;h8gR3mH8DcnjDfhe/mb+h+v2nwaPQ7zF/j/I98qfCO85/p3mnx3eb/y+CW/l75Ivdq+ffHnb659T&#10;/El/sTt/WubLwXm788cOjwP8CX+5M3/a779p8fbj/yTfK999/h6Sd5n/d3jlcP29N39Oju85/yV1&#10;XaJePx0MqaonNE0DQD8wWUrRu8Fz4FPz0NBO/7XmCfqB2db5E+ez/BoK6u39aQi+gJTNoHyWX0Mp&#10;ibp6PsGTZ/70eAKQzq6hZLf/2jPfn1++GU8gpLOrE/5vlx+aJxCy2RVkp7/a3X+rAlLY5E+bt/MX&#10;nvm+vMRqVUAMyGv/a0gpevg75CuFdfXClyH4dTdPRMjyI/5KbR0/rvmaZ0w/8FaIejL8i3+zWen7&#10;OF945k+L1/43kLKO/m/kX2545c+Xdrza6f81T0TIZjeQ4rD/Kd43fxx+4enfzfvmh+Y3/k2Nuj7k&#10;Lz23/9D8HEJUdnxpePmaJyLksxu9UnKX/za/mkM0jvkqNI9XPBFDPrvu53+A980fk1dd/hc3EHV1&#10;cvwf4nvlD8oXg/J9/ZOqXKJ4/HsQEcxttU0JITYX9U+LP6Pk8/2XMXcZ8eb88/LPKNmw/M397wCl&#10;evk/L7+hZI8e+dPjb+8/QSl5vv5Kmfv7XXxzhCfcfvgEKRssHv/owGPrDr1LfmiecPfxE4R4p/5E&#10;uGM/Q4j67f1pejwR4ZZ9hmjWWMz/dHb9R39ff4479gl1s8ZyBP+n5TewCfFEHHcff0Zdl738ffKl&#10;nB5PxHH/8TOq+hnL+S89+K9gjHvkT4sn4rj/IUVVnfZXnvlT5Mf1F/78YlieWIJ7nqFaP2FZnPIf&#10;Pj80T/x791eb9w+HeMYT3Cc51uUCy+JXa943PzTPeAL+jv05T41/8U799erNq7LA01n4f3Hgm07+&#10;lH+7SFgiRIW6KpFml0iSdKcBzlPgwBKobTXNy6cP58gz4qib53frT4yhqUoPfz123PsfkM8vkfBD&#10;/OslXNsiIsh2/DvwvvlheQKBQTQV6mqNNL/wyKfz4yn6ExGEqJ38FWC2nVt+aB5EYESohNv+D93/&#10;EP7EmJn/ztFf6U9/HXkivbqnu79ffmieSK/uLJ2Pf//+m6ZGU5UAEdJsXJ5Ir46tv0GyHj1/n8+y&#10;C/3vR+Lb8S+aCnW9dsyvPPsPx2t/ghAe/nWFpvbofzCeIctmdv4s0ftfVKjrypr3zffmldn/R3l0&#10;+/Pk5fqnrsz2T3rzr/Pdeb3K+Li89tf7v6mr0fND8y/7/336M27O/8337J8B2UF8y3/d6Q9kSACA&#10;Jzmub3+0WkYUANblEsXjLwDgxROF4ZMkR10/I0n9/IP0r/RPqLz9K0d/BazXCxSPv3r0PyB/Y+tP&#10;u/62vG/+oDw5+1fV0t2/XKCYO+Yr/bPbxYZ/QD67Go/f+C/M+H9Annvke/I3tw/IrPkCi/lvbrzx&#10;X5faf/T8bZ4F4I1/WS6QZC7+yuw/1/5feMbY+HzrvyqQZrPz69+TJxB4kqNc0Rn7F1jMv3j6w91/&#10;VWBRuOX78koprD14AoGnxj+19/fN3+evHfhyVWBZ6E/GbfnWn4iQphej57/mf0KWX7rx3J7f8c8u&#10;Rs8fhp9jWXz18M+M/2z0fGV+9rcsvoIH4PX8l4EAZNnMjF+bfImyLLbyffhkdJ5A4DwFoR3/Dvmr&#10;AsuFR/8B+e/Df47l4puHv757lGYXuL57QJZ55AfgV6s5nhbfwJMEN7cPSC34F3/94V4Xr2+QcY4s&#10;u0Q+u+kd0DbJuf7a2jnybTF2pv5qKP/EMV+YfArDS8OTG98W527+0uSTU77a469G5tsic/yPnb/P&#10;+26/kfe/+QquzmfefDo2b4oojL8KzLevQQC4w/yn84Vn/+H49jUI+ucWTvnCbH+H8+cQvDC88/nb&#10;/LzfZfz75vvzco+3n/+1Pxl/O943fwheDuafOubXJt9t+4Xk9Wv47f9h+7cf/7IxvOP1m9/x75cf&#10;mtevEdZfiAqcc3P8WfJyj899/O15nV875+/yyeg8sLf/8yurD7iVFHv558UDU/DfHr/j8oC5/iMC&#10;T1Lk2RUy2/zG5DvwciC+3Mwfdjyw5X+EZ1avGCtWrFixYsWKFStWrFixYsWKFSvWd1bxBlmsWLFi&#10;xYoVK1asWLFixYoVK1asd13mqWQKSkkoKa1gpSRgVhEYn1dbPDnlg7ZXLRg7PzSPLX+X/a+895+U&#10;nnybr9zGX+uvlF5N04ZXW/5KYQDerv9d3mf/h8kPzQPY3f/SJV+ZfFdetv81Og9g5/iXHvmD8B77&#10;34XfL798R1768NKLB9otB0DZz/8KcjP+XXnpyb8c/47XL+2fAfKVCstrh/a1Avff/u8ReWDL3+H6&#10;R+erlg7Ev8x/Pv4uvG/+oLzn+Heafzzzd3mX8S+8eGDbf/x8zW9dP/nyDtc/O/OfJS+3/IPzLtd/&#10;BJhfGDrxcmf+HYC33P+7vMP43/G3533zpef8v807zf9b/lD21887+Q78/vw5Nt/XPwGApmlQlgWk&#10;FP0DAFTVE5qmAYAw/NqPT81DRZumDpLf8hSIbx+qKpoaZbnwzPfgKQyf5dcA9LNg9PZrHPMpCL/2&#10;5NvfXAtRO+YvPfsPy2eza0C5+ivP7R+WJxCy2RWU2p7/Ava/KiDFePzGH3o1UOt8pbCu2nxxdrz2&#10;18d/09RYrQoI2/zN9peB+KUz/+KvVwMsPfO9eObHM6YfeCtE3Rvf9heituZ980PzRIQsvwGg9LNM&#10;VoVn/nnx2/6Ng7/yzN/l1eg8ESEzz2x6Of7H7n/hwcvd/NLRX5nznyXvmx+ab/035/8Q/ZcD8dLT&#10;v65QlnMIUXnke/BmwQfRjMcTEfLN/l+Pnr/Lw4uXDjwRQza7RrsapFO+mb+Ua//m+AnB9/VPiAhS&#10;NHha/Bkln++3gfZBdkQEgHb+VgixuSgPzT8v/4yS2fE3978zS503Trxvfmj+9v4TQAQhGjwvv6Fk&#10;jx75IfjmOK+Uub9/iCfcfvgEgEE09UH+5Q69W/60ecLdx3fsT4Q79rMe/6H9aXyeiHDLPm+WOj+3&#10;/qO/rz/HHfu0Wer83PofxJ//DED7Py2/gXnke/HSj5cOPBHHPf8MgNA0fv4u+aF5Io77H1IABNFU&#10;eFp+BWPcKV9JnB0/LX8xOk8swb1Zxc3ff/z+X/ELS39u/On/Z+/dm1zJ0fy83wsgM8m692l1jTSn&#10;Wyvter27s6vLXmb8hRz+mHZYlmTJ6w1J1sWWLIUi5JiZvp2e4qWKeQPgP5DJIquYZAJIEslDvBG9&#10;073nPPy9D4FEJpMXNP6WvG++P6/Xrx9ceMYFHkQGgqu/X35o/tL9OU/AxQQAIKtL9E/xkGQAgLoq&#10;zq5/NB9sOba/EGKC6dUddlVdV6jKFQAgSa8gRLL155wnQDrZyZ4Dz4iDLtifGIOgff4lqjL3yB+Q&#10;z64g+C5+6swTEYTI+vkfIT8sTyCwnv5mK1z3/BHy1Pr3mf8j7N+XJ2rm/wTT6Xt/DXPh5Jo/ep4I&#10;rD3+L9SfGPuM/TVkXXXyRM3ur0nX/N/P++aH5onM7s9j9q/rCnWZmz7TYXkis3t2kkww6fAfMj9N&#10;p+bvj4Rv578Q+/xLz/zx8safGv/3u/9paNRVibryyB8Nz5Cmk21/JjbG/5D/e943fxge3XzzyZBO&#10;fy7M+CfT3f7v+Ck4F075ZpfxcfHGn/XyH2P/w/gTkgv1Z5yvz2vn658C6U58MH+RTW7A39y4aKvI&#10;l5g/fQsAuLn7ynob0ZYnGicvRNb8737/IP1r8xWyY/J7/TVQFAvMn77zyB+Qvx2aNy+ONRREsuMo&#10;O3r+KXly888XmM+6+B75nnyeL7BY84/IJtcD8of9t/i7R2SZe/7t3eP6K82n4+dYzL7v4Pv47+Mt&#10;8tkYeeMvoCCad5K2ed08/675w/GMsSPwjX+SHfQ/Tn5YnkDgIoNI0s/Yf47F7Ad3/9Uci/luvle+&#10;B6+1RnFEnkDgSbf/0Pk3Afh8Ncdy/gMY4+/41p+LBEm6238fb5//M6TZVRiev+eN/6Txf/8m7SHe&#10;N/80/AzL+Y97/DNwLvb4d/MH85uv3S3nP4KPkG/Xvwnr8FcKeT7f4B8t8zd5MTre+KeYMN7tv5pj&#10;ufDIHzFPIAiRgn3W/jMsF5/2+GdgU3Pz6CB//4g09cj35G/vH5FY8qvVDM+LT+BC4PZum+/jv73Y&#10;1aUAACAASURBVFrNILhIwcXu23BaKXBuPnaWplfIJu/vtB1q8hz40frr0/Cd/lo2PDnmB+ZVw9N+&#10;vr1R+LZUw9MBviP9DX89Wn63/9j6933+LcdfayhVNzyzz3/DJyPmj+Gvz4jf5W946Zl/Hnynv2ye&#10;P8bd8gPzsuHZAb7Lvy/vm9+Pt1s/tVa9+d3+/Xnf/C5enYjv8leyanjhmH8e/Gn8bef/AHzd8Hwf&#10;L7r9e/G++YF5LjpuEPvnS1mCcw7OE38+s+RVT77LXynIZv6557e8GC/f6S/f8NdWb3CfC8+O6r85&#10;/8bJM8Yhkl03CCVk3fAiQZZer3+ztk+pgfnUkc/X689uvsu/5VnvxFixYsWKFStWrFixYsWKFStW&#10;rFixPsOKN8hixYoVK1asWLFixYoVK1asWLFiXXQJADmAl51/SgTW/rAZ0c6/src2eBofr2HcBbr8&#10;0fLklj9uvvUHPld/2ssrAAWABB3+tJ8/FP7KEzkcPm95e/8DvITx7zz+j5xvwbNj8Pv9CSBirzw8&#10;8wPytJuvcWD8scHDMp+a/xuKbx9lD1/hkP9x80Pzh/2b+d/+oLl9PAXl1/Of7eRL9Fz/iHGn659h&#10;eWv6EF82/3T4H+R98w8/wnH5Anv9X9d/9/FreRGGb45/tpvP0XP96+B7dRCUp4P+e8d/k/e5/hwp&#10;v8KR/dfzt/mZCy/edgGgTV7s4l+wz5821o/dfI/8gDwO8vv9N9dvLlzSx86/wFwDHckfIGzOX1/e&#10;5RkwPNvNH/B/PX4YM6+B7bKxvf6Oj3+BeQ2007/lSSn1PwH4g10hStao6mYXPDF5vVnWs86A/38B&#10;cAC/v48nAMIjf6S8BvCfYG4Qfeb+zQ/ybfMKwH8EkOGg/07eN//ovJQ16v3+/wHAFTr8D/C++aF5&#10;BeDfA7jGZfpLAP8OwB2Av3+c/Ap1XYyVlwD+LwAP6PQfdf++fA3j/wUu1/9fA/hbAP7eGfbvy1cA&#10;/hWAR5yDf5I1F7qD8RWAvwHwdwD8XoD80HwF4K8BfMRl+pcA/iWM+989fv4EjPEx8Zb+o+vfly8A&#10;/AuYc99x/OsKtRwDz5r5+87/nwP47wB848D75ofmCwD/DMAf4nL9/ymAPwLw9Rn2358ns1v7Dv9/&#10;AuBPsNNfQ9Y1RJEv/3z18tNfHLpDmXf8/zU0APNu1bnx06sP1xqa9/Hvqr75o+OJ9PTqi6nWKlu9&#10;/O7Pw/bvSnvwxj/TWl2tXp7+/OT5oXli6urqC6G0vFu9PP3js+vflyemrq6/YErJh0v0J2Jyev1B&#10;K1l/tVo9/aNz69+Xb/xrJeu/fZH+jNfTqy8qJeuPq9XTPzy3/n15YryeXn9Yqbr6PVd/vf6/bv2H&#10;5Inx6ur6w7Osyz9YrWb/4Nz69+Ub/4Wsyz+8UP/y6vrDTNblH69Wsz87t/59eeP/5e/quvizfDX7&#10;03Pr35cnJoqr6w8/1nXxjy7Y/4e6Lv4iX81+cW79+/LERH518+V3dZX/5SX6My5WV9df/qaqVn+V&#10;r+Z/cm79+/KN/6+ravWXF+r/cnX95X+rytVf5fn8j7t4UeTzP57/7re/StIrCJFYhdR1hao0n047&#10;Rz7NbhdV9SIu1F+n2c2sKl8yd/8SVblyzR+Wz64guBWv0uzmx6p8vp3/7je/cuB98wPzpLLs5rui&#10;WH6Y/+63v0qyqUc+4ex4Ipllt78pisVXF+pfp5Pb/6/IFz938dcApEd+aB5EdTa5/a95Pv+9C/Wv&#10;ssntf8nz2e+fp7+GrCtnnoiX2eTuP+b57I/c/P3yQ/ON/3/I8/kvQvnXdYW6XAFESNLT8kS8yCZ3&#10;/zZfzX8xf/rtr06d/5ZP0yn4CXkink+m9/9mtZr9Yv7021+55Zeoy9yj/3B84/83uY9/VaKuPPof&#10;jGdI04mdPxOryfT+r43/t7+y5X3zvXndjL+rPxcv06v7f/HqPwW3+ITr+3x33uwyflqeuHiZqod/&#10;nq+e/nTx9N0vT50fmicunifTh/8tX81+cYn+jIvl5Orhn+Qvsz9dzL77q3PrfyD//yVfPf3pYvb9&#10;X3bxAgC4yHBz95XVNqIAUORLzJ++BQAvnigML0SGqnqBSPz8g/SvgaIYwL909NdAUSwwf/rOo/8B&#10;+Vtbf9r2t+V98wflydm/LJfu/vkC85ljvgbyfIHFmn9ENrk+Hb/2XzTz/xFZ5pHvyd/ePSK15udY&#10;zL534xv/Ijf+J8/f5FkAvvHP8wVE6uKvm/Fz7f+VZ4ydnm/9V3Mk6eT8+vfkCQQuMuQrOmP/ORaz&#10;Hzz94e6/mmMxd8v35bXWKDx4AoEnjX9i7++b/5a/ceDz1RzL+Q9gjFvzrT8RIUmmJ89/z/8MaXbl&#10;xnN7fss/nZ48fxh+huX8Rw//tPGfnDxfK408NzwPwJv1LwUBSNNJM39t8hXyfL6R78OLk/MEAucJ&#10;CO38d8hfzbFcePQfkP88/GdYLj55+KcAYPzvH5GmHvkB+NVqhufFJ3AhcHv3iMSCf/U3b+518eYG&#10;GedI0ytkk9veAW2TnJvvdZ4j3xZjZ+qvh/IXjvmyyacwvGp4cuPb4tzNXzX55JSv3/DXJ+bboub4&#10;P3X+W973+Tvx+GsNpeomn3nzyan5pojC+OvAfPsYBIA7rH8mX3r2H45vH4MAMIfx11pDyeb5dzh/&#10;DsHLhnc+f2vzIX2X+e+b78+rN7z9+m/8qfG3433zh+DVYP6JY37V5Ls9fyF58xh+4z9s//bzX9UN&#10;73j95nf8++WH5s1jhPWXsgTnvDn+LHn1hs98/O15k18552/z4uQ88Gb8s2urN7i1km/yz4sHxuC/&#10;OX9PywPN9R8RuEiQpddIbfPrJt+BVwPx+Xr9sOOBDf89PLN6xFixYsWKFStWrFixYsWKFStWrFix&#10;PrOKN8hixYoVK1asWLFixYoVK1asWLFiXXQ1v0qmobWCVsoK1loB7V4CJ+f1Bk9O+aDXvQtOnx+a&#10;x4a/y/hr7/FTypNv87Xb/Gv9tdbmHwteb/hrjQF4u/63eZ/xD5MfmgewPf7KJV83+a68av/t5DyA&#10;reNfeeQPwnuMvwv/tvzyHXnlwysvHmifOQDafv3XUOv578orT/71+He8fmn/N0C+1mF549A+VuD+&#10;2/8+IQ9s+Dtc/5h83dKB+Nf1z8ffhffNH5T3nP9O649n/jbvMv+lFw9s+p8+3/Ab10++vMP1z9b6&#10;Z8mrDf/gvMv1HwHNNwydeLW1/g7AW47/Nu8w/7f87XnffOW5/m/yTuv/hj+0/fXzVr4D/3b9PDXf&#10;118AQF3XyPM5lJL9AwCU5TPqugaAMHzhxyfNj4rWdRUkv+UpEN/+qKqsK+T5wjPfg6cwfJrdADC/&#10;BWOev9oxn4LwhSfffudaysoxf+nZf1g+ndwA2tVfez7/YXkCIZ1cQ+vN9S9g/6s5lDwdv/aH2Q3U&#10;Ol9rFGWbL8+ON/7m+K/rCqvVHNI2f/38q0D80pl/9Te7Aeae+V488+MZMz94K2XVG9/0l7Ky5n3z&#10;Q/NEhDS7BaDNb5ms5p7558Vv+tcO/tozf5vXJ+eJCGnzm02vx/+p+1948Go7P3f01835z5L3zQ/N&#10;t/7r83+I/vOBeOXpX5XI8xmkLD3yPfhmwwdZn44nImTr8S9Onr/Nw4tXDjwRQzq5QbsbpFN+s35p&#10;1/6b4ycE39dfEBGUrPG8+Ak5n71tA+0P2RERANr6Uynl+qLcl39Z/oScnZa/ffg5Wv+dvNbN/WHH&#10;fE/+9Q7xcfi7h48AEaSs8bL8hJw9eeSH4GsPnnD3xUcADLKuAuSH5gn3H0biTwF4Ityzr5v57+kf&#10;on9Pnohwx74BRf8L9ee4Zx8b//Ls+h/En38NwPg/Lz+BeeR78cqPVw48EccD/8b4137+2rP/EDwR&#10;x8OXyYb/j2CMe+SH5Mma3/avTp6/zcuT88QEHppd3PzH//T9v+MXlv688afG35L3zffn9fr1gwvP&#10;uMCDyEBw9ffLD81fuj/nCbiYAABkdYn+KR6SDABQV8XZ9X8qfyHEBNOrO+yquq5QlSsAQJJeQYhk&#10;6885T4B0spM9B54RB+vrn11BcI/8EfLEGASdu//UkScQEYTI9viXqMrcI38svNnKdosnAoH19N/B&#10;++aH5olAxCDEBNPppfrTRfuz9vi/UH9irNNfw1w4u+aPnSdqdn9Nds//sfWfZlPz9wfiiczuz0ky&#10;weSQPxHS1CN/hDyR2T27219D1pVHvvlkYj1Sfj3/xQST6fvd78befz++7PZnfH3+6/bv5u3yWcOL&#10;0fDExPr657C/Y35Voq6OycOZJy7M+CfTbv+GN7uEu+ePkTf+7Hj+zSdzxsq34590+Y+8f1+e8eb8&#10;n16mP+eil7/IJjfgb24ctVXkS8yfvgUA3Nx9Zb2NaMsTjZEnCGHeQTrkTwTc3Hrmj45/9X974xAA&#10;oIGiWGD+9J1b/uh58+JYQ0Ek6ZHzaYR8D/98gfms5R+RTa7t8kfNH/bP8wUWDX9797j+SnLf/HHz&#10;ffznWMy+98hveDZG3vgLKIjmnaQunnnmu/G6Gb/vwRgbnCcQuMggkqzD/7j5oflX//Qs/G+c+DkW&#10;sx928r38V3Ms5rv5Xvkj5gkEnhzPX2uNYs3zIHy+mmPZwbf+XCQQ6Xv/9/zPkGZXbvl8fLzxn4CL&#10;BMmON2mHz38MwM+wnP+4k38df7HHv5u3yech+OZrf118u/5NWIf/Af5wvkKezxtejI6n5vUfY7zD&#10;f4D81RzLxTj5Xv5j6v/+EWk6HE/N9S+bciQ7bjIZfobl4pNH/it/e/+I5MT8ajXD8+ITuBC4vdvm&#10;X/1Zp/9qNYPgIgUXO14gNX+Jc/OxszS9QjZ5f6ftUJPnwEf/Dn8tG57c8kPzquFpPy/EjgtkAKrh&#10;6QDfkf6Gvx4tv9v/Le/rP15+p7/WUKpueIbENv+M+D7+ts+/PiN+l/84+pcn4Tv9ZdM/4275gXnZ&#10;8OwA3+Xfl/fN78fbrf9aq978bv/+vG9+aL7bv2p44ZSvzoTv8t/mbefvCPi64fk+XnT79+J980Pz&#10;x/OXdQnOOThP/PnMklcKUvbgudh5g7w3vze/angxWp51+ss3/LXVG/Tnwh/Xf3P+ePLpcXjGeLd/&#10;e/yJBFl6vf7N2j6l3vBpID7f8N/FG//3N0hbnvVOjBUrVqxYsWLFihUrVqxYsWLFihXrM6x4gyxW&#10;rFixYsWKFStWrFixYsWKFSvWRZfQWgNa7/xDrRXQ7AKgtYJWyuKh9Yh42s1Ts6vBTv8evG9+aP6Q&#10;v/J7/lVAXkNDtf66gyda//kuvn3+dBd/IH88/L7x7+NvP//Ogj/orxveHAvO+Rgp33P822PRNX8Q&#10;3mP8O/m9/mpr/bPPPwP+kH+7C5B2ef7VxvqrHY5ff/71+O/g9/nrHvy+/HPgz8W//e+h+YP+zfoP&#10;1/5D8xvrv8f4wzVfBeYPrR99/Z3mr9zgXeavP+91/duHP9j/xvWTL295/aD68Hv81cbz754/Et7h&#10;+k+9XT+UtMx/y9v232P96s3bz/9e/MF89/V7EF61uzjar3+b/k7Xf+fA71v/lOFFVeWoiuedIWX5&#10;jLquAZgfHFZK9m4QAMpi3HzS/Ghpp/9I+qcj8X39j5Vvxy/cedrNp9kNtFaoyhcn/lAVa54a//qE&#10;vD7Ip5MbaNXlf5j3zQ/NX7p/NrmB6vLXGkXpkT80v5pDyeF4ghn/fv7SM9+RL47HE6jxl93+a145&#10;5i/X/Go1hxwR/+pfr3c6HnP/+WoGKSsnnrH3vI3/Lt43PzRv/G+hVLXTX2uN0iN/eH5uzRd7eCJC&#10;mu3338f75h+fV+v1izG9239yC1VXqKpd/moj/z3fL3+8/Nn558Pyvfxzz/yx8MrTfwdvnz+DlKU7&#10;v5pB1o68fs8TEbLJrdmp+JD/Dt4uH2H4YoG6rqF28ESEbHoHWZUHj3/tnD9enoghm94e9BdlvsT8&#10;6dcgIpiXDa8lpVxfFD8vfkLOZ28fprnLiYP8y/In5Gxc/O3DzwGte/nvzNe6ub/slr9+hz4Qf/fw&#10;EVorZ//T9v8JOXuy5Os9POHui49Qqsbi6TcOvG9+aJ5w/+EjpDwDfzoCT4R79jWkrA77HyM/ME9E&#10;IPYNZF1gMfvt2fU/hP/dRftz3LOPqOoCy0v151+jqvKz8H9efgJz5JV6zxNxPPBvUFYvWM6+3cvr&#10;HbxN/hh5Io4HkaAsz8X/RzDGHXl6xxNxPHzZ1/8975t/Wl6+92cCDzxFWTxjOT/k/573zQ/NEz8z&#10;/4Utr9evH3bxjAs8iAxFvsBy/p0175sfmr90f84TcDFBns/xfJH+KUQyweqi/TOs8hme59938DWE&#10;lCWqMkeSXkGIZKsBzhNgxxaobdX167tP58gz4qjqF+OfXUFwj/wz5Ikx1GX+mfu/38LVFIGIoNr5&#10;b80DdW1Yt/wheUKSTe14IhAYZF2iKgt73jc/NE8Eokv3J0hZXaw/I0IpL3j8GWvWP3t/DTTHjlt+&#10;aJ7I7O75ufin2dT8fQt/EEHJClVVIE3t+K18orPjiczu2OYTFC7+2nz6wLl/jbquUAfi2/kv69LZ&#10;P2T/hi/d/Rlvzn8+/u752zxreHEynpgw4y9LVFV58nwNjboqUVfH5NHtz8X6+qeuSiSW/Ga+2SX8&#10;vHjjb8Y/iL9u5k8gvh1/5eofuH9fnvHm/F9fpj/nood/CgEAXGS4ufvKahtRACjyJeZP3wKAF08U&#10;gicIkaKqXiCSDDe3nvlnxzf+paO/BopigfnTd275oXkQhMhG4k+n5xv/slw2/o/IJtd2+fkC81mb&#10;f2Z8618sIJIMt3ePSDO7/DxfYNHknx3f+Be5j/8ci9n3Hv03PAvAN/55vkCS+vkzz/4ZYw68bsbf&#10;jScQuMiQr+ZI0snJ80Pzr/50xv5zLGY/gDGGG2d/IEkm1jy0+drUYu6WH5onEHgSzl9rjWLNcyc+&#10;X82xdORbfyJCkkxxc/czpNmVR74Hz0/Pb/mnnv6D9P/owM+wnP/oxBv/tPGfnDx/k+cufPO1PVfe&#10;rH8pCHDz98zXSiHP5w0vTs4TCJwnILTzP0D/qzmWizD8IP4B+3/H3z8iTW39UwAw/pa8yZ9hufjk&#10;lP+Wv71/RGLJr1YzPC8+gQuB2zs7/tXfvDnZxZsbZJwjTa+QTW57B7RNcm4+tnaOfFuMXbq/cMvX&#10;ssmnMLxqeHLj2+LczV81+eSUr9/w1yfm2yLH4/9t/rnxr8W5QGLLaw2l6iafnR/fFJHj/H+Tb8vr&#10;wHz7GAS39S90/4aXw/g7jL/WGko2/TucP4fgZcM7n7+bn2dwmf+++f68esPbr//Gnxp/O943PzRv&#10;HqP1Txzzqybf7flTAXnzGJvjbz//tvMD8HXDO16/+R3/fvmhefMYYf1lXYJz3hx/lrxSkHKDz3z8&#10;7XnffMNXDS9OzgNvxj+7tnqDXSv5Jv+8eGAM/pvzx5NP3fyJCFwkyNJrpLb57fHrwKs3fOrI5xv+&#10;Njyw4b+HZ1aPGCtWrFixYsWKFStWrFixYsWKFSvWZ1bxBlmsWLFixYoVK1asWLFixYoVK1asi67m&#10;V8k0tFbQSlnBWiug2UXAntcD8uTUP+h114LT54fmseHvMv66+fvu46c8eA0N1fprl3ys/bW299cb&#10;z792yB+W9xn/MPmheQDb469c8nWT78qr9t9OzgPYOv6VR/4oeJfx3yhbXkNtrX/nxgPtMwfzdVmX&#10;/HYXIUf+df12WX/VxvHveP3S/q9LvvbLD80DI/Jv//uEPLDh73D9Y/J1SwfiN9Z/D3+X67/NfGde&#10;efIe6wew4e85f914ucG7zH/pff2rN/7l1PnGf+P6yZJXb3mH65+t9c+SVxvjF5x3vP7bWv+UtMx/&#10;s/5487b+Q67/9rxvvvJc/831VnsF57/+2V6/qTfrn/X1X2Ae6OcvAKCua+T5HEpJq4CyfEZd1wDg&#10;xhdh+aT5UdO6roL2T4H41l96+ofqf82T+cFyWz7NbgBoSFk58b75xZqnxr+2oLUnj/V3ro3/qfND&#10;842/vlz/bHIDrTfXPwteaxSlR/7Q/GoOJfvzBDP+GmY3SFt+O1+68UU4nkDr47+uK8985cgv1/xq&#10;NYc8If/qb3bTO3X+kDxj5gdvpax645v+UlbWvG9+aN743wLQ5rdMLHmtNUqP/CH4bf+5nT8R0sz4&#10;t+vfKfP9ebVefxjTbv7Nbza16599/tI5PzS/9tdwHP+R+edu/uvzvyWvtUKRu+cPyitP/8rT3yH/&#10;PT+DlKUb32z4IOv+PBEhW49/Yc375m/zcOOLBeq6hnLg1+Ov2/XfJd/0r537D8cTMXP9f8BfmK1O&#10;azwvfkLOZ2/bQPtDdkQE87LitaSU64tiX/5l+RNydlr+9uHnaP138lo394cd8z359Tv0R+LvHj4C&#10;RJAd/sfO9+frDf4TcvZkwRPuvvgIgEHWtQPvmx+aJ9x/aP2rsP1TAJ4I9+zrZv57+ofo35MnIhD7&#10;Zr3V+bn1P4T/3UX7c9yzj41/eXb9D+LPvwZw/v5KAc/LT2CW/g/8G+Nfl9b8Zr52yA/NE3E8iOQz&#10;8Sc8L38EY9zO/8vWv7LmffOH5aW9PxN4aHZxM+N/2vzQPPHGn87VX69fP2gl8byw4xkXeBAZCI2/&#10;Je+bH5q/dH/OE3AxAQDI6hL9Uzwkxr+uirPrfxj/7KC/EGKC6dUddlVdV6jKFQAgSa8gRLL155wn&#10;QDrZyZ4Dz4iD9fXPriC4R/4IeWIMgs7df+rIE4gIQmR7/EtUZe6RPxbebGW7xROBwHr67+B980Pz&#10;RCBiEGKC6fRS/emi/Vl7/F+oPzHW6a9hLpxd88fOEzW7vya75//Y+k+zqfn7A/FEZvfnJJlgcsif&#10;CGnqkT9Cnsjsnt3tryHryiPffDKxHim/nv9igsn0/e53Y++/H192+zO+Pv91+3fzdvms4cVoeGJi&#10;ff1z2N8xvypRV8fk4cwTF2b8k2m3f8ObXcLd88fIG392PP/mkzlj5dvxT7r8R96/L894c/5PL9Of&#10;c9HLX2STG/A3N47aKvIl5k/fAgBu7r6y3ka05YnGyBOEMO8gHfInAm5uPfNHx7/6v71xCADQQFEs&#10;MH/6zi1/9Lx5cayhIJL0yPk0Qr6Hf77AfNbyj8gm13b5o+YP++f5AouGv717RJrZ5Y+b7+M/x2L2&#10;vUd+w7Mx8sZfQEE07yR18cwz343Xzfh9D8bY4DyBwEUGkWQd/sfND82/+qdn4X/jxM+xmP2wk+/l&#10;v5pjMd/N98ofMU8g8OR4/lprFGueB+Hz1RzLDr715yKBSN/7v+d/hjS7csvn4+ON/wRcJEh2vEk7&#10;fP5jAH6G5fzHnfzr+Is9/t28TT4PwTdf2+vi2/Vvwjr8D/CH8xXyfN7wYnQ8Na//GOMd/gPkr+ZY&#10;LsbJ9/IfU//3j0jT4Xhqrn/ZlCPZcZPJ8DMsF5888l/52/tHJCfmV6sZnhefwIXA7d02/+rPOv1X&#10;qxkEFym42PECqflLnJuPnaXpFbLJ+ztth5o8Bz76d/hr2fDklh+aVw1P+3khdlwgA1ANTwf4jvQ3&#10;/PVo+d3+b3lf//HyO/21hlJ1wzMktvlnxPfxt33+9Rnxu/zH0b88Cd/pL5v+GXfLD8zLhmcH+C7/&#10;vrxvfj/ebv3XWvXmd/v3533zQ/Pd/lXDC6d8dSZ8l/82bzt/R8DXDc/38aLbvxfvmx+aP56/rEtw&#10;zsF54s9nlrxSkLIHz8XOG+S9+b35VcOL0fKs01++4a+t3qA/F/64/pvzx5NPj8Mzxrv92+NPJMjS&#10;6/Vv1vYp9YZPA/H5hv8u3vi/v0Ha8qx3YqxYsWLFihUrVqxYsWLFihUrVqxYn2HFG2SxYsWKFStW&#10;rFixYsWKFStWrFixLrqE1hrQeucfaq2AZhcArRW0UhYPrUfE026eml0Ndvr34H3zQ/OH/JXf868C&#10;8hoaqvXXHTzR+s938e3zp7v4A/nj4feNfx9/+/l3FvxBf93w5lhwzsdI+Z7j3x6LrvmD8B7j38nv&#10;9Vdb6599/hnwh/zbXYC0y/OvNtZf7XD8+vOvx38Hv89f9+D35Z8Dfy7+7X8PzR/0b9Z/uPYfmt9Y&#10;/z3GH675KjB/aP3o6+80f+UG7zJ//Xmv698+/MH+N66ffHnL6wfVh9/jrzaef/f8kfAO13/q7fqh&#10;pGX+W962/x7rV2/efv734g/mu6/fg/Cq3cXRfv3b9He6/jsHft/6pwwvqipHVTzvDCnLZ9R1DcD8&#10;4LBSsneDAFAW4+aT5kdLO/1H0j8die/rf6x8O37hztNuPs1uoLVCVb448YeqWPPU+Ncn5PVBPp3c&#10;QKsu/8O8b35o/tL9s8kNVJe/1ihKj/yh+dUcSg7HE8z49/OXnvmOfHE8nkCNv+z2X/PKMX+55ler&#10;OeSI+Ff/er3T8Zj7z1czSFk58Yy95238d/G++aF5438Lpaqd/lprlB75w/Nza77YwxMR0my//z7e&#10;N//4vFqvX4zp3f6TW6i6QlXt8lcb+e/5fvnj5c/OPx+W7+Wfe+aPhVee/jt4+/wZpCzd+dUMsnbk&#10;9XueiJBNbs1OxYf8d/B2+QjDFwvUdQ21gyciZNM7yKo8ePxr5/zx8kQM2fT2oL8o8yXmT78GQKD2&#10;E0VNKSXXF8Uvy5+Qs9mbB2nvUGInL+XpeMPa8bcPPwe0xvzp1068b35o/u7hI7RWZ+L/CTl7GpAn&#10;3H3xEUrVWDz9poOvPfNHwtNu//sPHyFlD/+dvG9+YJ4I9+xrSFldpD8Rgdg3kHWBxey3Z9f/EP53&#10;F+3Pcc8+oqoLLC/Vn3+NqsqP7k8D8M/LT2COvFbveSKOB/4NyuoFy9m31rxvfmieiONBJCjLPv7k&#10;mT8E/yMY44PxRBwPX9r4D5t/Wl6+92cCDzxFWTxjOT/k/573zQ/NEz8z/4Utr9fX/7t4xgUeRIYi&#10;X2A5/86a980PzV+6P+cJuJggz+d4vkj/FCKZYHXR/hlW+QzP8+87eSFliarMkWRX4DzZ51ukXAAA&#10;IABJREFUaoDzBMmOX/hvq5YVqsLcfevisWML1TVfv757NQQvLHlGHFX9sva35X3zQ/PEGOoyv1B/&#10;c0NWbcz/3fz7LWDt8vvwhCSbOvCmdyeeCAQGWZeoyuL0+aF5IhBduj9Byupi/RkRSnmZ40/EQIw1&#10;69/5+6fZtOP6ocvf7O7Z+tvyvvkaaNaeAXgipKm9P4igZIWqKqx53/zQ/Nq//lz8r8C5sPJfn/+q&#10;wprXMPO/dsz35zXqunLmiYnm/Feiqsrm+XfNZ4H40pk3/szT3z1/SN7s0r2LR7c/F+vrn7oqrXkN&#10;jboqUVdu+aF5488u3N+8/rtEf8bb818gf90cv4F4zkUvfwEAIslwc/uV1TayAFDkCyzUtwDgwGsU&#10;+RKLWSgeECJFVb04+ofufyD/MqT/AovZd2681igKDx5me3Nnf9/8LZ4G4B+ttgEGjH9ZLht/S943&#10;XzfjPzf87d0j0uyEPBr/YgGRZE75efPum2v/QXkY/yL38Z9jOf/eo/+Gp9PzBICLDHm+QJL6+ZNn&#10;/0Ts5PzafzVHkk4c8lUz/1z7H5a/cfYnJOnEmvfND80TAJ5kyFdAkrj6z7Gc/+De/2qO5SIMv/Yn&#10;D//B+ufWvNYKxTv+ujff+hMRkmRqzeum/2fH/C2enZ7f8l8f/+fTv+FneF786OGfevq752/yLABv&#10;1v8UBHj7O/WvFPK85YUDL82nnxx5grkBafwdjn/PfK3Mzz6YTxaenn/1J3f/Ifu/f0Sano43/ikA&#10;M/63949IrPNnzSejhR/PBW7vTsu/+hOS7Krhr979PQEAjHGk6ZX1C2yt5Ppja268Csq35e4ftv/h&#10;/IXn+FNYntz4tjh381dNPjnl6zf8tSfv6k/g3GX+++Zv80lyav61OBdIbPvXGkrVTT47P74pIsf5&#10;/ybflteB+fYxCG7rX+j+B/V3GH+tNZRs8h3On0PwsuGdz9/afDzfZf775vvz6g1ve/5o/anxt+N9&#10;80Pz5jFa/8Qxv2ryXZ8/P15t8a7znxznv8lfOeYPwtcN73j95nf8++WH5s1jhPWXdQnGeHP8WfLq&#10;DZ/5+NvzvvlaKUjZ8sKRr5x54M34Z5brj5Jv8s+LB8bgvzn/T8sDzfUfEbgwfGqb385/B15t8vz0&#10;PLDh36xfu3hm9YixYsWKFStWrFixYsWKFStWrFixYn1mFW+QxYoVK1asWLFixYoVK1asWLFixbro&#10;EoD5qJnWClpJK1hrtf6Yog9P5MuTEw96vT8YIj80/+rvOP7Kffw0AOXLt/5wGT8y3y+D2/zX8Jv/&#10;73l50vxXfw2tffu3n3+h+Xfjr3zyA/Nkz2/6m6+ruucTheC1F7+9Y02zltjmb6xf58YDhPUeQFo7&#10;5SutTb4zr9x5/Tr+btcv1Ox/5Lj+e+YPz9udP0blD4fzjye/5e9w/fPqrQPyypnf9He5/tvMd+aV&#10;J9/mex7/LrzJds8fgldr3m/+u/C++Wpr7bD3VxvPn8v127v1z5L3zR+Ud7h+fLf+Kbvzx/v8kDw8&#10;/e153/yt+e+w/pnrJXf+7fpne/216e90/ejLKz++r78AzHa6+WoOZXmDpCyeIWUNAP58fno+aX5U&#10;r66rIPktT4H41l96+ofqf82TG29+VFFDShd/jaJ48cjXKNb9E/J84cnPoVRtwWP9o8Cv/ja8b35o&#10;HuY759rRX2sUpUf+kLxy888mN9B6c/1zy1cu+aF5NP4wu6nlqzmUtMwv2nx5fjyw3hTE3X/p2X/L&#10;K29+tZqvz8V9ikDNb06Y3eRsed/8QXnt5y9lhdVqBikri3iNssnXWnnz+Yn5Lf+6PHm+3hi/ELzx&#10;vwWa3QDt89V6/XHr/y0/d+Bbf23NE7X+zfnvxPmh+bW/fl3/z6l/rRWK3N9/8/x/yvzB+dzDvyqt&#10;ed/8QXlo5PkMUpa9+e3xL6x533zDL1751QyytuSLloc1v/bXGlW7/lvnL53zN3kE4Df96z3+wmx1&#10;XuPl+Sfkq9mbJtbvMQMgEL15113J9UWtCy/lBr/8CTnr5g07LH/78PNmq9c6SH5o/u7hI0AEeZH+&#10;hLsvPgJgkLWrf+3Z/yb/CTl7cuPJhSfcf2j8ZRUgPzBPhHv2dTP/L8+fiEDsm/VW5+fWf/T39Tc/&#10;jn3J/vf8axAIUpZB+ydfXrn5P/BvABBk7eevHfLf8mY3rNPxRBwPovWvPPPp7Hjjn4zI/8f1hlP2&#10;vLTmiQk8NLu4ybo8eX5onnjjT+fqr9fX/y484wIPIgPB1d8vf3B+4elvyfvmh+Y5T3AvJgAAWV2i&#10;f4qHpPUvzq7/If3rPf5CiAzTqzvsqlpWqIoVACDJrsB5svXnnCdImpCdfF2hKvfzSPvzYmCeEQcT&#10;k27/I+eH5okxJHSp/uaGrUj2zP9e+dMe+YQkmwbgS1RlvpsnAoFBiAzTaZf/Ht43PzRPBCIGISYX&#10;7E8X7c8u2J+Igdj5HP9pNu24fnDjiczunyLpN/62+RrmhccoeCKk6Xt/ECFJJpjs8D/E++aH5rf9&#10;b8+g/ytwLgbj2/m/z7+uS9Qe+WF588nQLp6aNweE6PLf5Fkzfq75ofiykzf+7IB/N++bPwyPXrzZ&#10;5fuNP2/GP5l2+1cl6mo33yt/xLzxZxfuT0gu1J/x5vyXXh3Hv/lk1lh5zkXj3zH+DS+yyQ24SHeG&#10;FPkCC/UtAODm9qv1VzL6lUaRL7GYjZcXjfdu//H378sf33+Bxey7MLzWKIr9vBAZNBSEyJz4/vk0&#10;AP9ot41vD37tnxzyP07+QT5fYDE3/O3d4/oroUPxh/zzfIGlR/7Y+cP+cyzn33vkNzyNjycAXGQQ&#10;PfzJM9+fZ4Pza/8kg9j1JpdWzfxxzR+WvxmYf/VPe/kPnR+aJwA8OeQ/x3L+g0e+J7+aY7k4Dr/2&#10;F3v8B8vnA/HX/XGtUOzhW38ukp3+7dcenz3y1zwbH2/8J+AiQbLjRdbY++/Hz/C8+HGPfwYuxB7/&#10;bt4mn42Qb9f/CTvs75SvFPK85UUAXiLP5508wbz+Y4zv9j/A98pfzZtPxo2P7+U/ZP79I9J0PLzx&#10;z8Cm+/xnzSeDBW7vH5FY5zc8F7i9Gxe/7X+1k1+tZhBcpJ03yLSS64+dpemV3QtcmIP8HPhu//Po&#10;35c/PP7kmD8SnvbzO2+QwXyFmDEOOsB3pL/hrz1533xb/9Pl9+GT5Hh81w1SpeqGZ0hs+z8jvo+/&#10;7fjpM+J3+Z9T/758p79seMbd8gPzsuHZAb7Lvy/vm9+Ptzt/aK1687v9+/O++aH5bv+q4YVj/pC8&#10;7fxRUD35Ln8lK6w884PydcPzfbzo9u/F++aH5o/nL+sSjHFwnvjzmSWvevJc7HyDrDe/L1+2vAjE&#10;Vwd51ukv3/CW69eZ8Mf135z/4+QZ493+7fwXhk8t8tUmz8fLd/mv+d6JsWLFihUrVqxYsWLFihUr&#10;VqxYsWJ9hhVvkMWKFStWrFixYsWKFStWrFixYsW66BJaK0DrnX+otWp2Amj+XUmrB295otA87eaJ&#10;AdAH/Tt53/zQ/CF/5f78awAqNN/6YxdPABG6/DX85v97Xnryvvk+/vbzb/y8jb82x4JzfmCedvH9&#10;/Ym0ORYd88Pw+gB/yF9vrX/Kev6NnT/sr7Q2vNZO+ev1dwDe+vjXr+Ovd/IH/A/yvvm2vOX54yB/&#10;Rv5wOP8d5Pv4N//Atf/QvNrD9x9/uOarwHzbv9Pxrw7wh/LD82rNu8z/Q/z+UlvHvn3/73jL87/a&#10;eP528/v9D/O++Sfkd14/WvhDQyu788/wvI8/PP138X3y3dfvQXi1j+/vD5frt9C8OsQfWP8aXlRV&#10;gap43hlSFs+QsgYA5Ks5lOUNmi0+Hx+fND+618s/YP90JL6v/7HyT8bTbj7NrqG1RlW+7KA1iuJl&#10;L7+/NIp1PiHPF578HErVg/JpdgOt1R7/4+aH5tPJDbTq8NcaRemRPyZe7eazyQ1UD3/VwffNHyt/&#10;0L9oefODp0pa5o+czya3UEru8V965re88uZXq/n6XDoETyCkkxsoVa93Kj5l/kl5be+vtUbZ8For&#10;rFYzSFlZxA/L5wPztv4u+cWIeeN/C6WqDn+1Xj/c8t/y8wB866/f8USNf12hqrr8u3nf/ND8Rfjn&#10;nv57eN98az4flrf2Hzjfnp9BytKNx3veyn8H3y9/8cqvZpD1ifmi5fGOJyJk0zvIqjx8/O/g++Uv&#10;N+4fjYtv/euqQF3lnbwo8yXmT78GQCCirb+klFxf1L48/4R8NXvzIObdnSbyHS/lBr/8CTk7Hm9Y&#10;O/724eeA1pg//dqJ980Pzd89fITW6kL9CXdffIRSNRZPv+nga8/8Tf4TcvYUhqddPOH+w0dI2cN/&#10;J++bH5gnwj37GlJWF+lPRCD2DWRdYDH77dn1H/19/c2PX1d1geWF+t/zr1FV+dH9KTSvdvs/8G9Q&#10;Vi9Yzr7dy+sdvE3+ELzZTWs4nojjQXyDsuzjT5754+ONf3JC/x/XG0adnpfveGICDzxFWTxjOT/k&#10;/573zQ/NE//c/fX6+n8Xz7jAg8hQNDt92/K++db8Ylje2n/g/NA85wnuxcTs1HmR/mb35tWF+5vx&#10;/76TF1KWqMocSXYFzpOtBjhPkOzaArupWlaoCnP3sYtHuoevX9+9GoIXljwjjqp+Wfvb8r75oXli&#10;DHWZX6i/uSGrNub/bv79Frh2+X14QpJNHXjTuxNPBAKDrEtUZXH6/NA8EYgu3Z8gZXWx/owIpbzM&#10;8SdiIMaa9e/8/dNs2nH90OVvdvds/W1533wNNGvPADwR0tTeH0RQskJVFda8b35ofu1ffy7+V+Bc&#10;WPmvz39VYc1rmPlfO+b78xp1XTnzxERz/itRVWXz/Lvms0B86cwbf+bp754/JG926d7Fo9ufi/X1&#10;T12V1ryGRl2VqCu3/NC88WcX7m9e/12iP+Pt+S+Qv26O30A856KXvwAAkWS4uf0K2eR254N1VZEv&#10;sFDfAoADr1HkSyxmoXhAiBRV9eLoH7r/gfzLkP4LLGbfufFaoyg8eJjtzZ39ffO3eBqAf7TaBhgw&#10;/mW5bPwted983Yz/3PC3d49IsxPyaPyLBUSSOeXnzbtvrv0H5WH8i9zHf47l/HuP/hueTs8TAC4y&#10;5PkCSernT579E7GT82v/1RxJOnHIV838c+1/WP7G2Z+QpBNr3jc/NE8AeJIhXwFJ4uo/x3L+g3v/&#10;qzmWizD82p88/Afrn1vzWisU7/jr3nzrT0RIkqk1337t8dkxf4tnp+e3/NfH//n0337t9Xnxo4d/&#10;6unvnr/JswC8Wf9TEODt79S/UsjzlhcOvDSffnHkCeYGpPF3OP4983Xzsw3mk3Wn51/9yd1/yP7v&#10;H5Gmp+ONfwrAjP/t/SMS6/xZ88li4cdzgdu70/Kv/oQku2r4q3d/TwAAYxxpemX9Alsruf7Ymhuv&#10;gvJtufuH7X84f+E5/hSWJze+Lc7d/FWTT075+g1/7cm7+hM4d5n/vvnbfJKcmn8tzgUS2/61hlJ1&#10;k8/Oj2+KyHH+v8m35XVgvn0Mgtv6F7r/Qf0dxl9rDSWbfIfz5xC8bHjn87c2H893mf+++f68esPb&#10;nj9af2r87Xjf/NC8eYzWP3HMr5p81+fPj1dbvOv8J8f5b/JXjvmD8HXDO16/+R3/fvmhefMYYf1l&#10;XYIx3hx/lrx6w2c+/va8b75WClK2vHDkK2ceeDP+meX6o+Sb/PPigTH4b87/0/JAc/1HBC4Mn9rm&#10;t/PfgVebPD89D2z4N+vXLp5ZPWKsWLFixYoVK1asWLFixYoVK1asWJ9ZxRtksWLFihUrVqxYsWLF&#10;ihUrVqxYsS66BGA+aqa1glbSCtZarT+m6MMT+fLkxINe7w+GyA/Nv/o7jr9yHz8NQPnyrT9cxo/M&#10;98vgNv81/Ob/e16eNP/VX0Nr3/7t519o/t34K5/8wDzZ85v+5uuq7vlEIXjtxW/vWNOsJbb5G+vX&#10;ufEAYb0HkNZO+Uprk+/MK3dev46/2/ULNfsfOa7/nvnD83bnj1H5w+H848lv+Ttc/7x664C8cuY3&#10;/V2u/zbznXnlybf5nse/C2+y3fOH4NWa95v/LrxvvtpaO+z91cbz53L99m79s+R98wflHa4f361/&#10;yu788T4/JA9Pf3veN39r/jusf+Z6yZ1/u/7ZXn9t+jtdP/ryyo/v6y8As51uvppDWd4gKYtnSFkD&#10;gD+fn55Pmh/Vq+sqSH7LUyC+9Zee/qH6X/PkxpsfVdSQ0sVfoyhePPI1inX/hDxfePJzKFVb8Fj/&#10;KPCrvw3vmx+ah/nOuXb01xpF6ZE/JK/c/LPJDbTeXP/c8pVLfmgejT/Mbmr5ag4lLfOLNl+eHw+s&#10;NwVx91969t/yyptfrebrc3GfIlDzmxNmNzlb3jd/UF77+UtZYbWaQcrKIl6jbPK1Vt58fmJ+y78u&#10;T56vN8YvBG/8b4FmN0D7fLVef9z6f8vPHfjWX1vzRK1/c/47cX5ofu2vX9f/c+pfa4Ui9/ffPP+f&#10;Mn9wPvfwr0pr3jd/UB4aeT6DlGVvfnv8C2veN9/wi1d+NYOsLfmi5WHNr/21RtWu/9b5S+f8TR4B&#10;+E3/eo+/MFud13h5/gn5avamifV7zAAIRG/edVdyfVHrxMsNfvkTcmbHS0/+9uHnzVavdZD80Pzd&#10;w0eACPIi/Ql3X3wEwHr5G7Yjnw7n7+brDf4TcvZ0Qp5w/6H1rwLkB+aJcM++bub/5fkTEYh9s97q&#10;/Nz6j/6+/ubHsT8Hf3L0v+dfw1z/lCfPH5RXbv4P/BsABFn7jb9W5M2b3bBOxxNxPIhX/1Pnh+aN&#10;fzIi/x/XG07Z89KaJybw0OziJuvy5PmheeKNP52rv15ff7vwjAs8iAwEV3+//MH5hae/Je+bH5rn&#10;PMG9mAAAZHWJ/ikekta/OLv+h/Sv9/gLITJMr+6wq2pZoSpWAIAkuwLnydafc54gaUKc+dSPhwfP&#10;iIOJSbd/XaEqPfJHzROIMSR0of5EIGIQSYbp9JA/IcmmEM75+/hpGJ4IBAYhfP2P2X+JqsyPw7fj&#10;LyZ7/I+YH5onc8P4Uv2JGJjF+KfZtGP96Zc/Np6Igdih43+8/fvyRLw5/jNMju1PhDQdF09kdn9O&#10;kgkm09se/BU4Fx754+KP7a9hXniOlad29+MO/7H334ev6xJ1p795cyAR007/V541x49r/vh442/O&#10;f8f2N7tsH4PHAb7o5Imb8RdJ1/hrz/wR8FWJutrnz/b77+F980Pz7fgnF+rPuTDnv/Tqwv33j7/I&#10;JjfgIt0ZUuQLLNS3AICb26/WX8noW2F5jSJf7uVF473bv+Fnnvkj5o/vv8Bi9t1oeSEyaCgIke3A&#10;NYrCI3+LJ9zcPtptw3sCfu2fHPIn3N49rr+S6ZLvxOcLLObH4w/6e+bn+QLLkfIEgB/w98+fYzn/&#10;HqDx8a2/QLbH3/BEhBuPfH+eDc6v/ZMMYtebXEfOPz6vmvl7yD/t8N/P++aH5gkATw75z7Gc/9Dw&#10;Xznke/KrOZaL4/Brf7HHf7B83jz/16PhW38ukp3+7dcenx3zt3g2Pt74T4z/jjc5x96/L/86/gLJ&#10;jheZw+TP1p/MGBvfrv8Tvs9/qHxxel4p5Hk3TzCv/xjju/2VRJ7PPfIH5u8fkaaW/GrefDLvPd/L&#10;fw/vm2/L394/IhmQN/4Z2HSf/6z5ZLBrfsNzgds7X/5nSNKrwXgCbfi/f1ytJFarGQQXaecNMq3k&#10;+mNnaXpl9wJ9FLzqxXf79+N980Pzh8efPMcvEC8bnvbzO2+QwXyFmDEOOsB3pJ8Nv9t/m08Sv/wx&#10;8103SJWqG54hsX3+z4jv4287//QZ8bv8z6l/X77TX1aGZ9wtPzAvpfFnB/gu/768b34//tqSV735&#10;3f79ed/80Hy3f9XwwjF/k7cd/9PxXf5KVlh55Afn64bn+3jR7d+L980PzR/PX9YlGOPgPPHnM0te&#10;9eU7/HvzffJFGF4e5hkXO98g1Equ1w/DW65/Q/O2629Pvre/U/7m/PfjkyPxjPFu/3b+CdN/apGv&#10;Nnk+BH91FL7Lf833TowVK1asWLFixYoVK1asWLFixYoV6zOseIMsVqxYsWLFihUrVqxYsWLFihUr&#10;1kWXAJADeN71h0S0/mHXtzsI9qrx8yuY52CnP+CZP25ew4y9xufq344/7eQVgAJAgkPzfzd/KDww&#10;v9n/+x1A8eq/wkH/nbxvfmhewsz/3esfmR8y5zwBEYHgnj9SvsY+/zc8LPPJPEAwvn2UPXyNA/P/&#10;lWee+aPkKxwYf7TznznmD8l7HP8dfIme69+R8i15a/oQf8D/Le9+/vL358fgC5jnYM/6xzzzR80X&#10;ODT/4ff8Y0De5/qvg89hxr97/d/P98/noXmxi1/hwPw/wPeIZ8PxtgsgHeRb/93jf5jvkU/heBzk&#10;X7B3/tMb3jp97PwzXq+BjuD/On+Y8/h58tjLHxj/jXwm4Hb9PiBvuX5svn5gfCffjv9O/5YnpdT/&#10;CODv7wpRskZdFwCaH3R7s4vAoToD/r8A4AD+XqD80Px/hrlB+PcC5YfkNYD/BCDD5fr/PwCmGKm/&#10;lDXk8XgF4P8GcI0O/yPnh+YVgH8H4B7A751h/768BPDv0cufzA+6Oue78hVkXR6LlwD+LYAPAP5u&#10;gPzQvATwbwD8LZzCP0mbC8XR8BLAvwLwMwDfnGH/vrwE8DcA/g4u078G8H8C+IiT+Gfr38MdCV8D&#10;+GsY96/PsH9fvoLx/7u4XP9/CfPa9+MZ9u/LVwD+dwB/gGP51xWkHAFPzQ+yb/MlgH8O4A/R5b+f&#10;980PzZcA/hmA/x6X6V/A+P8R9viLIl/+5er5p78E2d+j1ACgtfmPM+SnVx/uNZRYPf/uL86xf09e&#10;T68/3Gqt0sv0Jz29/uJKa3W9ev7dn59f/548kbq6+pApLe8u1v/6Q6qk/GL18rt/fHb9+/LE5NX1&#10;B6Zk/dUl+hOxenr9gZSs//bq5Xf/6Nz69+Ubf6Vk/fEi/RmvptcfKlWXv7daPf1Dl3do1/kEp3d4&#10;Q/KNf67q8g9Wq6d/cG79+/LEeHl1/eFF1uUfXrD/sq7LP8lXT392bv378sR4cXX95ayuiz+7TH9R&#10;XF1/+F1dF/84Xz396bn178sTE/nV9YdPdV38xcX633z5Q12tfpmvZr84t/59eWJidXXz5fd1tfrV&#10;JfozLlZX119+W5Wr/yHPZ39ybv378oyLl6vrL397yF8U+fyP50+//WWSXUE0X2frW7WsUBUvAIBz&#10;5NPsdl5VL8LZv65QlR79B+VJp5Pbp6p8yS7Sn0ilk9sfqnJ5O3/69pdJNvXIJ5wdT6Sy7Pbbolh+&#10;COdfoipXYXgimU3ufl3ki6/c/QP278sT1dnk9r8V+eLnl+hPxOpscvdf83z2e/Onb3+ZZtP117ld&#10;8s+NJ2JVNr37z3k++/3L9OdlNrn7j3k+/6P57wL7EyFNT8s3/v8+z+d/Mn/69pdpegVu+Qm57fzz&#10;4ol4kU3v/m2+CuOvAciAPDGeT6b3/zpfzZz8Q/evYZ7/2tlf5JPp/d/kq9kv5k/f/dIcP675DOfG&#10;ExOryfT+/zDjH9bf7LLtwheoy9yJJy5eplf3/yJfzX6xePrul/b5uunfLX8QvipRVx7+6uGf5au5&#10;u79HfmieuHieqod/4jX+Z+zPebJUVw//a76a/WIx++6vzq3/gfz/53z19KeL2fd/2cULABBJhpvb&#10;r5BNbnsHAECRL7BQ3wJAAF6jyJde+UKkqKoXR/8mf+bZfzC+8S9D+i+wmH0XiDdfu6rKZ4gktee1&#10;RlF45G/xhJvbR6ttfL15GP+yXEIkGW7vHpFm7vlOfL7AYh6IR+NfLNz9PfvP8wWWgXgCwEWGInf3&#10;9+9/juX8e4BOz7f+eT5Hkma48cgnIk+enZxf+6/mSNLJ2fUPrZr55+tPjv5++aF5AsCTDPkKSJIJ&#10;bu6+csifYzn/ocl34FdzLBdh+LU/efgP1j9vxu/6ZHzrT0RIkqk1r5v8Z8f8LZ6dnt/yXx//59P/&#10;MP5pYP8Znhc/ggXgzfqfggAP/6H6F/a8Ushzd54A8/taAJLU4fhXEnk+9+h/AH41x/Oy4e8fkaYu&#10;/mT8LXnf/KH52/tHJNb+KQAz/ra8yZ/hefnJKX+L5wK3d778z5CkV7158/uaKcyb61dN/nteAABj&#10;HGl6Zf0CWyu5/l5nGF558W25+/vlh+bbYkx4jh+F4WXDkxvfFudu/qrpn5zydWC+LQLnHEnil39+&#10;/GtxLpDYPn9aQ6m6yWfnxzdF5Dj/3+Tb8jow3z4GwW39C93/oP4O46+1hpKVyXc4fw7BS2n8nc/f&#10;zdczXea/b74/r97w147+1Pjb8b75oXnzGK1/4phfNfmuz98m7zL+7rx5jM3xt89XssLKo39vvm54&#10;x+s3v+PfLz80bx4jrL+sSzDGm+PPkldv+MzH3573zd/mhRsv3XngzfhnluuXkuv1ZxS88/oPt/Of&#10;Z77hN+e/H584+hMRuDD5qW1+O38deLXJ8yH4Kyse2PBv1q9dPLN6xFixYsWKFStWrFixYsWKFStW&#10;rFixPrOKN8hixYoVK1asWLFixYoVK1asWLFiXXQJwHzUTGsFraQVrLVaf0zRhyfy5cmJB73uXBAi&#10;X2sZlH/1tx9/DUAp9/EbhG+ff7iNX+vvMv81/Ob/e16eNB8AQAxm7H37t59/oXkAjX8z/sonPzBP&#10;9jyAtb/5uqp7PpELr4Pypl7Xf2U9/5rnvFm/zo0HyIwhYL4u65CvtDb5LnzLePDt+Ltdvxj/rcc6&#10;Yf7wvN35472/5fnHM3+bdzj/ePJb/i7XP2tv7cGrYPymv9P130a+M698ePWa73n8u/C++b680mq9&#10;fsJz/rvwvvlqa+1w899af6zP/2/WP0veNz80/279U3br91Z+cB7W/La/Pe+bvzX/HdY/c7000Prv&#10;cP216e90/ajC8n39BQBIWSNfzaEsX2CUxTOkrAHgLPmk+VHAuq7C95+fnm/9ZV3D5051AAAgAElE&#10;QVQ58Bpl8QIpa5BTvkbhzRt/Ijd/86OQGlK6+fvlb/Jkz2uNotzkZ1CqtsjH+keFX/0t+Hf5Z8aj&#10;8defgb9y888mN9C6Wf888pVL/hB84cGj8YfZTStfzaGka7505JfheGC9qYi7/1D9K29+tZqvz4V9&#10;y/hr1HVlzWutUXrkh+YJ1Pzmhjn/+eRr7de/4WeQsjoZv+Vflw75an38u/W/zecn5o1/O//Lk+cb&#10;fhmMJxDSabv+VZ75egB+flKeqBl//br+n7z/PBzf+m+e/8+p/0H9qxH45y78wpnf9i9Onr/Fo1k/&#10;6tKOb48/wJpf+2uNql3/T5i/ySMAv+lf7/EXRAxK1nh5/gn5avamifV7zAAItPGJK8D8UFp7UevE&#10;Sz9eevK3Dz8HETn7++Zv8cufkLPT8ncPHwEiSFkHyQ/LE+6++AiA9fI3bEc+Hc7fzdcBecL9h9a/&#10;wsvyE3L25JF/ZjwR7r/4upn/l+dPRCD2DSj6X6i/+XHsz8GfXP15AnP9U548PzRPxPHAvwFAkLXf&#10;+GtFZ8cTcTyI8fib3cBOxxv/ZO1/6vzQPDGBB2F2cZN16ZkvB+B/XG+4dQqeuMADTwFq/U+b78/r&#10;9fW3C8+4wIPIQHD198sPzY/Of3FanvME92ICtP4nzg/Nc57iIWn8q+Ls+h/Sv97jL4TIML26w66q&#10;ZYWqWAEAkuwKnCdbf855gqQJceZTPx4ePCMOJibd/nWFqvTIHzVPIMaQ0IX6E4GIQSQZptND/oQk&#10;m0I45+/jp2F4IhAYhPD1P2b/JaoyPw7fjr+Y7PE/Yn5onswN40v1J2JgFuOfZtOO9adf/th4IgZi&#10;h47/8fbvyxPx5vjPMDm2PxHSdFw8kdn9OUkmmDSfpNnPX4Fz4ZE/Lv7Y/hrmhddYeWp3P+7wH3v/&#10;ffi6LlF3+ps3BxIx7fR/5Vlz/Ljmj483/ub8d2x/s8v2MXgc4ItOnrgZf5F0jb/2zB8BX5Woq33+&#10;bL//Ht43PzTfjn9yof6cC3P+S68u3H//+ItscgPevJPytop8gYX6FgBwc/vV+isZfSssr1Hky728&#10;aLx3+zf8zDN/xPzx/RdYzL4bLS9EBg0FIbIduEZReORv8YSb20e7bXhPwK/9k0P+hNu7x/VXMl3y&#10;nfh8gcX8ePxBf8/8PF9gOVKeAPAD/v75cyzn3wM0Pr71F8j2+BueiHDjke/Ps8H5tX+SQex6k+vI&#10;+cfnVTN/D/mnHf77ed/80DwB4Mkh/zmW8x8a/iuHfE9+NcdycRx+7S/2+A+Wz5vn/3o0fOvPRbLT&#10;Xzf8s2P+Fs/Gxxv/ifHf8Sbn2Pv35V/HXyDZ8SJzmPzZ+pMZY+Pb9X/C9/kPlS9OzyuFPO/mCeb1&#10;H2N8t7+SyPO5R/7A/P0j0tSSX82bT7a953v57+F982352/tHJAPyxj8Dm+7znzWfjHXNb3gucHvn&#10;y/8MSXo1GE+gDf/3j6uVxGo1g+Ai7bxBppVcf+wsTa/sXqCPgle9+G7/frxvfmj+8PiT5/gF4mXD&#10;035+5w0ymK8QM8ZBB/iO9LPhd/tv80nilz9mvusGqVJ1wzMkts//GfF9/G3nnz4jfpf/OfXvy3f6&#10;y8rwjLvlB+alNP7sAN/l35f3ze/HX1vyqje/278/75sfmu/2rxpeOOZv8rbjfzq+y1/JCiuP/OB8&#10;3fB8Hy+6/Xvxvvmh+eP5y7oEYxycJ/58ZsmrvnyHf2++T74Iw8vDPONi5xuEWsn1+mF4y/VvaN52&#10;/e3J9/Z3yt+c/358ciSeMd7t384/YfpPLfLVJs+H4K+Ownf5r/neibFixYoVK1asWLFixYoVK1as&#10;WLFifYYVb5DFihUrVqxYsWLFihUrVqxYsWLFuugSWitA651/qLVqdgJo/l1JqwdveaLQPO3m210N&#10;D/h38r75B3l5XH6PvwaglPvzPwq+ff7RwR/w95n/73npyfvm7/Jn5m8e9Leff2fB9/bX0MonPzBP&#10;HXxPfyJtjkWrfD1+fq9/85w164+ynn9j56lZ/7r9ldaG19o+v2UG4q2Pf/06/nonf8D/IO+bb8tb&#10;nj8O8rb+Q+fb8A7nv4N8H//mH3iO3yj5/uMP13wVklev/Tsd/4d43/zj8kqr9foJh/l/mD+cv3UM&#10;+fKW53+18fzt5g/77+d980PzFv7Q0Mpu/R4Xjx28jf8uvk+++/ljEF65r/+b/nC5flNj5w+s/w0v&#10;qqpAVTzvDCmLZ0hZAwDy1RzK8gbN2Pmk+dHAs/DPh+f3+2uUxQukrEFO+RpFcN74E+3m0+waWmtU&#10;5YsT3z+fBuBnUKq2wDWKcj+fZjfQWu32f8fPPfPHx1+Mv9rNZ5MbKHXYX3XwffOD8cV+/qD/mjc/&#10;eKqka74rvzwqn01uoZTc4z9UvvLmV6v5+lw2FG/86/VOx9u4RumRP3aeQEgnN738tfbLH4afQcpq&#10;MP6wv1ofv27523w+Mt7430Kpqpe/W/5ytDyBkE5voeoKVdXl3/LaM18jX81HxRM149/b3yE/Hy/f&#10;y3/E/fvyJ/fPQ/CLTr6ffzdvlY9m/ajL0/Lt8Qu844kI2fSu2enxwPG/g7fJxwj5V/8CdZW/55VC&#10;XiwhynyJ+dOvARCo/URNU0rJ9UXty/NPyFezN02Yd3eayPHxcj9/+/BzQOtOf3mAP5Q/KL/8CTkb&#10;lr97+AitVT9/n3waI0+4++IjlKqxePrNGfbfh6/3+t9/+Agp9/lv8p+QsyeP/JHxRLj/4mvIusJi&#10;Ft7fsKfjiQjEvoGsCyxmvz15fmg++psfv67qAssD/uSZP0aeiIPxBFWVX4A/7fR/4N+grF6wnH27&#10;l9fqPW+TP0aeiONBfIOyPI2/2Q1sPLzxT3r7j61/b38m8CBSlMUzlvND/tIzXza7yfHR8MQFHniK&#10;slhiOf/u7Po/zOv19fMunnGBB5GhaHbqtuV980PzJ/dfjIvnPMG9mJidMvv4j6x/f3+ze3P0n+O5&#10;2Wl+Fy+kLFGVOZLsCpwnWw1wniDZtQV2U7WsUBXm7uNo+R1bOJsiMOKo6pe9/ujk++WPlicCMYa6&#10;zMP516/vXp6cJwIRg5IlqrJAkk098mnE/PstfAGs/WV9yL+D980Pzbf+B8f/dP0La96s3QAhtcwn&#10;IjAilLJCVRbWvG9+aJ6IgRFD2Yz/ufXvyxMxEHtd/8L3fwXOxcl4Iv66/lcF0tQjn+jseCKzu7OS&#10;1QX7s+YTBBfoz8Tr+f8M/TXQXLvkADGk6dTBn8z5vyqted/8Ifi6LlGXOcwu1S7+DFJWqKvSmvfN&#10;Pw2Pbn/ejv8+/27eN9/wRTDe+B8a/yP3//+z927Nrutqet77ASApjTlOc+2aYyd7rhU7diWddpw4&#10;sbtSyd/J/8yFL1xObJdTcblyciVVueje67yXDmOIIgkgFwApaQxREgCJoJbwVXX16pr98MVDgCBF&#10;chD27R0/Xtu3n/x4xjMQEZSsPP3D8mPznAtz/m+S/yF/AQAiK3D/8AXF5GHvxvpqXS6wUN8DwFXy&#10;QuSo6zdPf411uQzIj81b/yqy/yyEX2Ax+8GTN8ub19UrRJbj/uHFaRndj/mOvNZYr1uegvmHxxfk&#10;xek8AeCiQLVeQmSFMx+aD2333zwOv/Ff+PsHtr+0T+/Owd97+pflAiIvnPmdfHLPh31tfTn/MQq/&#10;8Z8jyydB+UTs6vjOfzUW/y+D8ht/QpZNPPKVHf++7Y/LEwCeFShXiOg/x3L+UxS+86fW/wW5/eTE&#10;yfmrOZaLn7bGvy/PB+dbfyJClk0Hz9eWf138BGLD8zv+uXv/x27/Ns+8/fOz+Pvkt3/22r7ZMTRv&#10;5v8cBCDL3cf/br64Op5gbkB6+yuFsgxov5Lm7Z2Wf3pBnjvyq7l9s82dJ5D1J+M/cP57/uHpBdmA&#10;vPHPAZj+Hzrf8DPzZi4XeHj8I7L8bjB+40/Iijs8PL7s5QUAMMaR53eONwhMI9vX1q6Rb8vfXwW2&#10;Py7fFmMicP9THF5anvz4tjgXyPOpM69sPhF58BpKbfOu7d/ls8zXn8A59+BD82Pzm+JcIHPd/1pD&#10;qcbms+vjbREB3Of4f5fvyuvIfLsNgt/8H7v9Z/Xn7v2vtYaStcn33X+BvLS89/lbm9fzuae/lI13&#10;fjiv3vGfPP3J+rvxofmxebON1j/z3P/t+PMZP3F5s43t/h++/UrWWIXwjeU92m+2EXL8h+XH5s02&#10;jH+s9sumAmPc7/hT7/gisP8d+d386+OB9/6O86+SkHI734evN7zr/B/IA++P/xjt34zfbGAesNd/&#10;ROAiQ55/Qu6a344/D15t8/b4H5IHtvzt/LWPZ05bTJUqVapUqVKlSpUqVapUqVKlSpXqd1bpBlmq&#10;VKlSpUqVKlWqVKlSpUqVKlWqmy4BmFfNtFbQSjrBWqvuNcUQniiUJy8eW6vOxcjXSnrzOpAHsOXv&#10;3v8agFL+/XcWvt3/8Ou/1t9n/GuEjf+PvByUB2D9NbQObb/n+I3IA9jtfxWSH5kndx4AQMxuS5tj&#10;0Slf7+SH8OTLK3/e1Gb+Gzq/2+d2/lPO4z+MN9sgswaQ1u75LaM1KBLfjh/twQPGf2dbAfnxeff5&#10;f9ff8fwTmL/Le5z/Anlgy9/n+qfz1gG8isYDG3+v67/2nNmev5x5Fc635x+v3y927jMbGzxfadXN&#10;f+G8z/Xvtr87H5qvtvafz/z3gXc+/2/8ffjQ/Nj8jj+0+S3pm3+F/Cj8lQ7kQ+b/3fnP9frJXHtu&#10;5i/n67fI/Kn+AjDL6ZarOZTjCbZav0LKBgAi8BrV+i0oP7MfFWyaOkJ+bH7jLz391zafvPI11rb/&#10;CUBZOvJaY10F8ID9qKT5lk1QPgW2P5inAH9Y/xmUagLyr4wHzEed9Vj85/688uABFJN7aG2P/6Hz&#10;9eb4VzF4WH/Y+d8rfxnY/pY3HzxVckAe6BY1aZrKmddaowrI3+XV4DzQ+ms0TY3Vat6dS33yh+dV&#10;d/3kwwMbfyl9/Df5Wvu1fx2RB7b8mwqr1QxS1gH518UTyH5zRdvj3yd/2eVfG08g5NN2/qsD83Uc&#10;vvTnO38N//4PyP/IzwflW/92Ncqh82PzRIR8Yv3rWP6LaPx5/APbv7Y8fPnlFj+DbKqT+c5fa9Tt&#10;8e/Aa7Wdjwi8RGl5ePDb/s0Bf2GWOm/w9vorytVstxH26Y7dJGjrjSvAfCitvSiNwssw/uH5T3ap&#10;Vz9/GZgfm398/goQQcb2J+Bt+StKNiRPePz8FQAz/oPnn4Nvgvyfvmn96wj5kXkiPH3+1o7/y/sb&#10;9hD/C0r222A8EYHYd91S50Pnx+aTv/k4tjn/hflTYPtj8ETcLvXOoGR1de3f5cnLv13FSTZh/a+V&#10;e35snoiDi9v2fxbfdf6vy1/AAvKvjScm8CzMKm6yqQLz5dXxxK0/jcX/527BsdN43V0/+/CMCzxn&#10;BQit/7D5sXnGBZ7F7fpznuFJTH4//gtX/xzP2QQAQdZrZz40Pza/8QeaA/5CiALTu0fsq0bWqNcr&#10;AEBW3IHzbOffOc+Q2ZBofO7LExhxMDEJ8od3fmSeCMQYMrqgf1OjrkbKE4GIQWQFptMe/44nZMU0&#10;IP+S/NSPb/1FqL9nfmy+858M5i8C+Nwrv0JdlXt5IgIjOuLfz4fmx+aJGNjR/h9v+0N5IgZixn8y&#10;iP8dOBej4Yl4N/8d9SezyrB3/gh5IrP6c5ZNMLFv0lxT+8/jz27XnwnQ79hfw/zwNTxDnk/3+BMy&#10;Md3rf4wPzR+Cb5oKTVWaft7r387/+/0P8aH55+Hh789N/4usv//D89ej5Y0/O+IfmF+v0dSxeI2m&#10;rnp583DsUP8f5kPzY/OcC3P+z5P/IX9RTO7tk7SPtS4XWKjvAQD3D1+6P8k4tcbOC+u9319jXS4D&#10;8sfPD+I/i8kvsJj90MsLUUBDQYjiBP7FbRldrbFetzwF8w+PL+ZPAs/EEwDe+md7/C+cfxJfLrCY&#10;X4Y/yT8wvywXWJ6Jvz8z3/qLA/4dT775cyznP46S3/gXB/wNT8SC8sfId/7ZUP5fRsVv/HOIfQ/p&#10;tLLj3zd/3DwB4NnY/edYzn+6CN/5i6zffzXHcvHT1vj/5Jbf8Xx0fOvPT/J3z9eWf138BGLj443/&#10;xPjveUg59va78KzXvwAXAtmeH5nH+NPyZ92bGWPjCeb6n/FD/i0vAvPHxxv/HIzz/f5KoSwD8pVE&#10;Wc43/NML8nxgfjW3b2Z95Alk/Fmf/2HeNf/h6QXZiHjjX4BNT/P3y5+ZN0u5wMPjH5Hld6Phd/0/&#10;brflBRd57w0yrWT32lme37n9wL8ivt9fBeZfB3+8/ylw/0fipeXpML//Bpn5E17GOIgIeT51zNdQ&#10;apt3bf8un2WX4/tuEA6VH5vf6681lGosz5C59t8V8af4u45ffUX8Pv9ran8o3+sva8Mz7pcfmZeW&#10;Z0f4Pn8pm5P4/vxz8p8ceXUyv9//dD40Pzbf79+OH+HRf9fDX8pfyRqrmHxjeX6IF73+p/Gh+bH5&#10;y/nLpgJjHJxn4XzhyKvTeNbnv8OLwPzx8v3+ElJu847zr5Ld/MG5cJ+/B+IZF3sfEJ4nfzP+spHy&#10;jPF+/3b8iAx5/sl+s/K0Utu8Pf7HyPf5d/zJialSpUqVKlWqVKlSpUqVKlWqVKlS/Q4r3SBLlSpV&#10;qlSpUqVKlSpVqlSpUqVKddMltFaA1nv/UWtlVwKw/62k08Zbnig2T/v5dlW6I/69fGj+IRbmNceL&#10;8gf8NQCl/Pf/KPh2/6OHP+IfMv4/8nJ8/Mn+nuNv7PzJ/hpaheRH5qmHJ2b+P/f66x1eOedveIrF&#10;qyP8Mf9jfGj+EX57/lPO4/8E/pC/1pv5s/1vl/wR8O340X38Ef9t3nn+OTvvOP+fwjv5XyD/ZN7j&#10;/HcKf9Tf/g8C+2+s/DF/tXX+cc5X8fn2/LX3+CN7/u/zP8YfLqVVN3/F5/ddvx72P84fzw+Z/z7w&#10;jufP4/xx/8vmx+Yd/KHNb0nf/FHyA/grfT7e5/hRh+b/I/5qd/5zvv4aPX9k/lcSWiuIul6jXr/u&#10;DanWr5CyAQCUqzmU4w2iuLxGtX47yGf2o4P7/Y/zofmx+WP+a8uTZ/7a9h8BKMuBea2xrg7zefEJ&#10;WmvU1dthngLzo/MU6E8oyxmUagLyx8fnxT20VgP5z+Pxaj9fTO6h1An+PfzRfHv8qpHyR/3Xy8D8&#10;c/Hmg6lKnpcvJg9QSu7111qjCsjf5dUoeePfdCsdH+JXq3l3LvXJH55X3fVTH3/Yf8NrHZbvy68v&#10;zB/z3+VnkLIOyB8XTyDkk/sj/suOL73yx8sTCPn0AaqpUdfH/HVgfiS+7OdP8j/Au+fPR8W7+4+r&#10;/aE8ESGfXNp/MVq+9ZdNjabXPzB/bXmcg59BNpUjv+zliQjF9LFbKfQDr7Z5uOdH5yVKy2MPf9zf&#10;8KIql5j/9rcACNS+UWFLKdldVL69/opyNdvdiH26YyPHx8vD/MPznwCte/3lEf5Y/tj5x+ev0Fpd&#10;3p+At+WvKNmYeMLj569QqsHit7+7wvafwjcH/Z+++QopD/kf4kPzI/NEePr8LWRTYzEbwv8XlOy3&#10;Xt6ww/FEBGLfQTZrLGZ/Hjw/Np/8zcev62aN5RF/CswfI0/EwXiGui5vwJ/2+nOeo6rfsJx9f5DX&#10;6iPvkj9GnoiDixxVdbv+z+K7k/1fl7+ABeSPjScm8CxyVOtXLOfH/GVg/vh44q3/Esv5DwPk/9wt&#10;GDYMr7vr53084wLPWYG1XanblQ/Nj80zLvAsbtef8wxPYmJWyrwG/8V5ec7N6tVluTjN/8z5sfmN&#10;/xyv8x97eSFlhboqkRV34DzbaQDnGbJ9S0DbamSNem3uvo6W37OEsykCI466eTvoj17+tPzR8kQg&#10;xtBUZTz/pu6eXg7OE4GIQckKdbVGVkwD8mnE/MclfAF0/rI55t/Dh+bH5lv/o/0/XPuFM2/mboCQ&#10;O+YTERgRKlmjrtbOfGh+bJ6IgRFDZfv/2tofyhMxENvMf/HbfwfOxWA8Ed/M//UaeR6QT3R1PJFZ&#10;3VnJ+ob9mX2D4gb9mdic/6/QXwP22qUEiCHPpx7+ZM7/deXMh+afg2+aCk1VwqxS7ePPIGWNpq6c&#10;+dD8YXj0+/O2/w/59/Oh+YZfR+ON/7H+v3D77ds7frxGU1fePOMZiAhKVp7+Yfmxec6FOf83yf+Q&#10;vwAAkRW4f/iCYvKwd2N9tS4XWKjvAeAqeSFy1PWbp7/GulwG5MfmrX8V2X8Wwi+wmP3gyZvlzevq&#10;FSLLcf/w4rSM7sd8R15rrNctT8H8w+ML8uJ0ngBwUaBaLyGywpkPzYe2+28eh9/4L/z9A9tf2qd3&#10;5+DvPf3LcgGRF878Tj655xt+juX8xyj8xn+OLJ8E5ROxq+M7/9VY/L8Mym/8CVk28chXdvz7tj8u&#10;TwB4VqBcIaL/HMv5T1H4zp9a/xfk9pMTJ+ev5lguftoa/748H5xv/YkIWTYdPF9b/nXxE4gNz+/4&#10;5+79H7v92zzz9s/P4u+T3/7Za/tmx9C8mf9zEIAsdx//u/ni6niCuQHp7a8UyjKg/Uqat3da/ukF&#10;ee7Ir+b2zSx3nkDWn4z/wPnv+YenF2QD8sY/B2D6f+h8w8/Mm6lc4OHxj8jyu8H4jT8hK+7w8Piy&#10;lxcAwBhHnt853iAwjWxfW7tGvi1/fxXY/rh8W4yJwP1PcXhpefLj2+JcIM+nzryy+UTkwWsotc27&#10;tn+XzzJffwLn3IMPzY/Nb4pzgcx1/2sNpRqbz66Pt0UEcJ/j/12+K68j8+02CH7zf+z2n9Wfu/e/&#10;1hpK1ibfd/8F8tLy3udvbV7P557+Ujbe+eG8esd/8vQn6+/Gh+bH5s02Wv/Mc/+3489n/MTlzTa2&#10;+3/49itZYxXCN5b3aL/ZRsjxH5YfmzfbMP6x2i+bCoxxv+NPveOLwP535Hfzr48H3vs7zr9KQsrt&#10;fB++3vCu838gD7w//mO0fzN+s4F5wF7/EYGLDHn+Cblrfjv+PHi1zdvjf0ge2PK389c+njltMVWq&#10;VKlSpUqVKlWqVKlSpUqVKlWq31mlG2SpUqVKlSpVqlSpUqVKlSpVqlSpbroEYF4101pBK+kEa626&#10;1xRDeKJQnrx4bK06FyNfK+nN60AewJa/e/9rAEr5999Z+Hb/w6//Wn+f8a8RNv4/8nJQHoD119A6&#10;tP2e4zciD2C3/1VIfmSe3HkAADG7LW2ORad8vZMfwpMvr/x5U5v5b+j8bp/b+U85j/8w3myDzBpA&#10;Wrvnt4zWoEh8O360Bw8Y/51tBeTH593n/11/x/NPYP4u73H+C+SBLX+f65/OWwfwKhoPbPy9rv/a&#10;c2Z7/nLmVTjfnn+8fr/Yuc9sbPB8pVU3/4XzPte/2/7ufGi+2tp/PvPfB975/L/x9+FD82PzO/7Q&#10;5rekb/4V8qPwVzqQD5n/d+c/1+snc+25mb+cr98i86f6C8Asp1uu5lCOJ9hq/QopGwCIwGtU67eg&#10;/Mx+VLBp6gj5sfmNv/T0X9t88srXWNv+JwBl6chrjXUVwAP2o5LmWzZB+RTY/mCeAvxh/WdQqgnI&#10;vzIeMB911mPxn/vzyoMHUEzuobU9/ofO15vjX8XgYf1h53+v/GVg+1vefPBUyQF5oFvUpGkqZ15r&#10;jSogf5dXg/NA66/RNDVWq3l3LvXJH55X3fWTDw9s/KX08d/ka+3X/nVEHtjybyqsVjNIWQfkXxdP&#10;IPvNFW2Pf5/8ZZd/bTyBkE/b+a8OzNdx+NKf7/w1/Ps/IP8jPx+Ub/3b1SiHzo/NExHyifWvY/kv&#10;ovHn8Q9s/9ry8OWXW/wMsqlO5jt/rVG3x78Dr9V2PiLwEqXl4cFv+zcH/IVZ6rzB2+uvKFez3UbY&#10;pzt2k6CtN64A86G09qL0GvmH5z/ZpV49/WVYvmx5isM/Pn8FiCCVn/9Z27/8FSUbkic8fv4KgEHK&#10;JkL+OfgmyP/pm9a/jpAfmSfC0+dvARqL/y8o2W+D8UQEYt91S50PnR+b3/ZXJ/gbdn8+nZA/Np7I&#10;fBz7pv15BnP9E+pPV8cT8W4VJ9mE+WsV1v4YPBEHF7ft/yy+6/xfl7+ABeRfG09M4FmYVdxkUwXm&#10;y6vjiVt/Gov/z92CY0PwjAs8ZwUIrb9rvu6u3/3aH5dnXOBZ3K4/5xmexOT3479w9c/xnE0AEGS9&#10;duZD82PzG3+gOeAvhCgwvXvCvmpkhXq9AgBkxV23LOgmBMiy6V72GnhGHExMwvzzsPajl9doZH05&#10;ngBiDBlNMJ3u879w/qA8ISumH/2JIcsO+Dc16qqHPyX/4nwO5Pvpo7z1F1kR4B+Q78jn5+Zbf3Ga&#10;/9nzI/NEBEYEIU4b/375FeqqPBN/B86zs/HGn0GICSa9/pfLj82bG4Q34k9mleBdf9Yd/5PpozMf&#10;mh+bJ2IAI2TZ5Db9GQPs+f82/Xl3/XN5f4Y8n46Kp2716+kJ/mH5ZpXpcfFd/4vj/mNs/zFeW77p&#10;8+em/0VP/x/jTT6882Pzxp8d8V8H5o+XZ1yc0P+B+fUaTT1OnnMBECHLD/iPuP3n8WfI8rsef4Wm&#10;riCKyb19kvax1uUCC/U9AOD+4Uv3Jxmn1th5Yb3H6a+xLpcX5Q/7Xz7/8vwCC/XDXp4AcFFAQ+FJ&#10;fNvPz1r+xXEZ3W2e8PD4Yv6kbyT8tr8QxR5cY70OyD8zf39mfsc/6/EvF1jMA/Ij82W5wLKHb/3F&#10;Af+Op8D8s/BfPPg5lvMfQXv4jX9xwL/lWWD++PjOP7th/6yAyHII+yTxvPnKjt9x8p2/6PMfQ/vn&#10;WM5/svxL90mAc/Ab/6zffzXHchGQ3/F8dLzxn4Cf4s/88lerOV4j8dq2v48/5n+MD80fkme9/gW4&#10;EBD5Yf99fGj+MPysezNkn78QBRgXe19y2OVFYP74eAJBiByM89P8n16Q5wH5gfzD0wsyF95+9uFV&#10;7+eP+h/hT85fjpM3/gXY9Ih/x/8RWX7nmD8zb5ZygYfHcfFd/08fD/jPIEsPVZAAACAASURBVLjI&#10;e28QaSW7187y/M7xBsH18OP1V4Pwx/0p0D8SLy1Ph/m9N4hg/oSW2SeNeT51vkG2zWeZa/uH4/f7&#10;aygVmH8lfN8NQqUay5snDU75V8Sf4u96/Okr4vf5X1P7Q/lef1kbnnG//Mi8tDw7wvf5n8r35zdn&#10;5D858upkfr//6Xxo/mm86/47ne/3b/tfeOZfAy8u6r+KyKvG8tzP/zQ+ND82fzl/2VRgjIPzLJwv&#10;HHl1Gs/6/Hd4EZg/Xr7fX+7yrvP3mfnMh7fz1yH+oP8J/OH8zfgbK88Y3/uAdGf/C3P85g75aqf/&#10;xsv3+Xf8yYmpUqVKlSpVqlSpUqVKlSpVqlSpUv0OK90gS5UqVapUqVKlSpUqVapUqVKlSnXTJbRW&#10;gNZ7/1FrZVcCsP+tpNPGW54oNk/7+XZVsz3+GoDW8jB/KPsMvFIX5o/4K+W//0fBt/2PHv5o//uP&#10;/4+8HB9/sj8F5vvycov3P/56+ZP9NbQK6f8YvN7w1MMf9N/lVUA+xeLVEf6Y/zE+NP8Qr/XO/HcR&#10;nhgAvd9f68382f63a35kvh0/uo8/4n+Ud8h3nr8+8I7z5ym8g/9F8k/mPc5/p/Cn+iOw/Qjs/0vx&#10;B/1VN3/55W94xOLb81ff8XfAX53CHyilVTd/xef7rn8P+x/lj+SHzH8feMfz30n8if1/sfzY/Kn+&#10;0NDKbf67Cv7S/krH49W7+fsDT/b6t8df7c5/ztc/0Xl5hD/sr5WE0gqirteo18u9IdX6DVI2AIBy&#10;NYdSzckNvAY+sx+NHaW/BtbVJXlCZj/auNdfA+vqFVI2IO/8MfOEvPgErTXq6vUwT0BZBuRH52kP&#10;7+K/jw/Nd+VnUKo+I0/Ii3torU70P3f+gLza718U91CH/Nfb/Nw93/IqGr88wBOKyT2U2u+vNVAd&#10;5I/En5WXF+AJxeQBSskT/M0HW5UMyB+c16i68aP28K1/g7p68+Dd8lerOeSo+OP+68D8c/FaX4I/&#10;3f88+TNIWQ3MLw/wp/gf4kPz4/IEhnz6ANXUqOse/3LDlz75Ha9Hx7v5j6/9oby7/zwwf1x86y+b&#10;Gk2v/yIwPyKvzCJdvf7EkE8eIJsKTb1y5kPzL8+rzfyH/f7F5NGs1LnXf5sHyrcZZLN2yi+3+VU8&#10;Hnt4IoZi+mhXuuz3F1W5xPy3vwVAoPaJui2lJJQNeHv9FeVqtrsR+3THRl4d//D8J0Drfn8ZmB/I&#10;y5any/CPz1+hter1v3R+XJ7w+PkrlGqw+O3vjvPLX1GygPwofHOAJzx98xVSHvI/xIfmR+aJ8PT5&#10;W8imxmJ2e/5EBPr8HWSzxmL25xP4X1DaBT/88sfFExGIfYemWWM5+7Nl9/N0Qv618UTm49f1Lfvz&#10;DHW9wnL2/RGeAvPHxxNxcJ6jqt9G76/V+XkiDi5yVNVx/0vkx+Zv3p8JPIsc1foVy/lx/9flL92C&#10;V+75cnQ88dZ/ieX8h6trfyjPuMBzVmBtV8r+yOvu+tvwPzvmj5u/dX/OMzyJCcpygdeb9DerVw/m&#10;vxgXv/Gf49WudL+PF1JWqKsSWXEHzndXM+QcyLKPS2C21cgK9drcfbtGnhFH3bwd9t+zBKhTfiCP&#10;Xl6jkbU/TwAxhqYqD/pfLP+sPCErpu7+xKBkhbpau/PQaJoadeWZPwifA/sXKO38ZXPI/wAfmv+O&#10;z4fmW3/b/4PnR+aJCIwIlawj+ptzz3n4O3Cencwb/83x78qH5sfmzQ3C34k/mVWK3fyZnf9r1PXa&#10;mQ/Nj80TMYDR7fozBhCzb5Dcoj/fnP+j+zPk+XRQnuzq1lJWqOtq8Pxt3qwyPSzf9b+s0dTV4Pmh&#10;vLZ84+vP2/4/5I/A/PHyxv9Y/x/LXwe2Px7PuAARQckqnn+9RlPH4TkXABFUE+Afsf3n8WdH/QUA&#10;iKzA/cMXFJOH/VvrqXW5wEJ9DwBXyQuRo67frtTfvEIb7F/5+ofmn4NfYKF+8OIJABcF6uoVIstx&#10;//DitIxulz9r80N4wsPjC/JiOL71r9ZLiKxwz9fmFWDv9r/j7wfmN/4LM/598ssFFvOA9gfypX36&#10;F+JflguI3M+/y6fA9nvzcyzt05/7xy+e/nNk+cSZ381nV8d3/qsb9s8KlCtClsXwV3b8x+E7f8DT&#10;/xztn2M5/8nyL8jtJx+G4Dt/av098ldzLBcB7e94Pjhv/CcgImT5NCyf+bV/tZrj1ZPXNt+Xb/vf&#10;+Lv3f2j+OXnm7Z+fxd8n/zz8rHszxMtf5CDAa/zv5our4wkEzrON/9ML8jwgf2jefnbhVRv+4ekF&#10;mQO/8Tfznysfmt/xyzi88Td3j4z/H5HldwH5PvzMvNnJBR4eh+Xb/jcvd9zh4fFlLy8AgDGOPL9z&#10;/IFvGtm+tnaNfFvX66/O5C8C209xeGl58uPb4lwgz6fOvLL5ROTB6x0+y1zbH8q3ReCc++WrwPZH&#10;5TfFuUDmOn60hlKNzWfXx9siArjP8f8u35XXkfl2GwS/+T92+8/qz937X2sNJWuT77v/Anlpee/z&#10;tzav53NP/5B8wzcBvHrHf/L0J+vvxofmf+RD/X3731wo++W3/e8zfuLyZhvWP2L7VwG8aizvcfya&#10;bYQc/2H5sXmzDeMfq/2yqcAY9zv+1Du+COx/R343//p44P34d5y/ldzNj8Hb+cdcv/ue/+DFh+Yb&#10;fjN+h+YBe/1HBC7M8Zf79p8Hr3b6f3ge2PK389c+njltMVWqVKlSpUqVKlWqVKlSpUqVKlWq31ml&#10;G2SpUqVKlSpVqlSpUqVKlSpVqlSpbroEYF4101pBK+kEa6261xRDeKJQnrx4bK165sprAFpL73wN&#10;85pgLB7Alr97/5t8//47C9/2P/zGT+vvM/41wsb/R14OygOw/hpah+aTJy+3eP/jz4cHsNv/KqT/&#10;YvB6w5M7D2DjD22OxYD8EJ58eeXPv9/a0PndPrfznzOvw3jTBjJrAGlt5lLX/Lb/IvHt+NEePGD8&#10;d9oyYP573nn++8C7z//b/s7zd2D+Lu9x/gnkgS1/BLb/LHxA/3vwwHt/13zVzX+hvNf1p1ab84/v&#10;75d21TIPXgXmK626+S+c9/z91Pm786H52/vPZ/77wHue/wC/67/Q/Ng88O74V27z107+FfLACPyV&#10;9ufVu/nX2d9e+wFe13/m2nMzfzlf/wTzMojv/M0PsV5eAGY53HI1h1KNQwBQrd8gpWGukc/sR2Wb&#10;po6Svw7hNbCuQvIJmf2oo/Tx18C6eoWUDci7/RF5kP2opfmWTFkG5BMi8+TOd/44g79H/gd+BqXq&#10;4XiQ+ai0bv0Hzj8nr/z8i+IeWtvjv5y756+38/155c0v/XkQisk9NOz878hrDVQB+bu8HJw3/mZR&#10;k6apzPwpA/IH5zWqbvwoZ37jrzfn/wHz3/Or1RxyQP69v0/+OrD9La/18Py2v2yqEbR/BikrR37p&#10;zX/0HzY/Nk9gyKfb859HfrnJD+P14Hznr8/hP3z7z+Vvzv/m/BeWf138jn/t678IbH8Ar8wiXd7+&#10;xJBPAvwD88N5tZn/EOCvNeqmQvk2g2zWnvnw4sttfuXPw4Pf9L/ezH97eGGWOm/w9vorytVstxH2&#10;6Y7dJGjrjSvAvMGkbAOvkX94/pNd6tXTX4bly5anOPzj81eACFL5+cdufxhPePz8FQCDlA3elr+i&#10;ZAH5UfgmgCc8fdP61xHyI/NEePr8LUC36U9EoM/fdUudvy1/QWkX/PDLvy6eiEDsOzv/H/c37P58&#10;OiF/bDyR+Tj2TfvzDOb6J9Sfro4n4nYVq3P0f1j7tRqeJ+LgwvjLJsw/RvuTf6A/E3gWZhU32dRm&#10;NbSA/DBeDs4Tt/4EyKa6uvaH8owLPGcFCK3/z475urt+N/nXxd+6P+cZnsTkhv1zPGcTAARZr+O3&#10;fzEsv/EHmnrdywshCkzvnrCvGlmhXq8AAFlx1y0LugkBsmy6l70GnhEHE5Mw/zys/ejlNRpZX44n&#10;gBhDRhNMp/v8L5w/KE/IiulHf2LIsgP+TY266uFPyb84nwP5fvoob/1FVgT4B+Q78vm5+dZfnOZ/&#10;9vzIPBGBEUGI08a/X36FuirPxN/ZZZnPwxt/BiEmmPT6Xy4/Nm9uEN6IP5lVjnf9WXf8T6aPznxo&#10;fmyeiAGMkGWT2/RnDLDn/9v05931z+X9GfJ8OiqeutWvpyf4h+WbVabHxXf9L477j7H9x/j2zZCm&#10;z5+b/hc9/X+MN/nwzo/NG392xH8dmD9ennFxQv8H5tdrNPU4ec4FQIQsP+A/4vafx58hy+96/BWa&#10;uoIoJvf2SdLHWpcLLNT3AID7hy/dn2ScWmPnhfUep795hfaS/GH/y+dfnl9goX7YyxMALgpoKDyJ&#10;b/v5Wcu/OC6ju80THh5fzJ/0jYTf9hei2IObV4C988/M35+Z3/HPevzLBRbzgPzIfFkusOzhW39x&#10;wL/jKTD/LPwXD36O5fxH0B5+418c8G95Fpg/Pr7zz27YPysgshzCPkk8b76y43ecfOcv+vzH0P45&#10;lvOfLP/SfRLgHPzGP+v3X82xXATkdzwfHW/8J+Cn+DO//NVqjtdIvLbt7+OP+R/jQ/OH5FmvfwEu&#10;BER+2H8fH5o/DD/r3gzZ5y9EAcbF3pccdnkRmD8+nkAQIgfj/DT/pxfkeUB+IP/w9ILMhbefbXjV&#10;+/mj/kf4k/OX4+SNfwE2PeLf8X9Elt855s/Mm51c4OFxXHzX/9PHA/4zCC7y3htEWsnutbM8v3O8&#10;QXA9/Hj91SD8cX8K9I/ES8vTYX7vDSKYP6Fl9kljnk+db5Bt81nm2v7h+P3+GkoF5l8J33eDUKnG&#10;8uZJg1P+FfGn+Lsef/qK+H3+19T+UL7XX9aGZ9wvPzIvLc+O8H3+p/L9+c0Z+U+OvDqZ3+9/Oh+a&#10;fxrvuv9O5/v92/4XnvnXwIuL+q8i8qqxPPfzP40PzY/NX85fNhUY4+A8C+cLR16dxrM+/x1eBOaP&#10;l+/3l7u86/x9Zj7z4e38dYg/6H8Cfzh/M/7GyjPG9z4g3dn/why/uUO+2um/8fJ9/h1/cmKqVKlS&#10;pUqVKlWqVKlSpUqVKlWqVL/DSjfIUqVKlSpVqlSpUqVKlSpVqlSpUt10CQArAK/7/pGIug+bvV9B&#10;7KQaN69h3AV6/KO3HxflNYDS/u/9/mDnyadIPB3kFYx/b//TDu96L5m2+I8r8F2exzFewvgfP/4v&#10;k38yT5fhD/vbPu94+OTH5ukQ3+DE/t+3gtTRbLOBaHy7FW5XKtzD1wDWOOB/hA/NP51nF+FrHOl/&#10;tOPPN3+b95q/w3g6zFc40v/d+PfOPyfvTB/j1zjov81zj/aH8rg0f8R/e/z45o+aL3F0/g/Mx2b/&#10;e52/A3nQQX4FMwccmP8szwPz7QfBR8Y7+Pvld+PnHLzrBEhH+Tcc8j/Oh+ZflsfW/Leff8XB/qd3&#10;vHN6x7Oz8P7nH8azIP8e/ngLbP/5tf8MPA7yR/y38pmAz/X7dvuDecf5w/x+OMi/wlwD7/Vvf3+Q&#10;Uup/BPCf7gtRskHTrAFsPmjoUlfA/z8AOIC/Hyk/Nv8fAGS4Xf//G0AB4O9Fyo/JawD/F4Apbtf/&#10;/wDwCT3+UjaQAfkj5xWA/x3AA476tx809c0fJa8A/HsAT7hd/38H4BsA/8l+voZsqoD8LT7L7YXW&#10;aHgF4H8D8Aec4j++9ofyCsC/BfCC2/SXMP7/EYDvxt/+4sMy9IG8BPBvAPwJJ/mfPT823wD41zDu&#10;+1ZpGnv7Q/kGwL+COfZv1f9/gTn3/779yX6QfZevAfzPAP4BgK8efGj+5fmmhpQH/f8lgH+IPv/D&#10;fGh+bL6C8f/PYM4B19b+UL4C8C8A/BUO+It1ufjvVq9/+WcAnO/ya613/u8r4/X07pt/raH4zfp/&#10;+uZJa1WsXv/yTyPkx+bV9NM391qru9v0JzX99M2dVvJx9faX/3b4/Mg8kby7+2ailHy+Wf9Pf8iU&#10;bL6s3v7y3wyeH5sn1tx9+oYpWf/Hq7ff/sng+ZF5ItZMP30DJeuvN+pfTz/9oVGy+vurt9/+66Hz&#10;Y/NErJ7e/2Gtmuof3qQ/49Xdp2/Kpqn+8/Ltt/9q6PzYvPV/bZrqr2/Uf3336Ztl01T/uHz77R8P&#10;nR+bJ8bLu09/mDXN+p/cpr8o7z5985emKf9p+Tb7L4fOj80TE6u7+29+beryb27X/w8/NdXqvy9X&#10;s380dH5snph4+3T/h5/qG/VnXLzdffrD93W1+h/K1eyv+3ixLhd/Nf/tz3+TFXcQfP9qhn3VyAr1&#10;+g0AcHU8AXnxMK/rN3Gj/jqfPPylrt6K+P6ErJgOyxNUPnn8qa6WD/Pfvv+bvJiCB+S78xqNrMP4&#10;pkZdefIEVUwf/rwul9/4+QfmR+aJSMrJ49+uy8UX43/X/TmxX/518UTUqMnj/1eWiz/dsP//W5bz&#10;v+fvX6GuVgHtj8cTUV1MH/9DWc7/QXR/MqsMD8kTsaqYPv2fZTn/q/ns+78ZOj82T4xVhXr692U5&#10;/+vb9OfrYvr079ar+X9xo/7lZPr0v5ar2V/PZz/8TZ5PA/IZro23/v+mXM3+ejH74W+ygHyzSvR1&#10;8cT4ajJ9/lc368/52/Tu6V+Wq3k0/7qp0ETiGRdvWj3/i3I1/0c+/tr6++afh1+jqUpf/1etnv95&#10;WfqN/9D8s/D1Gk3tx3Mulko///NyNfPv/4D82DwXYqnuPv9P5eq3f7SY/fjP+ngBACIrcP/wBcXk&#10;4eQAAFiXCyzU9wBwlbwQOer67Sb9CQAXOeoqlr/GulyekX9xWgbX+Beoq1eILMf94wvy4nTe5C+w&#10;UD+Y/CCe/PmZH9/6V+ul6f+B84N5rbFen8N/Yf2/uOeXCyzmbf7wfFkusPTkW/+yXEDkfv5dPgW2&#10;35ufYzmXIA9+4z9Hlk8C8n8EEbs6vvNf3bB/VqBcEbLsGv2VPX4C/QHr/4K8+BSQf118509Alk09&#10;8+dYzn8CEffjV3MsF3F44z8BEdnjPyCfBbbfk1+t5nj15Nv+JyIID39t2++bf06eefvn3v0fmn8e&#10;fobXxc+e/gQuchCALHc//nfzRXz+6QV57ujPs42/Ix+a/55/eHpBNiC/8Sdk+XTwfK2kGf86kF+2&#10;/B+R5Xcn88bfvFCQFVM8PLrxO/lcROJneF3+AsYzPDy+ePhnMC/X3PXyAgAY48jzO6cbDG0j27/r&#10;vEa+reQvPPMbm0+B7ffkpeWJkOdTb3/OBbLMnVc2n4g8eP2Od/UP5dsicM4j5J+BV+fwt/3vOv60&#10;hrLj3zzBuDLeFhHAfY7/d/muvI7Mt9sg+M3/sdt/Vn/u3v9aayhZm3zf/RfIS8t7n7/tK/rc0z8k&#10;P5xXkLLZ4j95+pOn//v86+LNNkL92/67Pt5sw/pfYfu1VpBNjRXjXvOX2UbI8a+gAvJj82Ybxj9W&#10;+2VTgTEOzjN3Xr3ji8D+d+R380fAB49/t/OHVvJdfhifDcwDu/5D52slIeVm/Ibzntd/diGCPL9D&#10;7u3vzquz8sKZB7b9+3nXpflSpUqVKlWqVKlSpUqVKlWqVKlSpfpdVbpBlipVqlSpUqVKlSpVqlSp&#10;UqVKleqmSwDmVTOtFbSSTrDWqntNMYQncud1IA/A/H3Rdluc82X3mp4Pr1Q8HsCWv3v/m/yw/gvm&#10;2/5HWP/7jP/t8QeP/I+8HJQHYP01tA7NJ09eRuMB7Pa/Cuk/H16fjyd3HsDGH9ociwH5ITz58G2f&#10;efLvWzN0vvkTyXb+xuA8YMew2Zhfftt/5+Bd50+9GT/agwes+3ZbBsw/N+8z/5kzJ7z40PzYPLDl&#10;j8D8KLx6x/uM/21/1/GnuvkvlPe5/lRb/vD9/WL9fXilVTd/xec9f391/u58aP52//lcf3/gvc5/&#10;/td/ofmxeeDd8a/c5p+d/Cvkgcj+6t38OTAP7I5/1+s389t96/rF9fpPyZ352/n6J5AHrL/5IdfL&#10;CwCQskG5mkOpximgWr9BSsM48xqoqog8gMx+1LZpaq/8dWD719VrPB7n8D9P+ykGD7IfxdSQgf7B&#10;7acIfOcPSFmjLEPy6fr41l+3/jMoVQfkR+DXllcePAhFcQ+tYca/I681UAXkG34JKRuos/Bzd//J&#10;PTTs/OfIh+bv8tKD193+9+GNv1kUpWmqwfM/8Ks5lPTllTO/8deb89+A+efg11v8ajWHDPB35UPz&#10;t3mth+e3/WVTRWr/8oz8DFJWJ/Mf/d340Pyz8GWg/3Qz/w2dv8vrYL509mfGX9v5f+D82DyBIZ8+&#10;2PP/Ffors0jVhp/7+9eVMx+ar5XaOv6H58P947Y/2J8Y8skDtDaraZrxt3bKL9t86EAeKN9mkM1w&#10;fOcPs5pqHy+IGJRs8Pb6K8rVbLcRunvGDIBAW29cAeYNJmVvkETlyY9/eP4TiAhKBfp75ksZl398&#10;/goE+MdufxhPePz8FQCDvFH/p2+sv6zxtvwVJXPNbzb518YT4enztwDdpj8RgT5/ByKK7k9n4X9B&#10;aRcsOdmfGX8la2c+ND82T2Q+jj0OfxqcJ+JgPIO5/jnub1j//LHxRNyuYnVa/1+y/VoNzxNxcGH8&#10;ZRPmH6P9yT/QnwlwUZjtRPeXwfzr8pduwa6T/Lkw/U+AbCpnPjQ/Ns+4wHNWgODrr7vrb7/2n5v/&#10;OdDfjQ/Nj81znuEpm9ywf47nbAKAIOtb9geaet3LCyEKTO+esK8aWaFerwAAWXHXLQu6CTFLZPfV&#10;qHkCGHEwMcF0Gs8feSSeAGIMGYX5n5ZPyIrpuHgCiBiy7BR/Qu6cr9HIOi7f1KirHt76i6zo8T/C&#10;w0wyyPegV8ATkfEXp/rf2WWBffPHxRMRGBFE7/w37vafx59BiAkmvf4V6qoMyB8vb24QDuRPZpXi&#10;MfFErDv+J9PHq2t/sD9jACNk2eRG/Tlgz/+36k8n+zPk+TQgf3w8ba0+fszfrBLtnz9Gvut/caP+&#10;3PS/COp/HMyvmwrNSHnGhb3+3+/fvlnjmz8Ofn3Ev7//j/Gh+YPw9RpNvZ/nXABEyPID/gf40PzY&#10;PBfCnP/zu4P+opjc2ydJH2tdLrBQ3wMA7h++dH+ScWqNnRfW+xb9CRvvy/ibV4jPx784LmN7mDf+&#10;BTQUnsS3PfwCC/WD4R9fkBeu+S1P8fjZfn7bX9gnqS58aP5x3LzCfSl+xz/b469t++ct/8U9PzJf&#10;lgsse/jWXxzw73gKzI/Gz7GcS9AefuNfHPCfYzn/EUQsIH+cfOef3bB/VkBkOYR9knhN7T/OK3v8&#10;HPEXff7v+ZfuT/L98sfFb/yzA/5zLOc/gYj75a/mWC7GyRv/Cfgh/5ZngfmR+NVqjtce/pi/tvl9&#10;/NH4EfGsx19kBbgQEPlh/318aP4w/Ayvi597/AlCFGBcINvzkHmXF4H5Z+CfXpDn5+ONfw7G+Wn+&#10;gfkPTy/IRsS7+jvn289GvOpz8X9Elt+588v9fDf+pz3+2zwXeHgMyI/Gz8ybmTzDw+PLHv8cbPp4&#10;wH8GwUXee4NEK9m9dpbnd443KK6HT/59/o3lKTD/HPzUnZeWp8P8/htEgLJ8+6TR9QbdLu/qPxzf&#10;d4MsevvVMPxef62h7Pgn+6TBKf+K+FP8XY9ffUX8Pv9ran8o3+sva8Mz7pcfmZeWZ0f4Pv9T+dD8&#10;0/hPjryClM1J/H7/97xr+6+H7/dv97/wzL8GXvx+/ZsaK8bBuJ+/Oonvz78Gnl3QXzYVGOPgPAvn&#10;C0dencb3+u/wIjD/DLzr/juR7/eX73jH8887Phspf6q/V77cjL9w3rX/T+MZ43sfkO76m+M3d8hX&#10;o+JFL9/n3/EnJ6ZKlSpVqlSpUqVKlSpVqlSpUqVK9TusdIMsVapUqVKlSpUqVapUqVKlSpUq1U2X&#10;0FoBWu/9R62VXQnA/reSThtveaLheX0K365qtcff8NLy5Jkfxit1Yf6Iv1Jh+z863/Y/fPvff/x/&#10;5OX4+JP9KTDfl5eX5U/219DKtf/1eHjq4Q/67/IqIJ9i8No6H+IP+Z/Ch+Yf4TfzNy7DH/Hv5k/t&#10;2f5t3nX+PAPfjh/dxx/r/2N8aL4D7zz/ncITA6BP8r9Ifmz+VH8E5p+Fdx0/6jh/0F9185d3vto6&#10;fw3Mqy1/aHd/pVU3//TyR/LHw/dd/57q7379u73/tWf7d3jH889J/BH/i+fH5k/1h4ZWbvPXVfCX&#10;9Ffv5s8x8of81e74cb7+U3Jn/nW+/hmCP3T+UxJKK4i6XqNeL/eGVOs3SNkAAMrVHEo1JzcQGqiq&#10;cfOZ/WjtXn8NrAPzw/nXi/LH/c+TT6PkCXnxCVpr1NXrZfNpjLyDPxHKMiR/jLyr/wxK1QH5Efi1&#10;5dU+nlAU91Ba7fXXGqgO8kfiNVCtl2Yp9rPw8zPzhGJyD6UO+V8y/xivu/2vlLwATygmD1BK9vif&#10;OX81h5KxeLWHb/0b1NWbBx+a78avVnNIR359kD/uf5gPzT+d1/oS/On+/vnLM/IzSFmdkT/F/5L5&#10;A/DlEf/pA1TToK57/A/yLvk6mC/PzjPrX5/gf4n8uDyBIZ8+QDY1mqvwn7vxyixS1cdv/Cs09cqZ&#10;P56vto7f8fHH/cfd/lCeiKGYPJqVMnv8y5ZHO37XTvkbHijfZpDNeHgihmL6aFe67O9/UZVLzH/7&#10;WwAEap+o2lJKQtkbJG+vv6JczXY3Yp/u2Mjx8rSff3j+E6D1cf8ePjT/GC/lZfnH56/QWvX6Xzo/&#10;Lk94/PwVSjVY/PZ3V9j+cP+nb75CykP+zYZf/oqSueaPmCfC0+dvIZsai9nt+RMR6PN3kM0ai9mf&#10;L5pPZ+F/QWkXHDkHT0Qg9h2aZo3lEf9L5MfmiczHr+tB/Gl0PBEH4xnqeoXl7HvL+udfG0/EwXmO&#10;qn4bvb9W5+eJOLjIUVXH/S+RH5u/eX8mwEWBav2K5fzS/jKYf13+0i24dQ6euDD9v15iOf9h8PzY&#10;POMCz1mBtV0p+yOvu+tnv/xz8z+flW/9y3KB15P8z5sfm+c8w1M22hjvNQAAIABJREFUuWF/s3p1&#10;8p/jdf5jLy+krFBXJbLiDpzvrmbIOZBlH5fAbKuRFeq1uft2dTwBjDjq5m3U/tizBOlZeAKIMTRV&#10;edD/Yvk7PCErpsPyBBAxKFmhrtbIA/PdeY1G1mF8U6OuPHnrL5tD/jmwf4HTE/PHyxOR8e/6/w6c&#10;ZwH518UTERgRKlnfsP/28e+Tb86d/u2Px5sbhCPxJ7PK8ZA8EbPzf426Xg+eH5snxgBGN+zPAWL2&#10;DZrb9O/O/3WFPJ8G5LOr48mubi1lhaaukAXkm1Wir4vv+l/Wt+nP2/4/5I/A/MN83VRoIvGMi+78&#10;5+Ovrb9v/nn4daA/QR08/i+Xfxa+XqOp/XjOBUAE1QT4B+TH5rkQ9vx/2F8AgMgK3D98QTF52L+1&#10;nlqXCyzU9wBwlbwQOer67Sb9CQAXOeoqlr95hfh8/IvTMrjGv0BdvUJkOe4fX5AXp/Mmf4GF+sHk&#10;B/Hkz8/8+Na/Wi9N/w+cH8xr8wp4uP/C+n9xzy8XWMzb/OH50j799OFb/7JcQOR+/l0+Bbbfm59j&#10;OZcgD37jP0eWTwLyfwQRuzq+81/dsH9WoFwRsuwa/ZU9fgL9Aev/grz4FJB/XXznT+Yhpl/+HMv5&#10;TyDifvxqjuUiDm/8JyAie/wH5LPA9nvyq9Ucr5582/9EBOHhr237ffPPyTNv/9y7/0Pzz8PP8Lr4&#10;2dOfwEUOApDl7sf/br6Izz+9IM8d/Xm28XfkQ/Pf8w9PL8gG5Df+hCyfDp6v7WcjXnUgv2z5PyLL&#10;707mjb+5e5QVUzw8uvE7+VxE4mfmzUye4eHxxcM/g3m55q6XFwDAGEee3zndYGgb2b62do18W8lf&#10;eOY3Np8C2+/JS8sTIc+n3v6cC2SZO69sPhF58Pod7+ofyrdF4JxHyD8Dr87hb/vfdfxpDWXHv3mC&#10;cWW8LSKA+xz/7/JdeR2Zb7dB8Jv/Y7f/rP7cvf+11lCyNvm++y+Ql5b3Pn9r83o+9/QPyQ/nFaRs&#10;tvhPnv7k6f8+/7p4s41Q/7b/ro8327D+V9h+rRVkU2PFuNf8ZbYRcvwrqID82LzZhvGP1X7ZVGCM&#10;g/PMnVfv+CKw/x353fwR8MHj3+38oZV8lx/GZwPzwK7/0PlaSUi5Gb/hvOf1H1F3/OXe/u68Oisv&#10;nHlg27+fZ05bTJUqVapUqVKlSpUqVapUqVKlSpXqd1bpBlmqVKlSpUqVKlWqVKlSpUqVKlWqmy4B&#10;mFfNtFbQSjrBWqvuNcUQnsid14E8APP3Rdttcc6X3Wt6PrxS8XgAW/7u/W/yw/ovmG/7H2H97zP+&#10;t8cfPPI/8nJQHoD119A6NJ88eRmNB7Db/yqk/3x4fT6e3HkAG39ocywG5Ifw5MO3febJv2/N0Pnm&#10;TyTb+RuD84Adw2Zjfvlt/52Dd50/9Wb8aA8esO7bbRkw/9y8z/ynsX3+c5x/A/Nj88CWPwLzo/Dq&#10;He8z/rf9Xcef6ua/UN7n+lNt+cP390u7apkHr7Tq5q/4vOfvr87fnQ/N3+4/n+vvD7zX+c//+i80&#10;PzYPvDv+ldv8s5N/hTwQ2V+9mz8H5oHd8e96/WZ+u29dv7he/ym5M387X/8E8oD1Nz/kenkBmOVw&#10;y9UcSjVOAdX6DVIaxpnXQFVF5AFk9qO2TVN75a8D27+uXuPxOIf/edpPMXiQ/Simhgz0D24/ReA7&#10;f0DKGmUZkk/Xx7f+uvWfQak6ID8Cv7a88uBBKIp7aA0z/h15rYEqIN/wS7MU+1n4ubv/5B4adv5z&#10;5EPzd3npwetu//vwxt8sitI01eD5H/jVHEr68sqZ3/jrzflvwPxz8OstfrWaQwb4u/Kh+du81sPz&#10;2/6yqSK1f3lGfgYpq5P5j/5ufGj+Wfgy0H+6mf+Gzt/ldTBfOvsz46/t/D9wfmyewJBPH+z5/wr9&#10;lVmkasPP/f3rypkPzddKbR3/w/Ph/nHbH+xPDPnkAVqb1TTN+Fs75ZdtPnQgD5RvM8hmOL7zh1lN&#10;tY8XRAxKNXh7/RXlarbbCN09YwZAoK03rgDzBlP7o/Qa+YfnP5mlXmP5y7j84/PXIH8ZmB+XJzx+&#10;/gqAQd6o/9M31l/WeFv+ipIF5HvxTTyeCE+fvwUoxD9i+7d48uCJCPT5O7vUdZi/T/75+V9Q2gVL&#10;TvZn2/5ufGj+Lk+D80Tm49jGv7m69p/Fn2fdUvfX1v5z+JtVrM4x/sPar9XwPBEHF8ZfNsf9Deuf&#10;Pzb+5v2ZABeF2U50fxnMvy5/6RbsOsmfC9P/BMimcuZD82PzjAs8ZwUIvv66u/71a/+5+Z8D/d34&#10;0PzYPOcZnrLJDfvneM4mAAiyvmV/oKnXvbwQosD07gn7qmkq1OsVACAr7uwJdVMcZonYvho7z4iD&#10;iUk8fwFkiMcT4xDU46+BRrY8IS+me/PRl38FPBFDlg3lfwcustHw1Pn3HP+DtD/fz7Z8U6GuLsMT&#10;CEQM4pD/BfMvz5s3Qw75M2IQYoLJXv/DfGh+bD75E4i1/o89fIW6KgEyqwy754+XJ2Lm+L9Zfw4w&#10;QpbdsL89///+/RnyfPrBn072/8iH5g/Jm1We9/mb1ceP+e/jQ/Nj85v+v03/7dXn/f3748fOm4dj&#10;DOKAf91UaALyx8y3Dwevxr+YgvPT+fbNsD6eMwEQIcv3+x/jT8qv12jqcfKcC3P+z+/6/es1RDG5&#10;h+iZaMpygYX6HgBw//AFE/snGaeUBrAeOd9OsPv8r6H9obyL/6fA/E8PL5i4LCP7vv2PLygKF968&#10;wnyI56KAhsbzXn9t838AQJ752/yX0fHGX+HZPkkdZftnl+Nb/2yfvzavkHvna5s/Hy/PRQGBAlm2&#10;378sF1jOfwDIL38sPPXwx/3nWM4liJhn/rh5nhUQ2TH/HwPzx8sb//xK/F9Q2D+JPxfPswJC5Mjs&#10;k9RdXtnjxzd//Lzxzw74z7Gc/wQi7pe/mmO5GC/Pswn4If+WZ4H5kfjVao7XA/wx/2P8oVK2/WPg&#10;2V6eILICXIi9/sf50PzYPEGIAoyLvS85GH6G18XPYEx45m/xTy8o8jHxBCFyMM6Rn+D/8PSCPCB/&#10;fPwA/m8zvOqW/yPy/M6ff3TklW1/L2/H/12Pv/3sxav+GYz75Ft+GZOfmTczeYaHx5ddnmz/Tx8P&#10;+M8guMh778QrJbvXzvL8DrnDDQ4A0FfC9/lfS/tD+X7/xvLkmb/NT4P4LPPgpfWnI3zf+Lc8HeP3&#10;p7/jXfffgPyeG0RX1f5Qfp+/1lB2/JF90uCUf038Cf6ux7++Jr7nBunVtD+U7/OXteEZ98uPzEvL&#10;s2N8j//JfGj+RXgV6K8gZROYfyV8r3+7/0Tg/h8zL36//k2NFeNg3NP/JL4/X10Bzw74h+bLpgJj&#10;HJxn4XzhyKvT+F7/HV4E5nvsv4H4fn+5w2f5J8f86+Av67/uxp/r9ftZeHmcZ4yf4O9+/KpR8QfG&#10;P+PAngekHX9yYqpUqVKlSpUqVapUqVKlSpUqVapUv8NKN8hSpUqVKlWqVKlSpUqVKlWqVKlS3XQJ&#10;rRWg9d5/1FpB23/TWkErefKG9RZPNFK+XdVoj7+Gec3O8OSVP3r+qH/Y/o/Ot/0Pv/4/1/g3vBwf&#10;f9RfWp4880fOH/TXW/tPQyvX/Pe86/g5I089/Kn+pM2x6JKvbabWoLHyh/y13pp//PLD+Xb+xmX4&#10;Y/7t/Kk9239O3nX+1Zvxq/v4I/5H+dB8J95x/jmFd/B3nn+vgT/VHz75Kj6vjvDEAOge//e82/hV&#10;Wzxi8e35S/fwB/yVVt3808sfyY/P2+sf3Xf9e8z/CH8kf/f4C+Qdzx8n8Uf8L54fmz/V3+P6Nzqv&#10;3s1f+/hD/qfwofmx+YP+cvf6wfX3zxYPn+u/97zr9dMp/KHzn5JQWkHU9Rp1udwbUlVvkLIBAJSr&#10;OZT971MrNr8+wmf2b1L7/NfVa2D+iHkCsmIYfxojT0Be3ENrjXr9etl8GiFPhLz4dJo/UWD+CPkj&#10;/hpAtc2XbvkaQLXe5mdQso7Dqz08EYriHkqrfv/1sp8/mq+7fDVGngjF5B5K9fmPqf3Sjr8z8kQo&#10;Jg9QSp7gf4F8V341h2rOyHf+Der12xFeeeWvx8yf4L/Nr1ZzyID80fEn+Zv5r/1gu3v+iHln/xlk&#10;U7nllyPmiVBMH6CaBnXV43+2fD0+ngjF9BGqqU/wj9/+0pXX2+N3D08MxfQBsqnR7PM/xp+Uv4jI&#10;q4PtJ2LIpw+QTYWmWjnzofnu/PysvLv/efOH4Msj/sX00a5Uud+/4xGYD9j+X/vzbzPI+nw8Metf&#10;9/uv10uIqlxi/tvfAiBQ+0TNllISSpkfhW+vv6Jczd5txDzdsZFXxz/QnwCtx+svL8s/Pn+F1qrX&#10;Xwbmj5snPH7+CqUaLH77uytsf7j/0zdfIeWY/ZvL8UR4+vwtZFNjMevz3+KXv6JkAfkRedrDExHo&#10;83eQzRqL2Z+d+dD82DwRgdh3aJo1lqP3J7wtf0FpF1w5B09kPn5dn+R//vzYPBEH4xnqeoXl7Pur&#10;a/85/DnPUdVvt+svclSV8Tfsfl6r4/nXxnf+6zcs5zfozwS4KFCtXwfwl6Pjibf+y26l5zG3/3X5&#10;S7fg2Dl4xgVEVmC9tdL1Lq+761e//HHzjAs8ZwXKcoHXq/D/+aw85xmesomD/3nzY/Oc5xD5BGU5&#10;x+v8x6tr/1n8s+P+QsoKdVUiK+4+rGbIgb1L4LbVNBXqtbn7do08I466eRuvvwAyXI4nxtFUJepq&#10;jbyY7uXRx2ugkW0+XR8PcxddyWok/nfgIhuMJxh/2bT+w+ZD2/FbHeL3ry56Dp5Axl8e8r9cfjiv&#10;0TR1kD8jhkrWnv5h+bH51l959//1+xOz/vUaee6Tb64dQHR1PBGz8399o/4cYHTb/sTMGzRX78+Q&#10;51Nn/+78V1fOfGj+OXmzSrOPP0HKCk1dOfOh+bH5Tf/XN+nfrm5+2L8//rT88fKMie785+tfNxWa&#10;gPbH5I0/QR08/sfbfq21ffvL8sUUnJ/OcyYAIqjG9r8jH5qvtTZvb9VxeM6FPf9XB/0FAIiswP3D&#10;F0wmD/1b3FNlucBCfQ8AzrwGsI7IA2YCres3L//Y7T+bf/UKkeX4FJgfzr9g4rKMrX0Fu/N/fEFR&#10;nM4DABeF9S+ceZO/wEL9AIDOwH8ZlAeMf7VeWv9h8zt+FocHWv+Fn799Bd67/dq2fx6HB4x/Wc4h&#10;cj//0j59Bfm1/1w8efDAxj/LJ575cyznEkTs6ngA4FmBcjVHloX4/xjY/jg80PrT78T/BUXx6WQe&#10;sP6A9XfjtVb2+PPLj80D1p+ALJt65s+xnP8EIu7Hr+ZYLuLwAMCzCYjIzn8B+Syw/Z78ajXHqycP&#10;mP4nIghP/5B8Zf3PwTMvfwLPcu/+D82PzQMELnIQzEsMfvkzvC5+BmMinH96QZEPxwMEzrPO/+Hp&#10;BXlA/rXxG3+K5/82w6tu+T8iz+9O55XNb/lHN974mxvIWTF15tvPVrzqn8G4e37HL0P4mXkzkWd4&#10;eHxx8yeyN8QIWXHXywvA3E3P8zvkDjco2ka2r6358Doy35avf+z2n89feOY3Np/OwE/deWn9iZBl&#10;7nxbnHMvXtl88srX73jX/RfKt0XWf+j82PymOBfIXMev1lB2/JonQFfG2yIyT5Ocj993+a68jsy3&#10;2yD4zf+x239Wf+7e/1prKFmbfN/9F8hLy3ufv7V5PZ97+ofkh/PqTP7k6a8gZRPY/ni82Uaof7v/&#10;r48327D+V9h+rRVkU2PFuNf8ZbYRcvyH5WutoCLyZhvGP1b7ZVOBMQ7OM3deveOLwP535Hfzz8AH&#10;+YeP/yz/5Jgvd/KvjQfG4L/uxq/r9btWElL684C9/rM3itzHnww6ftVZef/xb/z7eea0xVSpUqVK&#10;lSpVqlSpUqVKlSpVqlSpfmeVbpClSpUqVapUqVKlSpUqVapUqVKluukSgHnVTGsFraQTrLXqXlN0&#10;5fUWTzQ8D8D8fVG7PY98pWT3mt618QC2/N373+SH9V8w3/Y/wvrfZ/xvjz945H/k5aA8AOuvobVv&#10;vuz+TOPaeAC7/a9c8/XW/j8H7zp+tnhy5wFs/KHNsRiQ78xr22atQRH4d1vzyleB7d/M3xicB+wx&#10;ZDbml9/Ov5H4dvx12/Lw32nLgPnn593nv21/5/n3Xf618cCWPwLzvXgVzit/HgA0NvO/8/XLh3w3&#10;Xm3xPtefamv/wff3S7tqmQevtOrmr3i8vf7Rfte/G393PjR/u/98rr8/8F7nv+3rv2HzY/PAu+Pf&#10;8fp1Jz8Gr97NP448EOgfmB+bB3bHv3LOl7vXH66/f7Z4r+vP97zv/Gd+SPbyAjDL4ZarOZRsnAKq&#10;6g3SMjH4dSCf2b85bZraM/81sP0ReQKyYhz+FIMnIC/uAWjIQP/g9lMEngi5/aiolIH+RNfHt/7a&#10;+pduvAZQbef78OttfgYlaz9eufMgQlHcQ2uY8e+Vv/TO19Bd+1UEHkQoJvfQsPNf1PZLO36G442/&#10;WVSlaarB88/Or+ZQjY+/3pz/HPjdfOXFryPy7/1XqzlkQP618dv+sqk88838136w/Zr4j/4zyKYK&#10;yPfgy3g8iFBMN/Nf3PbrwXnj/wjoc/gP336tt8efRunsz1BMH+z5v3LmQ/MNvwjgVVA+EUPe+tc+&#10;/mH55+fngf5ufGj+OfjyHP7arEYZlI/A9gO2/9f+/NsMsj6dJ8aQTx6gYVaD7eMFEYNSDd5ef0W5&#10;mr1rRPeMGQCBtt64AsxdRKXMj8Jr5B/oT2ap11j+Mi7/+Pw1yF8G5sflCY+fvwJgkDfq//SN9Zd1&#10;pPY38XgiPH3+FrBLnb8tf0XJAvIj8uTBExHo83d2qeswf5/82DwRgdhY/Alvy19Q2gVXhuCJ+NZS&#10;583g+bF5Ig7GM7RL3V9b+8/hb1axotv1F8ZfNsf9Dbs/X6vj+WPjb96fCXBRmO1E95eD88StPwGy&#10;qa6u/e/51+Uv3YJlp/CMC4isAMH4u/KA7q5/ffJj84wLPP+u/H924jnP8JRNtvzd+ND82DznOZ7z&#10;CQCCrG/UP5sAAJp63csLIQpM756wr5qmQr1eAQCy4s6eUDfFYZaI7aux84w4mJjE8xdAhng8MQ5B&#10;Pf4aaGTLE/JiujcffflXwBMxZNlQ/nfgIhsNT51/z/E/SPvz/WzLNxXq6jI8gUDEIA75XzD/8rx5&#10;M+SQPyMGISaY7PU/zIfmx+aTP4FY6//Yw1eoqxIgs0qxe/54eSJmjv+b9ecAI2TZDfvb8//v358h&#10;z6cf/Olk/498aP6QvFnleZ+/WX38mP8+PjQ/Nr/p/9v031593t+/P37svHk4xiAO+NdNhSYgf8x8&#10;+3DwavyLKTg/nW/fDOvjORMAEbJ8v/8x/qT8eo2mHifPuTDn//yu379eQxSTe4ieiaYsF1io7wEA&#10;9w9fMLF/knFKaQDrkfPtBLvP/xraH8q7+H8KzP/08IKJyzKy79v/+IKicOHNK9yHeC4KaGg87/XX&#10;Nv8HAOSZv81/GR1v/BWe7ZPUUbZ/djm+9c/2+WvzCrx3vrb58/HyXBQQKJBl+/3LcoHl/AeA/PLH&#10;wlMPf9x/juVcgoh55o+b51kBkR3z/zEwf7y88c+vxP//b+/9eyTJ8fS+50syIrJ+9vTsdq+9vesz&#10;JNu6k2VbltawYfjN+IUasAFb9gmCbRkyZEESBAO+2+mZnp6prMzKyIgg6T/IzMqsyvhBMjIY2cUH&#10;GGDuaj/58JPBYMREZSU/orB/Ej8Wz7MCQuTI7G9Sj3llzx/f/vnzxj/r8F9itfwJRNyvf7PE6nG+&#10;PM8W4F3+O54F9kfiN5sl1h18n38f3xVlxz8Hnp3kCSIrwIU46d/Ph/bH5glCFGBcnPyQg+EfsH78&#10;AsaEZ/8B/+4jinxOPEGIHIxz5AP87959RB7QPz9+Av+nB6z1jv8d8vzan7935JUdfytv5/91i7/9&#10;2oq1/gLGffotv4rJP5hPJvIMd/cfj3myx//qvsP/AYKLvPVJvFJy/7GzPL9G7vCAAwD0hfBt/pcy&#10;/lC+3b+xPHn2H/JXQXyWefDS+lMP3zb/LU99/On2F7zr+zchf+IB0UWNP5Q/5a81lJ1/ZH/T4NR/&#10;SfwAf9fzX18S3/KA9GLGH8q3+cva8Iz79UfmpeVZH9/iP5gP7T8LrwL9FaRsAvsvhG/1371/IvD9&#10;nzMvvl3/psaGcTDu6T+Ib+9XF8CzDv/QftlUYIyD8yycLxx5NYxv9T/iRWC/x/s3Ed/uL4/4LL9x&#10;7L8M/rz+2/38c71/H4WX/TxjfIC/+/mrZsV3zH/GgRO/IN3zgxtTUlJSUlJSUlJSUlJSUlJSUlK+&#10;waQHZCkpKSkpKSkpKSkpKSkpKSkpbzpCawVoffKHWito+zOtFbSSg19YH/BEM+V3uxqd8NcwH7Mz&#10;PHn1z57v9Q97/6Pzu+MPv+M/1vw3vJwf3+svLU+e/TPnO/31wfunoZVr/0vedf6MyFMLP9SftDkX&#10;Xfq17dQaNFe+y1/rg/XHrz+c363fOA/f579bP7Xn+MfkXddf/Tx/dRvf49/Lh/Y78Y7rzxDewd95&#10;/b0Efqg/fPpVfF718MQA6Bb/l7zb/FUHPGLxu+uXbuE7/JVW+/Wnle/pj8/b+x/ddv/b59/D9/Qf&#10;n3+BvOP1YxDf43/2/tj8UH+P+9/ovHqxfp3iu/yH8KH9sflOf3l8/+D63z8HPHzu/17yrvdPQ/iu&#10;65+SUFpB1PUWdbk6WVJVT5CyAQCUmyWU/fehic1ve/jM/k1qm/+2Wgf2z5gnICum8ac58gTkxS20&#10;1qi36/P20wx5IuTFzTB/osD+GfI9/hpAdciXbv0aQLU95B+gZB2HVyd4IhTFLZRW7f7bVTvf26/3&#10;/WqOPBGKxS2UavOf0/ilnX8j8kQoFndQSg7wP0O/K79ZQjUj8nv/BvX2qYdXXv3bOfMD/A/5zWYJ&#10;GdA/O36Qv1n/dl/Y7t4/Y97Z/wGyqdz6yxnzRCiu7qCaBnXV4j9av54fT4Ti6h6qqQf4xx9/6crr&#10;w/l7gieG4uoOsqnRnPLv4wf1P0bkVef4iRjyqzvIpkJTbZz50H53fjkq7+4/bv8UfNnjX1zd250q&#10;T/vveQT2A/b4b/35pwfIejyemPWv2/232xVEVa6w/OVvACLQ7jdqNkpJKGX+o/Bp/RXl5uHFixw8&#10;fbtA/o5+D2j9Zv3vv/sErVW7vwzrl7PmCffvP0GpBo+//G3c8ZMZz7Q84d33nyBlg8df/zZCf2Se&#10;CO/e/wGyqfH40ObfQCnzgPRp9RUlc+2fL09EoPd/hGy2eHz488WN342n0/7sj2iaLVa9/q/50H53&#10;/meUdsOVMXgi8+XX9WD/cftj80QcjGeo6w1WDz9c3PjH8Oc8R1U/vV1/kaOq+v21CuufI7/33z5h&#10;tbx8f8M6+DMBLgpU29V+p2MX3q1fzo4n7uIff/zr1c/7DcfG4BkXEFmB7cFO18e83t8/+vXPm2dc&#10;4LusQFk+Yn0R/l9G5TnP8C5bOPiP2x+b5zyHyBcoyyXWyx8vbvyj+Gf9/kLKCnVdIiuuX+1myIGT&#10;W+Du0jQVavv0LZTPI/CMOOrmCXVdRumPzRPjaKoSdb21fHbMCyDDkH5q5TFjnhiDqqtO/9mOXwON&#10;9OcJBCIG2VSoKw//wP7Y/N5fdvmf3t10eH8P31So6zg8gcCIoZK1v3/E8Y/lr0KO/4X7E7P+9RZ5&#10;7tqv0TS16SeKxJt7Fx+eiIGIQck6wN+/PzZPxAFGb9ufmPkETXR/hjy/mpQn4s/Xv7qavP+QN7ss&#10;T8sbf4KUNZq6mrw/Ns/2x/+N+jMx4Pi31w/rny9v/M31r6krZMUVOA/oj8DXTYXGk98dfyUrb/+Q&#10;/tg85wIggmr8j3/4+LfReOPPoJrd8b82/78XvAAAkRW4vfuAxeKuY0SvU5aPeFQ/AEAwf+PIawDb&#10;AB4wC2hdP0FkxeT9sXnA+ldriCy3vMM2sif7/fnb+w8oiul4AOCiQL1dm/nv3G8+Am76yZN/xKP6&#10;HIUHjH+1XQX4xxv/eP6Pcfy15ZdxeMD4l+USIvfw1xql/e0ryG/8Y/HkwQPP/lm+8OxfYrWUIGIX&#10;xwMAzwqUmyWy7JL9fwz0p0B/v/7X/EcUxc1kPGD9Aes/bX84r+z5H+K/QElAll0F9nM/frPE6vGn&#10;KDxg/InIrn8B/Sxw/BF4gMCzHEQE4em/2SyxDhj/jmcevLL+vvyhv8/xD+0flxd+/iIHwXyI4Pbd&#10;RxS5a/8D1o9fTH9k/u7dR+QOPEDgPNv739278a/6o/O/Q55fD+af/cn6u/Gh/aPwTw9Ya09/InBu&#10;HiBnhYe/suPXX8C4x/jt116Mw2d2/rj6ZwAIWXHdygsAYIwjz6+ROzzg2A1y97G1GLwO5Hfx9Q/t&#10;j83vwphAnl959De2n4L5LPPgpeXJj9+Fc+7FK2nef/Lq1y941+MXyu9C1n/q/tj8czgXyFzPH62h&#10;7Pwzv8Hz4FVE3oYI4Ey4rx8v+l15HZnfvQbBb/2PPf5R/bn78ddaQ8na9Pu+f4G8tLz39VubP4/n&#10;nv4h/a95t+uH1mokf/L0D+sfh29m4n95vHkN63+B49daQTaW9zh+5jVCzn/Tv/HsH4NXAbx5DeMf&#10;o9/4V2CMg/PMnVeHvEBeTHz8X/ZH5n3u/w79s/zGsV++6I/Nh/q7vv9h/Ybf7uf/1Dxg7//sgyL3&#10;+Xfc78qro/cvlPdf/4x/O8+cXjElJSUlJSUlJSUlJSUlJSUlJeUbS3pAlpKSkpKSkpKSkpKSkpKS&#10;kpLypiMA81EzrRWUkk6w1mr/McU4vLQfk/PjD3fN8eGVkvuP6V0i/+zvd/yVUkHvfzBv5w8h7PjP&#10;Y/7LyXnjr2E2A/Hpl/s/05ie18H9R8df+fTv3v858G7zz2wcRrtXgnLkoQ/6yZPfn//T88f7Xfn1&#10;q8DxP6/fmJw3Z775Z+fi3L9bfyPxu/mn7Wv5+JuXcudD+8cPJdZ6AAAgAElEQVTn3daP1/6O609g&#10;v+HlnndevwP5l/7u/erIP4iHJ6/8+SN/j/s//arfn/e5/9QH799uLrr70+7FvPpVQP84vIzs79+v&#10;X50/gbzX9e/w/m/a/tj8a3+39eN1vyOvXqx/Przy54/8I/SH83I8f3sv6dx/eP0P4OHJH66ffvd/&#10;ZG+C23kBmO1wy80SSjaDCwCgqp4gLePDb4P5dRCf2b85bZo6Sn9s/lvxJx+egLy4BaAhA/29+g95&#10;isDv/QEp3f01gGrfTxfH7/11gP82ZPwa1fYpkD/sf4CS9WAeRMiLW2gNM/9LN/6oX1EQryLwIEJR&#10;3ELDrn9Rxy8n50GEwm7q0jTVxY1fQ2N7yG+WUI2Pv36+/jnwx/3q4vhx/FeB43/mN5sl5IT8ob+U&#10;VVD/7gvXL4k/8m8qbDYPkE3l1l8e9l8WDyIUV8/r3+Tj1y+PXwivPf3vAW2uf1P3h/Nqv/6F+Jvr&#10;v8fx12qE8T/z5cT8S/+p+2PzRAz51Z3xr+P4l6PySz9/rdHUW2c+tP+Ihx+/f/8BlE8PkPV2MP98&#10;/M1unG28IGJQqsHT+ivKzcOLQZinc/YVjz5xBcA+9TP/UXeJ/B393mz1+kb97+lTmL8M65dRecL9&#10;+08AMUhP/8H95uM6M+MJ777/BMBs9X154w/kifDu/R/MVr/e/g2UMg9IL40nIty//6M5/2WNp9VX&#10;lCygPypPzjwRgfb+zeT9sXkifrDV+bfg/zNKu2HNYH+eYbfVvSsf2h+bJ+J2Fyt6u/7C+MsmzF+r&#10;sPHH4C/N37Dj8cQEuCjM6wzwH7t/XF66+3PrT4Bsqsn7Y/OMC4hsAYKvv97ff/qN/5hfr37eb7g2&#10;Bf/Sf+r+2DznGd59U/5fHP1zfJcvYNb/ypkP7Y/NP/sDst628kKIAlfX73AqTVOhrjYAgKy4thfU&#10;53CYLWLbcsjnM+QZcTCxGOQ/x/GH8sQ4BA3xJ8tnx/0CyDCkv51HRJ4YQzbo+M9z/J28BhrZzhMI&#10;RAxZ1uLfw4f2x+Z3/iIrsPD2z19zh3xToa7nyRMIjBiEWLT7z3j8ofyx//3FjT+UJxCIdfmbTxbV&#10;9QYgQp679s+Br1DX5UmeiJnzv9O/nQ/tj80TcYARsuwN+9vr3/n9GfL8alY8Ed9f//v9w/rNLsvz&#10;4o2/2X28z3+O4w/l2f74v1F/+8uhLLsO8G+vnztv/BnE0ONfXIHzgP4IfN1UaFr43fHv8u/iQ/tj&#10;85wLgAhZfk7/7Wx548+Q5e3nf11vIYrFLUTLQlOWj3hUPwAAbu8+YGH/JGNoDvmbiXkNYNvD7xbY&#10;U/5D+ND+2Ly7v8M2sC/42/sPKIp58VwU0ND47qS/+Qi94cmjX9v+z7Pl+/3nPf5Q3vgrZPY3yaP2&#10;a8sv58tzUUCgQJad8NcaZfmI1fIzQH79c+Gphe/3X2K1lCBinv3z5nlWQGTfuv+PPf55j38779b/&#10;EUVxMyueZwWEyJFlixmOX9nz93w8zxYQImvxP+S5X/9midXjT7PlebYA7/Lf8Sywf5Y8gWdFp/9m&#10;s8Q6oH/Hswi8sv7tPEFkBbgQJ/37+dD+KXlx2l8UYFwgy9v8H7B+/GL4dx9R5K794/F37z4iH5Un&#10;CJGDcY78xIcsXvH3gf3B/O+Q59cj8q7+Y/dPwD89YK1beLLz/7rFX9l+/QWMe/Tbr72YB5/Z+ffS&#10;Pwe7vm/xlyg3DxBc5K1P4pWS+4+d5fk1cocHJHPg9UC+zX8oH9ofm2/3byxPyPMrj/5nPssi8NLy&#10;1MO3zX9p3j/q40+3v+Bdj9+E/En/Cxp/KH/iARm0hrLzh+xvGpz6tYZSF8K3+R/wruuPviT+1APS&#10;Sxp/KN/mL2vDM+7XH5mXlmd9fIv/YH5Qv9v1I7xfBfo78KH9rXwzAS8G+ItA/znz37B/Y3nu6d/U&#10;2PTy3f0xeTWAZx3+Q/ju8VdgjIPzLJwvHHl1yItWvtX/Je86/pF51/u/oXy7v3zB3zj2j827+g/j&#10;h/v79G/383euPGO8w3/rff6qo/cvNt+x/rX47/nBjSkpKSkpKSkpKSkpKSkpKSkpKd9g0gOylJSU&#10;lJSUlJSUlJSUlJSUlJQ3HQFgA2B16odEZHc62u0C4JbYPLp5DeAJQIYW/z1Pgf2+PM7Ka5hjr9Dm&#10;Dzaj8Xs8y92//3SKVwBKmHOge/6f5nvHfsy7+ofyz+On07yE8X9Cj38LH9ofm5cw8//0+mfn3J6H&#10;T39snrr4Bl3+RzwDHPspMm9exPLsJF+jZ/7v1p8WfsgA5szv/FuPP3bzjzHA6/oXl6duvkKPPx3O&#10;n5D1hzHA4/oV1v98/WDd/i3zv5cP7e9/hfPyW/tPx/Fngf2z5kv0Xv+f+ZDrL+NxeOx5foovYc6B&#10;9vW/mw/tj81vYPw71v+w/v38GYN3vf5RL/8Ec/6fPv79fGj/eXkM8u+Y/8/rN+fCp/0F73/9OBO/&#10;Ruf8H6OfReSfjz8Xrf7t8/+Q5wJ+9+8HvOP5PwG/Qsf8JwAgBlJK/fcA/uJUiVISTb0FAIiseLUN&#10;Zl8ugP93MJ+ie6v+/xbmAVGLf4OmrgL6Z81rAP8GQAHgP+jkCeYLDX3758lrAP8KwDXerv//A+AG&#10;b9NfAfiXAO7wdv3/BYD3AP54kpcNmiagfySeyGwoMDIvAfzfGOB/pv7YvATwfwH4Ld6mfwPgnwP4&#10;HYA/XOD4Q/kGwP8J4N9Drz+Bizygf5Z8A+B/B/B7vF3/fwZz7n/q44XIQQH9M+STP/BPAfyHMOfA&#10;pY1/AF+jaeo2vgbw1wD+Dlr9O/nQ/th8DeB/A/B38Y36S1lDtvMVjP9/hBb/Hj60PzZfAfgnAP4T&#10;dPiLbfn4X2/Wv/xjAM5P+bXWR//3pfFX19//Uw0lNutf/lGM/si8vrr+/q81VP5m/W++/1+0Ujeb&#10;p1/+ywj9kXlSVzff32kl79+q//XN9zdKyfebp1/+4fT9kXkieX3zm4WSzYc37J8pWf/7m6df/4vJ&#10;+yPzRKy5uvleKFl/esP+pGT9F5unX//zqftj80Ssvrr9jZZN9XfLp1//s6n7Y/NErL6+/Y1smuo/&#10;fpP+jFfXN99XTVP9Vfn06z+Yuj82T4xvr2++3zRN9Q/erv9vVk1T/sPy6eE/nbo/Nk+Ml9c3v1k2&#10;TfmP3qa/KK9vv39oqvK/KjcPf3/q/tg8MbG5vv3N16ba/Ddv1f/m9jdf62rz35abh7+auj82T1w8&#10;3dz85qe62vx3Xf5iWz7+veWvf/5TVlxDtOzm15amqVBvnwAAoXxeXLfupnguPi/uHur6SSx//fOf&#10;YvRH5nW+uP+lrtbF8tcfrH/m2U+4QF7lV/c/1tvV3UX6a6CR/jyBVHF19+dtufreyz+wPzZPICmv&#10;7v+/bfn4IZp/U6Gu4vAEatTi3f9blsvfe/tHHP9I/v+2LJd/8Ub96+Lq/l+X5fLvLB9++FOeu/Zr&#10;NE1t+okQh69QVxsvnohVxdW7f1mWy7/n7+/fH5sn4lWhmn+xLZd/+Ub9t4WS/3y7mYM/Q55fTcoT&#10;8XJx9e7/KDcPf7l8+PynqfsPebPL8rS89f9n5ebhrx4fPv9p6v7YPCO+UVff/XW5Wf7lm/Rn4klf&#10;y/+13Czf5vFn4kmr7/7nsrT+xRU4D+iPwNdNhcaTZ0ystfrufyrLB2//kP7YPOdipfR3/+N+/Ysy&#10;/i2aqozCcy5W6vr9/1Bufv37jw8//uOsuLZ/SnocAZg/P7u9+4DF4m74AAGU5SMe1Q8AEMzfOPIa&#10;wDaABwAuctT1E0RWTN4fmwesf7WGyHLLO2wje7Lfn7+9/4CimI4HzJ9d1Nu1mf/O/RrbcmX7yZN/&#10;xKP6HIUHjH+1XQX4xxv/eP6Pcfy15ZdxeMD4l+USIvfw1xpl+YjV8jNAfuMfiycPHnj2z/KFZ/8S&#10;q6UEEbs4HgB4VqDcLJFll+z/Y6A/Bfr79b/mP6IobibjAesPWP9p+8N5Zc//EP8FSgKy7Cqwn/vx&#10;myVWjz9F4QHjT0R2/QvoZ4Hjj8ADBJ6Z7+cUnv6bzRLrgPHveObBK+vvyx/6+xz/0P5xeeHnL3IQ&#10;gCy/wu27jyhy1/4HrB+/mP7I/N27j8gdeIDAebb3v7t341/1R+d/hzy/Hsw/+5P1d+ND+0fhnx6w&#10;1p7+9Pz97Fnh4a/s+PUXMO4xfiXN+TsKn9n54+qfASBkxXUrLwCAMY48v0bu8IBjN8jd3/XH4HUg&#10;v4uvf2h/bH4XxgTy/Mqjv7H9FMxnmQcvLU9+/C6ccy9eSfP+k1e/fsG7Hr9Qfhey/lP3x+afw7lA&#10;5nr+aA1l55/5DZ4HryLyNkQAZ8J9/XjR78rryPzuNQh+63/s8Y/qz92Pv9YaStam3/f9C+Sl5b2v&#10;3/Yj+tzTP6T/Ne92/dBajeRPnv5h/ePwzUz8L483r2H9L3D8WivIxvIex8+8Rsj5b/o3nv1j8CqA&#10;N69h/GP0G/8KjHFwnrnz6pAXyIuJj//L/si8z/3foX+W3zj2yxf9sflQf9f3P6zf8Nv9/J+aB+z9&#10;n31Q5D7/jvtdeXX0/oXy/uuf8W/nPbYGTElJSUlJSUlJSUlJSUlJSUlJ+XaSHpClpKSkpKSkpKSk&#10;pKSkpKSkpLzpCMB81ExrBaWkE6y12n9MMQ4v7cfk/PjDXQt8eKXk/mN6l8g/+/sdf6VU0PsfzNv5&#10;Qwg7/vOY/3Jy3vhraO3bL/d/pjE9r4P7j46/8unfvf9z4N3mHwHm7ysNDeXIQx/0kye/P/+n54/3&#10;q/HrV4Hjf16/MTlvznzzz87FuX+3/kbid/NP29fy8Tcv5c6H9o/Pu60fr/0d15/AfsPLPe+8fgfy&#10;L/3d+9WRfxAPT17580f+Hvd/+lW/P+9z/6kP3r/dXHT3p92LefWrgP5xeBnZ379fvzp/Anmv69/h&#10;/d+0/bH51/5u68frfkdevVj/fHjlzx/5R+gP5+V4/vZe0rn/8PofwMOTP1w//e7/yN4Et/MCAKRs&#10;UG6WULIZXAAAVfUEaRkffhvMr4P4zP7NadPUUfpj89+KP/nwBOTFLQANGejv1X/IUwR+7w9I6e6v&#10;AVT7fro4fu+vA/y3IePXqLZPgfxh/wOUrAfzIEJe3EJrmPlfuvFH/YqCeBWBBxGK4hYadv2LOn45&#10;OQ8iFHZTl6apLm78GhrbQ36zhGp8/PXz9c+BP+5XF8eP478KHP8zv9ksISfkD/2lrIL6d1+4fkn8&#10;kX9TYbN5gGwqt/7ysP+yeBChuHpe/yYfv355/EJ47el/D2hz/Zu6P5xX+/UvxN9c/z2Ov1YjjP+Z&#10;LyfmX/pP3R+bJ2LIr+6Mfx3HvxyVX/r5a42m3jrzof1HPPz4/fsPoHx6gKy3g/nn429242zjBRGD&#10;Ug2e1l9Rbh5eDMI8nbOvePSJKwD2qZ/5j7pL5O/o93jL/vf0CUQUz1+G8TKIJ9y//wQQg/T0D+uP&#10;zRPeff8JAIOSdVA/BY4/Ck+Ed+//AFCIfxM4/ng8EeH+/R/N+S8bPK2+omS+/dTNm4+rzYonItBQ&#10;/xmOP9zffDn2t+P/M0q7Yc1gf56Z67+snfnQ/tg8Ebe7WNHb9RfGXzZh/lqFjT8G/+b9mQAXhXmd&#10;i/eX7v7c+hMgm+rs/YadD8+4gMgWIAzzf92v9/effuM/5tern/cbrk3Bv/Sfuj82z3mGd9+U/xdH&#10;/xzf5QuY9b9y5kP7Y/PP/oCst628EKLA1fU7nIpsKlTVBgCQF9f2gvocDrNFbFuO+RtwkU3KN02F&#10;uoNnxMEEa/Xv40P7h/Nk3/9xeWIcghYD/M/TzwWQIYyHJ08gEGPIRIB/QH9snkAgYsiyBRZv2r8I&#10;8M9PcrPgNdDIbn9GDEIssLi+P803Feo6oH/G/EX5EyHPx+WJzPo3yP8M/bF5IrP757frry1ftvqD&#10;kV3/T/l386H9sXkiDuyvf33+DHl+FdA/P343/4f4m12S/fvnyBt/s/v4W/RnJOzxvxD/4gqcj8fv&#10;fjmU5dfD/E/2t9fPnTf+DGLo8Z/Z+EN5xs3xvxz/a/AXQB9fNxWaFp5zARAhy9v9u/jQ/tg853b9&#10;6zj/62YLUSxuIVoWmrJ8hFI/AABu7j5gYf8kY2iO+d9G4R87+N0Ce8pfA9j28F0Zn/+Ahcs2rAN4&#10;F//b+w8oCv/+OfJcFNDQ+K7Xnzz6teU/z5bv9p//+EP5Z//iIsffy28sT+3+AgWy7IS/tv3Ldr6z&#10;X2uU5SNWy8+g6Dw77Z8VELrdv48P7e/nl1gt5dl4nhUQWZf/eftj88Y/H+j/EUVxE9Afi/+xledZ&#10;ASFyZNnCiw/tj83zbAEhsgH+3KNfWf6nePxmidVjG0/gWQHe6n/As8D+WfIE0eO/2SyxDujf8WyW&#10;/M5f9Pr79Cv7/o/K5768OMEThCjA+Gn/fn5I/wPWj1/AmMDd/Ufks+IJQuRgnCM/8SGH8ft/hzy/&#10;ng9Prv6xx//RnX96wFq38GTn/3WH/47ngf0xePu1G4bPTvpzkWNxfX/aX0mUmwcILvLWJ/FKyf3H&#10;zvL8GrnDA5pL4tv8dWD/uPzV2fh2/8by5jdt7v2ReWl56uHb5r/lqY8/3Q4l5QHvevwn5E/6X9D4&#10;Q/lT/lofHH/zmwan/kviTzwghNZQ6pl3Xb/0JfGnHpBe0vhD+TZ/WRuecb/+yLy0POvjW/yPebf1&#10;f3ze1V8F+jvwof1RedHhX1leBPbPme/yv4Txd/CN5Xk7z7r8mxqbHr6vf+78ef3N+cN5Nj2vDnkP&#10;/4H80H7X+7ep+HZ/+YK/cex/ybuOfxp+uL9P/3Y/f+fKM8bb/eut9/mn5sAPOf9b/Pf84MaUlJSU&#10;lJSUlJSUlJSUlJSUlJRvMOkBWUpKSkpKSkpKSkpKSkpKSkrKm47QWplv+z+Rw59praCUdHrx6LyS&#10;0FqD6DS/25WlzV/tefLqnzvf768637/+/si8nT8Ev+M/7vyVs+O7/TW0lgH9Y/J0Fr7ff/f+aWjl&#10;0z8m7zj/dD/f6a8No7UGSEP59Efmn9eP03yf//P66ds/Fo+z8L3+u/VTe44/Mr+b/7qF753/h7zr&#10;+j8677h+DODd/Mfv7+bVfv0+B2825uvyV0fjd77+aLVfvzSm53UP3+ffx7v0765lU/O79WM3F139&#10;u/jQ/ml4Gejfzg/pPz5/AnnH9b+PN/4MZm61zP8z9sfme/3VS97x/D/kPe5/R+Ht/c8pfpB/B9/f&#10;L4/Xz5nx/f7yxf2TR//B+hWDVx38EH+lFURdb1GXq5Ml2+oJUjYAgM1mCWX/fWi21Xo0vjwDn9m/&#10;SW33P29/bP6t+FMLny9uobVGvV2/YjWAqofvyqx4OsETkBdd/hqVPf9P8r39I/DbHU/j80P8t+vA&#10;/jH5ByhZj8cTkBd30Fr1+6vA/jH40p9Xp3giFMUt1AD/k3xovxMvx+eJUBR3UFoO8Pfr386ZJ0Kx&#10;uINSDertUz+/eYBqfPvNFz5Pz6/a+UH+HXxof2zexV+bLyyXnv06Fl928EP8u/i+fv1y/A+QTTUf&#10;ngjF1R1k06CpTvgH96v9+Ruf1x7+PXxo/yT8qsf/HrKpO/w7+ND+2Pzev0JTbXr5MrA/Bl928QP8&#10;O/nQ/tg8MSyu7tE027P4q8PjB41ys4zI4xVPxFB0+CutsC1XEFW5wvKXvwGI9r9R3P+PlIRS9gHX&#10;+iu2m4ejn++eztnGs/JP668oR+bv6PeA1oP8z9Efm7+nT9Banc9fxuVlJ0+4Z5+gVIPHX/7Wgw/t&#10;j80T3n3/CbJp8Phrtz8F9s+SJ8K793+AbOoO/yawf748EeH+fQbZbPH46597eArs7+HNr3O6+dVX&#10;lGw8nohA7/+Iptli9fDnyftj80Qc7L1A/Zb9eYa63mD18MME/T+jtBvmzIEn4uA8R1U/DfSf1/hH&#10;8Rc5qmqAvwrr1zPk9/7bJ6yW3f5zHH+wPxPgokC1XWG1/Hxx43fj5Wt/7uL/mg/tf8kbdjqecQGR&#10;LbA92Cn7mNf7+0e//nnzO/+yfMR6gP969fN+wzef/rnxnGcQ2dUb9s+R5QuU5RLr5Y8T9H+ZFc95&#10;DjHAX0hZoa5L5MX1q90MOYDsxBaYu8imQmWfvoXzN+Aic+KbpkIdwDPiqJsn6z99/zNP9v2blifG&#10;0VQl6np7nn4BZIjLo4UnEIgxqLpq9+/gQ/tj8wQCEYM5/5P/af707qbD+8/Ia6CR/jyBwIihkrWf&#10;v7bjrwPGH5Hf+StZoa4i+xMhz6fliez6t5v/E/fH5onM7p5qN/8vbPzQ2vKltz8YBfiH9cfmiThA&#10;DKqpUdcV8vwqoJ9dHL+b/1JWaOoKWUC/2SX5snjjT5CyfpP+jIQ9/t+If3EFzh38mTg+/if59vph&#10;/fPljb+5/r1Jf26Ov9qtfxc2fmiNuqnQ7Plr8BdAF8+5AIigmt3xd+ND+2PznNv531Sd/gIARFbg&#10;5u4DFou7jhG9Tlk+QqkfAGAE/rde/GMAz0WOun6y/m68BrAN6H/Nf8DCZRvXQB6w/tUaIstxe/8B&#10;ReHff2k8AHBRoN6uIbIisJ88eG35z1F4wPhX25Wnf9zxj+f/eLn+G8uTv39ZLiFyD39tx7/069da&#10;ozz47W0Yz/z8M+Of5YvJ+w2/xGopo/CA9d8skWW+/vHGP54/Wf+PKIqbgP5Y/I9ePGD9Eerv1x+b&#10;BwCeLVASRvDnHryy/E/+/GaJ1aMfDxB4VoCIIHIf/4N+Fjj+CLzxz4P8N5sl1gHj3/EsAn/onwX6&#10;+/Qre/zG4YXhc0d/kYNgPgTgyof2G/4B68cvYEzg7v4j8gl5gMB5tvefuv81/zvk+fVkPGjnT9Z/&#10;2v5R+KcHrPXh++/qbx4gZ8WVM3/Uz937g3klzfmnv4DxzMuf8QwAISuuW3kBAIxx5Pk1cscHLErJ&#10;/cfWLpHfxddfB/Yf81eT87swJpBlPv2N7ac4vLQ8+fG7cM69eGX7yatfQ0l5wLvOn1B+F7L+U/fH&#10;5p/DuUDmev5qfXD82eXxNkQAZ8J9/dIaSj33u/I6Mr97DYLf+h97/KP6c/fjr7WGkrXp933/Anlp&#10;ee/rtzZ/Hsy5cL5+vu6fmlcj+7u+/2H9sXnzGhrm+ufrX9n+0Pdvet68hvW/wPFrrSAby3scP/Ma&#10;gfO/qbHx7I/Nm9cw/vHGb84fzjN3Xh3yEY5/YP9L3vX+LZQHjv2z/MaxX77oD+Vd/cN44KX/tP2G&#10;3+7n/9Q8YO//7INC9/krIeut9/mrxuBHOP+NfzvPnF4xJSUlJSUlJSUlJSUlJSUlJSXlG0t6QJaS&#10;kpKSkpKSkpKSkpKSkpKS8qYjAPNRM60VlJJOsNZq/zHFKLyS9mNyfvzhris+vNr300Xyz/5+x18p&#10;FfT+B/N2/hDCjv885r+cnDf+2vq78obx7z/kKQL/4vgrn/7d+x+B1y/5gPkPDeXKa9OptQYoDv+8&#10;fnjwONyzxrdf+vcf8Zie373M/rU8+nfrbyR+N/+1D3/0UmYsQf3Reff17/mlPPjQfv28fvvxKog3&#10;V77dUDyuf1od+Xvxdv3ScOd1IH/kH6H/kPe5/9Ra7deP3Vz09ffhQ/vH4WVkf/9+/er8CeQd13/j&#10;f3j/N21/bP61v+P5q172B/Ae979aqf1///vwR/4R+rWSx+vnxPzL4698+o/uv/x5ePIqgN/7a+zv&#10;RU/xAjDb4W42SyjZDC4AgG31BGkZP349Gl968Jn9m9Omqb340P7Y/LfiT568+ZtjDenhrwFUAf2j&#10;8uThT0Buv9RaSh9/jcqe/z79GhrVdsfT5PzeXwf4b9eB4x+Tf4CS9WDe+N9Ba9j578Yf9Sv3/jF5&#10;pQhl6epPKIpbaNj1z5EP7T/m5eS88TebyjRNFWX824g8iFAs7gCY3aTKzQNUE9AfxJsvfHbnV978&#10;sX89eX9s/shfVthslpC+/fYLy3157cuX/vyhv2w8/QP6tX7p/wDZVJPxIEJxdQfY3WSn7tda7c//&#10;cF4H+teT94/DrwL97+313+f4h/XH5l/6l4H9MfgygD/yr/38Q/pj8yCG4uoOWms09XbyfnV4/KFR&#10;bpYBPJx5Iob86g4aZjfM8ukBst6++t8JIgalGmzWX7HdPBz9cPd0zr7i0SeuANindvYBV2T+af0V&#10;pSN/R7/Hzt+HD+2Pzd/TJ7PVbSx/GcbLIJ5wzz4BxCA9/cP6Y/OEd99/AsCgZJg/BY4/Ck+Ed+//&#10;ANitrv36m8Dxx+OJCPfvM3P+ex//XT918wQAZ+ZXX1Gy4TwRgd7/8dnfkQ/tj80TcbD34m3788xc&#10;/2fh/zNKu+HOFDwRt7tYkVn/Ju6PzRNxcGH9m0B/FTZ+HYE/9JeB/jHGH+zPBLgoAMI34C/d/fmh&#10;f3X2fsPOh2dcQGQLEIb5v+7X+/tPv/HH5V/6r1c/7zd88+m/NJ7zDCK7esP+ObJ8AbP+z8H/y6Q8&#10;5zm+yxcAAFlvW3khRIGr63c4FdlUqKoNACAvru0F9TkcZovYthzzN+Aim5Rvmgp1B8+IgwnW6t/H&#10;h/YP58m+/+PyxDgELQb4n6efCyBDGA9PnkAgxpCJAP+A/tg8gUDEkGULLN60fxHgn5/kZsFroJHd&#10;/owYhFhgcX1/mm8q1HVA/4z5i/InQp6PyxOZ9W+Q/xn6Y/NEZvfPb9dfW75s9Qcju/6f8u/mQ/tj&#10;80Qc2F//+vwZ8vwqoH9+/G7+D/E3uyT798+RN/5m9/G36M9I2ON/If7FFTgfj2fM/HIoy6+H+Z/s&#10;b6+fO2/8GcTQ4z+z8YfyjJvjfzn+1+AvgD6+bio0LTznAiBClrf7d/Gh/bF5zu3613H+180Woljc&#10;QrQsNGX5CKV+AADc3H3AYnHXMaI+/rdR+McOfrfAnvLXALY9fFfG5z9g4bIN6wDexf/2/gOKwr9/&#10;jjwXBTQ0vuv1J49+bfnPs+W7/ec//lD+2b+4yPH38hvLU7u/QIEsO+Gvbf+yne/s1xpl+YjV8jMo&#10;Os9O+2cFhG737+ND+/v5JVZLeTaeZwVE1uV/3v7YvMR+3DMAABF8SURBVPHPB/p/RFHcBPTH4n9s&#10;5XlWQIgcWbbw4kP7Y/M8W0CIbIA/9+hXlv8pHr9ZYvXYxhN4VoC3+h/wLLB/ljxB9PhvNkusA/p3&#10;PJslv/MXvf4+/cq+/6PyuS8vTvAEIQowftq/nx/S/4D14xcwJnB3/xH5rHiCEDkY58hPfMhh/P7f&#10;Ic+v58OTq3/s8X90558esNYtPNn5f93hv+N5YH8MXklz/uovYDw76c9FjsX1/Wl/+7UZgou89Um8&#10;UnL/sbM8v7bf2TQ8l8K3+evA/nH5q7Px7f6N5c1v2tz7I/PS8tTDt81/y1Mff7odSsoD3vX4T8if&#10;9L+g8Yfyp/y1Pjj+5jcNTv2XxJ94QAitodQz77p+6UviTz0gvaTxh/Jt/rI2PON+/ZF5aXnWx7f4&#10;H/Nu6//4vKu/CvR34EP7o/Kiw7+yvAjsnzPf5X8J4+/gG8vzdp51+Tc1Nj18X//c+fP6m/OH82x6&#10;Xh3yHv4D+aH9rvdvU/Ht/vIFf+PY/5J3Hf80/HB/n/7tfv7OlWeMt/vXW+/zT82BH3L+t/jv+cGN&#10;KSkpKSkpKSkpKSkpKSkpKSkp32DSA7KUlJSUlJSUlJSUlJSUlJSUlDcdobUy3/Z/Ioc/01pBKen0&#10;4tF5JaG1BtFpfrcrS5u/2vPk1T93vt9fdb5//f2ReTt/CH7Hf9z5K2fHd/traC0D+sfk6Sx8v//u&#10;/dPQyqd/TN5x/ul+vtNfG0ZrDZCG8umPzD+vH6f5Pv/n9dO3fyweZ+F7/Xfrp/Ycf2R+N/91C987&#10;/w951/V/dN5x/RjAu/mP39/Nq/36fQ7ebMzX5a+Oxu98/dFqv35pTM/rHr7Pv4936d9dy6bmd+vH&#10;bi66+nfxof3T8DLQv50f0n98/gTyjut/H2/8Gczcapn/Z+yPzff6q5e84/l/yHvc/47C2/ufU/wg&#10;/w6+v18er58z4/v95Yv7J4/+g/UrBq86+CH+SiuIut6iLlcnS7bVE6RsAACbzRLK/vvQbKv1aHx5&#10;Bj6zf5Pa7n/e/tj8W/GnFj5f3EJrjXq7fsVqAFUP35VZ8XSCJyAvuvw1Knv+n+R7+0fgtzuexueH&#10;+G/Xgf1j8g9Qsh6PJyAv7qC16vdXgf1j8KU/r07xRCiKW6gB/if50H4nXo7PE6Eo7qC0HODv17+d&#10;M0+EYnEHpRrU26d+fvMA1fj2my98np5ftfOD/Dv40P7YvIu/Nl9YLj37dSy+7OCH+Hfxff365fgf&#10;IJtqPjwRiqs7yKZBU53wD+5X+/M3Pq89/Hv40P5J+FWP/z1kU3f4d/Ch/bH5vX+Fptr08mVgfwy+&#10;7OIH+Hfyof2xeWJYXN2jabZn8VeHxw8a5WYZkccrnoih6PBXWmFbriCqcoXlL38DEO1/o7j/HykJ&#10;pewDrvVXbDcPRz/fPZ2zjWfln9ZfUY7M39HvAa0H+Z+jPzZ/T5+gtfp2/WUXT7hnn6BUg8df/vYk&#10;Lzv5/v4dT7PkCe++/wTZNHj8tdt/nuMP5Inw7v0fIJv6jP7NTHh6xRMR7t9nkM0Wj7/+2ZkP7Xfm&#10;V19RsvF4IgK9/yOaZovVEP+R+2PzRBzsvUD9lv15hrreYPXrDxP0/4zSbpjzije/zpyUJ+LgPEdV&#10;P2H18MPk/bF5Ig4uclTVAH8V1q9nyO/9t09YLbv95zj+YH8mwEWBarvCavn54sbvxsvX/tzF/zUf&#10;2h+bZ1xAZAts7U7Tr3m9v//z65+WN+xwfudflo9Y253Cu/j16uf9hm8+/XPjOc8gsqs37J8jyxco&#10;yyXWyx8n6P8yK57zHCJf2J1q2/2FlBXqukRe3ICL7GgAHEB2YgvMXWRTo6rMb58vkWfEUTdPqOst&#10;8uLao79CVW0AkBffNBXqSDwBIMbRVKW3f8zxD+IFkKHNn0CMQdVVu78A0MIP7Z8rTyAQMZjzP/mf&#10;p//07qhz4AkERgyVrDv85zt+AGjqCnXt6U/GX8kKdbNFngf0E03Pa/v+efJEzKx/vv6B/bF5IrO7&#10;p5L1m/UHI+Nfx/Lfoq5LgBjy/GpSnogDxKCaGnVdTd4fzmv7/vv7765/TV0hC+g3uyRfFs/I7G4t&#10;ZW38iytwHtB/YTwjYY//G/VnYsDxb68f1j9f3vib65/xvwZ/Abj1XxbPuDn+arf+Xdj4Q3nOxf76&#10;F8u/bio0kXjOMzv/u4+/AACRFbi5+y0Wi7uOEb1OWT7uP2FziTwXOer6CSLLcXP3AQuHbUSf+3+w&#10;/X78o+Vv7z+gKBy2cQWwDeAB61+tIbJ88v7YPABwUaDeriGyIrCfIvDa8p+9eAD73yD6+Yf1x+aB&#10;nf/j5fpvLE/+/mW5hMg9/QP6tdYoy0eslPntnTe//Awi5uefGf8sW0zeb/glVksZhQes/ybEP974&#10;X/MfURQ3g3lg50/W340P7Y/NAwDPFijxENn/xyg8QOb4EwL9fwQRj8CbPxtdPf4EYu78zp+IIHIf&#10;/7D+2Lzxz5/97wL7PfjNZon1409gEfhD/8zTf9Tx339EkQ/nlX3/DS+ceYDARQ6C+SX83f1H5AH9&#10;fvwD1o9fovAgMg8JcOh/Hdh/OfyzP12u/9MD1jrMHwCywtN/188Dx8+zyXkQgfEMACErrlt5AQCM&#10;ceT5NXLHBzxKyf3H1i6R38X4XwX2h/FZ5s7rQH4XxoRnf2P7KQ4vLU9+/C6ccy9e2X7y6tcveNf5&#10;q6GkDOB3Ies/dX9s/jmcC2Su64c+PH7s8ngbIoAz4b5+vuh35c0Xf8bjd69B8Lv+xR7/qP7c/fhr&#10;raFkbfp9379AXlre9/q9+3JWzoUzH9ofzqsXvN/xB3b+ru9/WH9s3ryGhrn++fpXtj8WX3vz5jWs&#10;f4T+UfjG8h7Hz7xG4PwP6N/xm0i8eQ3jH2v8TWPmP+cZcsf7N60U5J4PP/6u908v+y+NB0L9ZeD4&#10;4/LAHPy3+/k/NQ/Y+z/7oMz5/FUSsn7ud+XVEe9+/obywKF/O8+cXjElJSUlJSUlJSUlJSUlJSUl&#10;JeUbS3pAlpKSkpKSkpKSkpKSkpKSkpLypiMA81EzrRWUkk6w1mr/MUU/XgbxSkn7MTk//nDXkLB+&#10;ukj+2d/v+Culgt7/YN7OP0LY8Y83/w956cjrF+ePK7/z19Z/6v5DniLwL46/8unfHT8PXkfmceAP&#10;DaUc56/W0Pb8BcXhn9cPDx6He9b49kv//iMe0/O7l9m/lkf/bv2NxO/mv/bhj14qQv9L3vX68Yp3&#10;P/+fX8qD1yqsX6v9+h2FP3ypCP5aq/36p+F+/Q3lj14rQv8Y/G792J0Lvv4+fGi/4WU0/sWLRRn/&#10;4fkTzAeu/658aH8wr8J4c+fvf//7ut+DPzz/nXlp/vHkj/wj9Bt+568C+UB/ey/p3H90/+PPw5NX&#10;AfzeX6OTF4DZDnezeYCSzeACANhWa0jLXCKf2b85bZoam80ysD+MLyPwh/6uvAZQBfSPyZMHD8D+&#10;zbGG9PLXqKon7/5ReQrxB6T09N/69xveHj+iyXnA+usQ/3jjD/YnIC/uoDXs/H+AkrVfv6KovPLg&#10;9/7YrX/T9h/zcnIeRCgKs6lN01QoS/f+7WH/hfEgQrG4A6Aj+q8sb76wVzXT8cf+dv0L6r8s/tXx&#10;n3r8+pnffWG5nJA/9JdNNXm/1mp//ozDP0A21WAeRCiu7gC7G6srH9ofm5+H/27+6Ml5439vr/++&#10;/vHG/y34lyPyZYh/XTnzof3qxfs3NQ9iKK7uoLVGU28vbvxKK2xLyyPAH2Y3zDZeEDEo1WCz/gXb&#10;zfLoh7unc+YF6egTVwDsUzf7gOgC+Tv6PZ79v2K7eQjoD+Of1l9RTszf0yez1a1qovQH8zKEJ9yz&#10;TwAxSE9/GdT/zFMUnvCOfwLAoGSYf5zxB/JEeMf/YLY6lnWk8Tcj8eTMExHu32fm/Pc+/v79sfnk&#10;z8Hei2f/1VeULKD/wngiDrbf6vvM/gQA8+KJODjPAZBZ/1Y/o7Qb/vj1XxZPxMHFPPy1mp4/9JdN&#10;mH+M8Qf7MwEuCoDwNv35nPzl5DzjAiJbgADIpvLo1/v7P7/xu/GGHY939R+7f2x+vfp5v2HdEJ7z&#10;DCK72vu78qH9sXnOc2T5Amb9f8v+gKy3rbwQosDV9TucimxqVNUaAJAXN+AiO/o5h9kiti1z5xlx&#10;MME6/CtU1QYAIS+uPfrD+KapUJ+JJwDEOAQtWv3P2T8KL4AMvv4EYgyZCPAXADz7Y/MEAhFDli2w&#10;SP6Rxp+3sufmCQRGDCJbYHF9f3HjH8TXFeq6xZ+sv+jw3/FEyPOAfh9eW/8z8UQMxDr8z9wfmycy&#10;u3++ZX8ws/vyfP23qOsSIIY8vxqVJ+LAfv1v8z9f//l5bd//dn/q9H/mzS7J/v1z5Bk97z4+yL+4&#10;AucB/TPjGQl7/N+oPzO/HMry6wD/9vq588afQQw+/tfgLwrd+ufFM26O/1v151yY619+Pv+6qdDM&#10;lOf2l6Nd53/dVBDF4haiZaEpy8f9J2Ru7n6LxeKuY0SXx+8W2G7/Hyz/AQvHbURDeA1gWz7i0fK3&#10;9x9QFOPyXf5T9MfmuSigofFdrz8F9sfgteU/t/Ld/v18aH9s/pv331ie2v0FCmSi8OI7+7VGWT5i&#10;pT6DYvLLzyBip/2zAkIXyLIT/gP40P5+fonVUp6N51kBkXX5n7ffjf+IorgZlTf++UD/8ftj8zxb&#10;QIi5+/94Jp7M8RcZsmzRw/PA/hi8+bPP1eNPIHaKN/681b+PD+2PzROEi/+de/9ms8T68SewWfI7&#10;f9HqP2r//UcU+XS8ssfP8OIETxCiAOOn/V/yd/cfkTv3P2D9+GWePBGEyME4R37iQwqn+evA/hnx&#10;b8H/6QFr3eN/fd/uv+N5YD/P5scTgYscizZ/+7Ulgou89Um8UnL/sbM8v95/Z9HgQV4IP8z/KrDf&#10;ndcHfJadj2/z16qxPHn2R+al5amHbzv+lqc+/nT7C951/o7By2H8SX8HPrQ/Nn/KXx++/+Y3DU79&#10;l8SfeED2knddf80Xd14If+oB4SWNP5Rv85e14Rn36x+Vd1t/tdaQlmd9fIv/YD60fxDv+v6pgbxo&#10;8R/Kh/bH5rv8K8sLz/7YfD2AH3L8z9l/Rr6xPG/nWZf/AL6vfzNzvs8/pL9pzPzlPEPueP/2inft&#10;Vwpyz3v4v+Bd778uhW/3l4H9l8Gf13+7n79z5Rnj7f711vv8U0e8+/oxFd/mr3bHf3BjSkpKSkpK&#10;SkpKSkpKSkpKSkrKN5j0gCwlJSUlJSUlJSUlJSUlJSUl5U1HaK3Mt/2fyOHPtFZQSjq9uNYyKq+U&#10;4YlO87tdRdr8n3kK7J8n3++vOt+//v7IvJ2/BL/jHz7/D3k5Ma9fnD+v+W7/fj60fzhPZ+H7/Xfv&#10;v4ZWjv16/nynv9bQ9vwDaSjlOP9nwD+vH6f5Pv/n9dO3fyweZ+F7/Xfrp/Ycf2R+N/91C987/3t4&#10;p37X68cr3v/8b+O7/VVg/xi8PCt/Tn+t1X790vZaNDe+y39+43c7f7RW+/Vjdy64+vfx/f1y1ny/&#10;f1j/4fkTzDuuv0P43vl/5v6z8qqbNxtrMpj73BP+r3jH81e9OH8n56X5p4Xv9+/mh/Xvxq8i857+&#10;R/c/Hv0H62cMXnXwQ/yVVhB1vUVdrk6WbKs1pDRfcr/ZPEDZfx+aufOZ/ZvUYf7LwP4wvjwDb/w1&#10;6nL9itUAqoD+OfHUwueLW2itUW9P+WtU1VMn390/I548/bfdfG9/MG+PH9FZ+H7/8/ZH5QnIizto&#10;rfr9FaHcPEDJ2q8/Mq9O8Q7+J/nQfidejs8ToSjuoLRs9d8e8qV7/6x5IhSLOyjVoN4+nal/ZXnz&#10;hbuqmRE/yP+QXwb2z4w/t79+5ndfOC7nxFt/qRo0p/yD+9X+/BmHf4BsqvF4IhRXd5BNg6Y65X/m&#10;/tj8JP67+aPnxxOhuLqHbOoO/xmPP5Tf+1doqs1Z+ssR+XJsfoB/SL968f7NjieGxdU9mmZ70n/2&#10;4x/Cl5aHp3/5iP8f4gNPLnxYpugAAAAASUVORK5CYIJQSwMECgAAAAAAAAAhAOIaxpEZKAAAGSgA&#10;ABUAAABkcnMvbWVkaWEvaW1hZ2UyLmpwZWf/2P/gABBKRklGAAEBAQBgAGAAAP/bAEMAAwICAwIC&#10;AwMDAwQDAwQFCAUFBAQFCgcHBggMCgwMCwoLCw0OEhANDhEOCwsQFhARExQVFRUMDxcYFhQYEhQV&#10;FP/bAEMBAwQEBQQFCQUFCRQNCw0UFBQUFBQUFBQUFBQUFBQUFBQUFBQUFBQUFBQUFBQUFBQUFBQU&#10;FBQUFBQUFBQUFBQUFP/AABEIANIA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mM+wfNQAYHpS49q5/xB4z0zw3Zz&#10;XV9eQWlvEm55riTYq149cftD33jEyw/D3w3f+KGX5f7Rf/RdPX/tvL9//gCPUuUYnRTw1SprGJ71&#10;JdJD98gVTm1+zh+9KteLw+Afid4tgLa/4xsvDAb/AJdfD1n57Kv/AF8T/wDsqVcsv2b/AA7JltX1&#10;TxH4ll/ifUNYuNv/AHzE6JT5jV4elD4qp6g/jGxT/lqtR/8ACbWH/PVa4c/s2/DRxlvBOlzf7VxE&#10;0rf+PNS/8M3fDFPu+AdGT/bSDbWXNIfs8L/PL/wH/wC3O+h8WWE3/LVavRarbT/ckU15Lefs0+Cn&#10;jY2Vvqehuf8AlrpeqXUO3/gG/b/47WO/wU8V+Hg7eHPiJezBfu2viG0S6R/+2q7G/wDQq0vISpUJ&#10;/DUPfEkRl+VsinrgDgV82t8TviF8O0Z/GPhGS5sIvvan4cl+2xf77RfJKv8A3w9eieAPjf4e8c2a&#10;T6bqcF4v8WxvnX/fT+GkpRJqYSpTjz/ZPUaKqWeoxXiblardWcgUUUUAFFFFABRRRQAUUUUAFFFF&#10;ABRRRQAUUVm6vq8OlWzyyuqIi7mZqAJby9S1jLSNgV4L45/aCudT8RTeE/h7p/8Awk3iQfJPNv2W&#10;Vh/tTy/+yJ81cP4k+IuvftGa9daH4Ovp9F8D2svlaj4nh/1t038dva//ABf+W9o+Gfwz0jwR4et9&#10;N0TT4tL0uL+596V/77N/E3+1XPKrzfAe5HB0sJHmxfx/y/8AyX/yJxHhj4BLrN9b6t8QtQbxvriN&#10;vW0dNumWv/XKD7rf7717fZaUttEkfywwr9yKJdu2rMMMVuu2JdlY/ji5ntvBusS225JUtn27P9ys&#10;4zOOtiKlX4hJ/EixK0tjpdzqNvF9+4Taqf8AAN33v+A1NrGq3dnrWiwQNH9lvJWSVXX5/uO//stW&#10;9CvILnRtPntv+Pd4EeLb/d2Vz/iSSHV/E3h2COdXVZbrzdjf3YvmT/x6jmOQ6eDW7C5inliu4Xjg&#10;bZK6t8qNTINd025s7e5iu43t55fKibdw7/d21w2j6uum2HjieCBnltbyV1iSL5PliRU/9Apmm3Tf&#10;2v4VsPss6WVtatOu+B98suxU3t/c++/3qOYk9LeZEZFZl3t91f71MdEf7yrXCSabD4t8bXco3Ja6&#10;dF9lkeL5Wllb767v9hdn/fdXdKvrnWUu4NLn+w6ZYP8AZYJTFvaV0+997+H+GjmKOjmsFf8A1bbK&#10;8m+IvwF8O+LdQGrRwzeHPES/6rW9HbyZt3+3/DKv+/XUeI9fnuYLXQ2u4LbUpIllvrtH2pZp/fX/&#10;AGm/hrrNKvbO/wBNha0uY7+127fNSXzd/wDwOjn/AJzpo1qtKXNE+ZIPiZ4z+BV7FZ+P411LQ2bb&#10;B4p09f3X+7cRf8sm/wBv7tfQvhLx1p/iayiuLW5ilSVd6SRtuVlpmv8AhyDUbGa3khivLadWWW0l&#10;Xcjr/dr5b8T+D9c/Z41K48R+DFn1LwbvaXUPD27e9h/flt/9n/Y/yjjU5D0FRpY9fuvcq/8Aksj7&#10;WVldfl6VJxivKvhT8YNK8e6Ha31jdrdW8q/KytXqMUqzJuXpXYeHOEoS5ZEtFFFIkKKKKACiiigA&#10;ooooAKKKY77E3UAVLy7W0t2dzivjr4qeO9Q/aD8c3fgLw9eSWfg/Tm/4n+rQ/wDLX/p3ib/P/wAV&#10;1n7WvxkvtCsrHwX4Yl3+K/ED/Z4NjfPbxfxy/wCf9r+5V74BfCjT/CXhy00y1VWsrX57mbbt+1XH&#10;8bv/AJ/uVx16n2D6nL8NDCUPrtX4vsf/ACR6F8O/A9joGj2Nra2cVhpVrEqW1qi7fl/vf5+9XXar&#10;4h0/QfsS31ytt9qnW3g3/wAb1mXGvf2DqLLqt3ZWWn3U8Vvp331d5WX5lf8Ah+992uK1K0uZvGT6&#10;L4lnW80fXoLpLGZf+WD7kf7P/wB8LuWuPm5zxKlSVWXPM2PFIk13xnb6Sk01td26W95bPDIyLs83&#10;/SGf+98qqv8AwOu4t7yDU7XzInWa3bcv+w/8Nef6V4dvNb06KXxYstne6S7QQX1pdeU9xF/G7Ov8&#10;L/3Kr6x8QorOBNP0SNYbeJViWXb/AAr/AHFo5uf4ApUJVpe4bQ8G6b4filiTW9S03TZW3/YYrrYi&#10;f7n8a/8AAWqdPFui6VFFFY2fyW67Ivl27a8xm1iW5leWSVndvvO7U3+0v9utuX+c9aGXx+2elP8A&#10;EKX/AJZ20af77UxPiDP/ABQQ15x/aQ/vUf2kP71XyxNvqcD1K28fWf8Ay1tni3/e2NvpNHtNLDXb&#10;aTqU9u08j3C2rSt5Syt/Fs/u7v4a8u/tH/bo/tH/AG6OUwlgYzO81LTbvw1YWllYxz3Oq6tK32/W&#10;0t2leL+83y/98on3a7bR9JtfD2l29jaLst4F/wC+v9pq8y0T4i3OmukVyzXkH+399a6fxZfz+J/h&#10;9rf9gz+ddy2rpFs+/v2fc/3q5pcx5s8NKluWLf4gwatfXFro9hfa0sDbJby2RFt0f+7vdl3f8Bpl&#10;x9k8WxXElpuh1CD5J7SZdrr/ALLr/wCzVN4En0p/B+lf2KIxp6wIiov8Lfxq3+1u+9U7aGk/iqLW&#10;/PkR4rX7L5SfcdN+75v73+z/AMCqPachEeaHvnyB480O8/Z48Xy+M/DUcv8Awit5P/xOtJi/5dZd&#10;/wDrYl/hX/P+79X/AAw+IVj4y0a1urW5S5jlRWR1b71ZnxK8LW+raXdS+StzFLE0V3bOvySxfx18&#10;nfDHxDc/AH4pN4OuZ5H8Oai32jR5pW37f+mX+f8A2eu2hUPdrU/7Uwv1iH8WH/k0T9DFbcM06ue8&#10;K67Fq1gjK+/5a6Gu4+UCiiigAooooAKKKKAGLwK5zxr4jtvDGg3l/cyrDbwQtNK7fwqtdC7YAJ71&#10;8e/t6/EOTS/BVp4VsJG/tDXrpYNif88l+/8A+yr/AMDqKkuSPMd2Bw0sdioYeP2jzP4Ni++L/wAS&#10;tY+IN8v+kajO9lpMT/8ALCBf4/8Avn/2evtvSrOLRNNt7OD7kS/f/v8A+1Xhn7Nng+DQdEikiiVL&#10;ewiW1gf+83/LV/8AP9+vTfGGvavpVklzodnBqstq/m3mn+bsuJYPm/1X+1/v/e2V83Vq+9yH0WbV&#10;4Tr8kPggYnhvxBpXxcu/EdlfbntYvK8jT7uDyri1RotrN/wJ13I/+7Wt4c03V/sstt4x+zXlppEs&#10;UthqDt89x5W5vtD/AN1vuL/33/erlNP1vw18UdZ0/U/C+q/2b4g02KKVnSLY/wBn3/Pa3EX+dvyM&#10;lUvjH4//ANI/sGzl+VPnuXT/AMcSr5ueXIePhsNLES5B3jX4iN4hneC2ZksFb5U/56/7TVzH9pf7&#10;Vcj/AGpWxr2nXehQabPcrsS8g+0Lv/g/2P8A0D/vuu+PLD3D6yNCFH3DV/tI/wB6j+0j/erkv7V/&#10;2qP7V/2qvmN/YHW/2kf71H9pH+9XJf2pR/alHMP2B139pf7VJ/aX+1XJf2r/ALVdR4V8J6h4nga7&#10;V4rDTYvvXVw2xKiUoxM5RhCPPMm/tL/brS0Hxfc+H79bm2l+T+KF2+RlpkPgG2vm8jTPE+nXl1/D&#10;b7tu7/x+uN1T7Xot/LaX0DW1xF95XqPaRn7hhGNKt7h7lrF1BeeGLrxL4Vtlh1t9qNMiO7xbnRZX&#10;eJP9ayLvaudvL+00d00/wrqereKvGU7q/wBue5llt4vm+dp/+WSLt3fLXHfD7x//AMIxraea3/Ev&#10;n+Wf/Y/269D8avqdz4g/0zXtQ0Hwr9jR1m0aDc8s+99++XY7L8myuaXuS5D5vF4T6vM7vxF4w0rw&#10;xBE+r30FmlxKlv8AvnT7zPt/75r5l/ar+GLX+jXH2GJkvbL/AImGmSxffTb99P8AP+xXcfDfRNFT&#10;x5cf2Zod3releR5reJNes281J9/3Ell+aX/vj5P7713XxU0v+1fCtxcr/wAfFh/pCf7v8dRzRjLk&#10;N8tryw1eEzz/APZS+L//AAmnhSykllzdL+5nT+6y19R2zLKit3r80vg5rbfDT466roats0zUv9Kt&#10;U/8AH/8A4v8A74r9FfCWppqenROG/h5r3qE+aJy5zhI4TGSjD4J+9E6OiiitjxQooooAKKKKAKd9&#10;L5NvI9fm9+0D4kXxn+1Hb2e7fb+H7X/yL9//ANnT/viv0R8V3P2bS5m/2a/LXwlN/wAJb8ePFd8z&#10;b3utW+yq/wDsNL/9hXBi5e6fZcNUrVa2I/lifefw9sP7B8G6VbN/rXi82X/eb568/h1Lwr8Ttevf&#10;EfhPxV/ZXiu1iSLzf+mUW/8A1sTf62B/7/8A3w9ehw38FzFLFEyzJE3lSon8L/3K+fPiJ4S1DStE&#10;stMvvCDeKrLS5UTR9W0SX7PfQQfd+zypvRvu/LvT/YbZXzdOXPI8uvzTlznrHg9LrwT4U1rxD4h0&#10;/S7PWN0svnae3mpLEz7kTf8Ae273fan8O+vB7zxDPf3UtzPLvuJWd2f+89ekfHLVYvDfw+0TQ7V5&#10;fJdool81t7+VEn8f/jtfO83iqxtn/e30EP8AvypXZhvf98+qyjCfuuc9AsNbWG/t5Z13wpKjsn95&#10;N9dx8WfiVbeLb+0g09d9lZ7ttx/z1dq8K0r4haHZ6paTz31pNFFKjywvKjoy7/nSvpjxb4A8PeMP&#10;DSS+HlsbO7dUuLW4t9qJKn9x/wDZeirVjCUOc7MTGOHqwnVgeO/2q1H9qtWNqWi61pU7wXemXcMq&#10;/wDTJ3/8fpthp2q6lexW0Fjc+bK21d8TpXT7WJ2csD1LwH4B1Lxn9nu/lttHZmVrjem/5f7iV1Hj&#10;b4P3NtKk/hz99E/+tt5ZfnX/AG0dq1fh18OovAyrPLqE9zqDL+9RJdlv/wB8fxV0firRLbxbpb2N&#10;zc3NtFu3b7SXY9ebLF/vfcPm6mLn7f3J+4fNSak00qJuVN7bK9E+Muuy6ZqNl4dgfydNs7aLbEn3&#10;Hb+9XmvjbwTqfgzWWs2WW/t3XfFcRRN8yf8AsrV2uqzWPxR8P2t5czy6J4isIPKlS4ibZdKv9yuy&#10;VWPuTPVq8vPCr9g5BNYaF1ZW2Onzq6N92vTfFt//AMJb8LdH8Rz/APIStZfssr/89V37f/if/H68&#10;Phs9TuZUii0+7eVm2KiQNXsHxIePwN8HtH0GVl+23Eq7kRv4/md//HtlFWXvQLrxj7WlyfEef/2p&#10;Xvvw58a6nrXw3u10qO2ufEGnK0UCXbMkUr/8st3/AKD/AMBr5VOpV6h+z34qaz8YXGnM37q8gf5P&#10;9pfm/wDi6K/wkZhheehM71/Fuq66kUGs/EbQvCWoWsqyy2n2H7PKrr/BvluPmX+H+7XsdnqtnrFh&#10;Fc208F5YzrvSWJt8Uq/79eCf238K/hde6nY3mgy2bxXTyy3FxoEtwnzfP8lwsT7l/wCB16H8PfHO&#10;n+NvDiX2mW0tnaJK9v5TwPEny/xpuRPlf5W+5XBUl7vPA+JjE+N/j3bSeDPiHo+qxfI+m3z2rP8A&#10;7O/en/ju+vvr4I+IP7T0W3bd99a+J/20rNUv7qVF/wBatvdf+yV9A/si+JG1Xwbo7M29/IRGr3sF&#10;V5z3s9j7XB4fEf8Abh9a0VHC26NTUleqfDBRRRQAUUUUAcj8QZtmjy/7tflp+zNc/bPiXbs335dT&#10;81v+A73r9RviP/yCJf8Adr8jPgP4hk0H4saPZqvzy6jsZ3/g+R0rx8wnyxPv+GI8+HxX/bn/ALcf&#10;WPxI+ESzeJtQ8WaLqepJqF0qvdaTFqs9qk7r8m+J4n/dNtT+NGT/AHa5TR7ZfFWr2sGleNvFum6r&#10;pd9a3t54Z8TXiyv5Syoz/Js+Zfk+R0dl3fxVzXja6+Nmt+JNSk0q9h0rwnFdSxRJpltE+qyxL/F/&#10;pTeV89c74W0L4b2fjPRNS8Q33jPUvHS3kVvYp4unukmilZ/+WS/JEy/xfLuWvmlUqey+P/wA8f2c&#10;eb4CT9tLxPeXniXw5Y/aZfKis5ZWTd/ef/7Cvm/fXuf7YaN/wmWhT/wS2Lp/3zK//wAXXggeurCf&#10;wIH67lfLDBwLG+vqv9lr40wTabF4M1idYbuD/kHTO/8ArU/55f7yfwV8mb6ekzQsrKzI6/Mjp/BV&#10;16EcRHkmbYvDRxdL2Uz9RYdSlh+5Kyf7jVYh8S3if8t2dP8Abr4v+G/7WOoaJbxaf4qgk1W3Vdi3&#10;0P8Ax8L/AL/96vePDHxs8HeLfJXTtctvtEvypb3H7qXf/uNXzc8NXpbnwGJy2vh/jgeyw+Kl/wCW&#10;q/8AfFXodYgufuyV5/8AbKPtlRGvI8r2ET0gal/tUf2k395q8k1X4naL4Vd4tT16ysHX70NxOu//&#10;AL4+9Xn/AIk/bN8J6Pvi0+K5164X+O3Xyov++3rspc1b4IG1LL69X4IH0lf69BptlLc3l0ttaRLv&#10;lmmb5FSvk34qfFH/AITzxM88Xyafar5Vsn+x/f8A+B1514z/AGh7z4iyot9efY7JG3rYouyL/gf9&#10;6ufh1qCb/VTq/wDuNXt4ah7H35n0mCyuWH9+r8R2f9q/7Vdf8H9b+zfEjw/8335/K/76TZXkX9o1&#10;1vwivPO+Jfhxf7t4j/8AfPz12VJe7M9KvS/dTPrjxh8YLTwNeyxarouu/wBmJEjtq1pYtcWn/A9v&#10;zL/wNKx/gt4t8L63/wAJKvhe5vXtIr7zWtLhXSKLzV3J9nRkTav3/k/vJWV4qs/H954mln8P+KLL&#10;TdH+yrttL7TkuE83e+/c29G+f5P/AB+n/C6w8XaD/bcXiWXRvs8s6S2MWjeaiRfJ+9+RvuLv+fZ/&#10;tvXg80fZH5pyy5jz/wDbDdXa3Z/49Of/AMdeuy/Yhv2fwrZLu+4zf+hV5V+2Hr0SXmmQNKvmvYy/&#10;J/vPXpH7EKN/wjNl/vP/AOhV9Dlv2D3s0j/wi0v8R9+Wjb7ZP92p6rad/wAecX0qzX0J+dBRRRQA&#10;UUUUAct49g83R5h/s1+Mt+//AAhPxzff8iWGu/8Ajnm1+1PiS3+1abMv+zX49/tgeGJfCXxu1WVV&#10;2RX+26i/9n/8f3V5uOhzRPueFKn7+rS/mifWf2yorzyL9YluYlmSKVbhd/8AA6vuR64/wT4qXxJ4&#10;S0fUlb/j4tUd/wDf/j/8fra+2V+dcvJI7JUuSXIeO/tb2H2zQdB1Nf8Al1nlt3/3GTf/AOyV8yb6&#10;+0vidoP/AAmfgbVdM+/cNF5sH/XVfnSviXfXvYKXPS5D7DKav7jk/lLG+jfVffVrSorW81S0gvLz&#10;7BaSyoktxt3+Uv8Af2V6J7fMN313vwQ8VS+GPiJp8sGlLrFxP/o6p/HFu/jT/P3avWHgz4aQv/pn&#10;j+eZP7kNi8X/AMXXpXgnxb8JvACu2lanH9rb713NFK8rf8C2fL/wCuGvX93k5DysTi4zpThCE5n0&#10;H9r/ANqj7XXlP/C/fBH/AEHo/wDvxL/8RR/wv3wR/wBB6P8A78S//EV4PsKv8h8f9Wr/AMh5B+05&#10;4tl1jxoulT6Utn/Zq/Ldv/rZ0b/2WvHN9fUfjD4hfCvxzZJBrWoQXOz/AFUvlSpLF/uPsry+/wDB&#10;/wAK5mdrPxxc2f8AsTWrS/8AsiV7dCpyR5ZwPqsJifZUoUpwlA8s30b62/GGj6DojWn9h+If7eSX&#10;f5r/AGV7fyv7n3q5zfXfH3z2I1eePOaEOpXMP3bmRP8AgVet/s0zX2pfE23nednisLWW4bf/AN8p&#10;/wCh14pvr6d/Zj8PNo/he91qddk2qS7Iv+uS/wD2e/8A74rmxMuSkcGYVYwoTPoj+25P+elMfVZH&#10;+9K3/fVYX22j7bvr5s+D5T5l/al1Vb/4kxWyP/x62MS/8DZ3f/2avsD9jbRGs/C+mfL9+JX/AO+q&#10;+BvFupN48+KuoTq29Lq+8qL/AHV+RP8Ax1K/UP8AZs8PfYNGtF2bERUr7zLafJAviSXscHh8OfSF&#10;omyBRU1MRdqrT69s/OgooooAKKKKAK9zD5tuyV+dP/BRT4bs9hZeJYF+ezl8qf5f4W/z/wCP1+jm&#10;c14x+0H8O7Xx14P1PT54t8V1AyH/AGP9qsaseePKellmL+o4yFc/N39mzxmtzod7oMv+ts2+0Rf7&#10;UTf/AGf/AKHXtH2yvjyzm1D4OfE2WK5Vkewna3nh/vRfx17xpvjae58b3FnPeW0Oky2cV1pmxP8A&#10;j9Rvvvv/ALyP/An8L18NicNL2vOfpGYRjCr7WHwTO+fxPp6aommNqFsmpuu9bTz183Z/ufer5p+P&#10;HglvDfih9VtV/wCJfqjO/wAn/LKX+NP/AGatX4Y6Np+uaB4/gFnZ6vrEWuXkMWps3zzt96J/P2My&#10;7d38P3dtenyaDJ4h8E2+i+JJo769e2Vbm6iXbulVf9av/AqpL6nVObL8ZKlLn+wfJ2+jfWn4w8JX&#10;3gnWXsbxfk+/FKn3JV/v1g769aMuc+zjU5/fgaemw/b9RtLb/n4lWL/vp9lXfFWgy+GPEF3pjfvv&#10;Kf8AdTJ/y1ib7j/98U3wOnneLdK3fdinSVv+A/PW7ba3Y3ug2uo3kuzW9EZ4oon+/Ojf6r/vh93/&#10;AAGolL3jGVSUJGf4w8N/8IfqOn207NM8tnFcS/N/E330/wCAbNlbeq+DNIh1nWNKtJ7uG7sLP7bF&#10;NcMrpKnlI7p8ifL9+snxg7al4a8JXK/vn+xvby7Pnfetw/3/APvun/EvVbmHxVqEUUqpb3EUG54d&#10;v71PKT+P/fSo96ZHNKfIVH03T9EsrKXU/Pubi9g+0LaW8qxeVE33Nzsj/fqrrD6U9vaS6Yt3DKzM&#10;k9vcSrLt+5s2OqJ/t/8AfFausWf/AAmGl6VfaUyzXtrZxWl5Y7tky+V8iOifxK6/3K5zUtHvNHit&#10;3u4vszz79sT/AH9q/wAeyriXGX85Fvo31U31YsLO61W9hs7ONrm4lbYsKfxVR08xveCfDFz4z8R2&#10;umW27ZK26Wb/AJ5RfxvX1X4nvLnw34e0nSPD8ltptxdSpptncXa74oP3Tt9z+Jvk+X/aeuW+F3ga&#10;DwBpG2XbNqt1891N/wCyJ/spWb8VvFUAit7K70aPXvDWx5dYeGX97aoroiSxbf4kb5n/AIlry5S+&#10;sVeSB8fmWJ9r/gO48GeJNSsPDlxB4sltLbUNJlS1ur5J/wB1cfIjpLvb7u9XT/gW+j4l+OYvDfgH&#10;UNQtrlfNuIvKs5kbdudvuOn/AKFXkuteDPBWj6zouqtpF34g0eWCVZdjy6lvnbY1vKyfNv3ruXc3&#10;+x/s1wfxC8Q/af7P8OWdmthZac0rrYo29IpZXdvK+X+4r7f++6ccNGUueBzZfTlVq8kzq/2cvCre&#10;JfHNvOy74bX5v+B1+tnwg0D+zdIg+X+Cvin9jz4VtYWFvPPF+9l/etX6F+HLEWWnwoF/hr7LDR5K&#10;R8lnuM+t4yfJ8MPdNqiiiuk+eCiiigAooooAKzNb05L+zdWX+GtOkYZFAH5gft5/ASWGf/hL9Mtm&#10;eWL5LxEX76f36+dPhL4tsdYsx4T8QwW1/b7t9ml3Esqf7nzV+wnxQ8D2viXSJ4JIEmWVGV0dfvV+&#10;RH7S3wHvvg54tlvrOKX+xJ5d8Eyf8sH/ALlePjcNz++foWSY2GLofUsR8X2TZ8LTahrus6rY6bPF&#10;4Q8O6NctarpmnW0S3ErL/wAtX3I6qr/w7F+ar2p+PtQ8Nabf2uolp9YluJYtFggiV7q8T+B3iT5f&#10;vbvm+Vdv92uO8H+Nv+Ettdipp9t4wt4vKgvruDdvX/0L/gFQtBDoesXenaR9r8S+OLqNTd6jdXTx&#10;R26/w+a0W3av92Ja8T2ftJe+VXp1cP7h6ZPpTeNvCdra+KbGGG/aLdItrLu8iX/Zb/P/AAOvCfGf&#10;w31XwfK8u37Zp/8ADdxJ93/fT+GvTvDnjaDStKlsbnUrvxHcaYrJqGpxW3yI333+7/c/2NzV18Op&#10;RXkCyxMs1vKu9XT5kdGrnjKWHn/cPWweJlCHunypvo317t4k+Feg683mwK2m3H9+3+43/AK4HVfg&#10;1rVm7fY57a/i/wB/Y/8A49XdHE0pntxxcZnEb6N9bU3w98Sw/wDMInf/AHNr0xPAHiOb/mEXKf76&#10;7K25om3tYGRvo311th8IvEN46ebFBZp/fll/+JrstK+Euh6JsudavvtKJ/A7eVFWMq9KJjLE0onm&#10;/hvwxqfiq88jT7Zn/vSv9yL/AH3r6D8AeANP8DQeau251N1/e3br/wCOJ/dWrVn9j0qzSKBIrO1i&#10;+6ifIiVy3i34jz6b4gtfDulQK+sXmxoJbv8A49/vruT/AHvKbdXDKpVxPuQPHxOL54/3DqPF9+mm&#10;u2uafp7av4i06DyoLGKfY7LK6/f/AO+f/HK4ezto9JurLx94Wiu7zT9R81tV0n77y+a/zui/89UZ&#10;drJ/sVn6bN4l8PX17c/2RokMsUv+mXs1yz3F+rS/Js2/d/2d/wDd2pWlqZ0r4Zapq+vLdzu+o72g&#10;0rd8iyts811/3ti7q0jHkXIeNGnPET9yBb8S6npXwa8NXtloO6G71GdpYrdpN3kbvvuv91U/hWuc&#10;+Anw3n8eeKIrmWJntIm3/P8AxNXI6JpWtfFrxb826aWVv3r/AMESf3K/SD9mn4GxaDYWirBsRP8A&#10;Zr2cFhr+/M6syxccpwv1el8cj274IeA00TTrdvK2fLXtqJsTbWfommrptqqKtade8fmIUUUUAFFF&#10;FABRRRQAUUUUAQTxLNGVavE/jf8ABnTvHOh3VpeWyzW8qbWSvcuMVBcW6XEZVhTKjOUJc0T8NPjx&#10;+z9rnwZ157mBZJtK83fBdp9+L/frP8MfEuDWLdrPVWis9VlieKLVkiTevybd/wDstX6+/FP4P2Pi&#10;vTbiCa2imSVdjI6/fr82vj9+xbqfhi6uNQ8LxM9vu3tY/wBz/crxsThPtwP0DBZzSx0fZYr4zzVP&#10;D+oQ+CbXw7G1ro+jxQbL69t5fNlnX+PZ8nybv4m/2qrJ4n1OHwDNr6XjabE0WzRdMt4kfC/dgV9y&#10;/Ozf3a4rTfFuueCbp9Puom8qL5Wsbtfu11fhjxJ4Tmeyfy/sFxa/6iK7ld0g3f8APLd8q15koyj8&#10;Z31cDOHwG34mmn8X3Wi+Gp4tlxsiv9Tli/5d1X+FG/hZm+X/AHUauw1XXrbRLB7q5l8m3i+T7u/d&#10;/cRE/iauP8I6Zc6R/aVzezw3F7qM/ny3FuX+b+6n+4q7VpvjW0vNRl0Oe2g+2RWN8t1Lboyo7LtZ&#10;fk3f3N1ccuScuT7BnGM4QnP7Zvp45gSTUoJ7G7trqzgW6a3dF3vE38abX2/wtWV8OUk1HT4PEGpQ&#10;3a61dK+6a4b5Hib50VE3bdirtrn9csb5tO1++lG3UtYji022tj/ywib5fvf3vndq7e2dbOCKCL7k&#10;Soq0p8kIe4OlGc6vvmN8QNW8Q6bc6NPoVx500135TafKqpFOvlM+3ds3K3yf36peIvEemeL/AAtp&#10;uqwxqLiy1Wz82KVf3tq32qJXRv7tWfFt/sn0JkWWZ4tRSXZFE0r7Njq7/L/v1k+MfBkmtXKajpM4&#10;tLyWSD7XCx2RXUasrJu/2l2/K1b0nD3Oczqwn7/IO8Q6nq9/p3jnRNRmW5uGgiuLFIl27fN+VET/&#10;AIEtat3fv498MaRq+keW+oWtzBeRs3yJv+TzU3/7rMtZ3iTVvDVnr9vq95dM+pWsXlJDE2/d/c3L&#10;/sfNt3/364/WPiXeXkCWOkQLpVqnyKluvz//AGNXFc/JyG9LCVZynz/AegeOfFug6Pf293LaQX+u&#10;wLsg/wCmX+/XBaJomvfFfxH8u65lZvmm/giX/Yrovhj+z9rnjy6inuYpLOydt3z/AH2r9APgV+zN&#10;baDa26rZqiL/ALFehhsJ/OY47NKGXx5KXv1TmP2bP2b4NBtbf9x8/wB5ndfv19yeFPCsGiWSIq7N&#10;tJ4V8I2+iWqIkaptrpwoAr24R5D86r16mJqe1q/EPoooqzEKKKKACiiigAooooAKKKKACiiigCOW&#10;FZl2sOK5PxP4Ds9bidWiX5q7CigD4p+NP7IWh+M4pWn05Xl/hmRdjr/wOvir4kfsSeI/Dcs0uiz/&#10;AGyJf+WVx8j/APfVftDPYxXC4dc1y2t/D2x1VG3RLWMqEZHr4TNcVhPcjP3T8HdS8K+M/Adw6z2O&#10;pWG3+OFW2VDbfE/XLP5ZWim/67RV+zviT9nvTr/d/oyv/wABryXxV+xzoeq7/N0i2f8A7ZVwSwMZ&#10;n0VLiKM/4tI/MH/hZcr36XkulWj3Sr5Sy/PvVKtv8XL7+Gxg/wC+nr7r1L9gzw47bl0hU/3N9Uof&#10;2DPDyP8A8gpf++nrH6gdn9u4H+SR8LTfFTWJvliWCH/cXfVVJvFXi2Xyol1C83fwRK6JX6QeHv2K&#10;tF0118rSIE/7ZV6l4c/ZjsbPZ/oyp/wGto4GMDmq8RUofwqR+ZXgz9mDxV4klRryJbCJ/wDgb19U&#10;fCL9jOz0p4p5bNrm4/56zfPX3B4f+CmnaZt/cIP+A13uneGLPTI12RqD9K7YUIxPAxOc4zEe5zcs&#10;TyL4e/Aqz0RImaBfl/2a9l0rQYNNiVVRa0kiWFcKtSV0HhCdBS0UUAFFFFABRRRQAUUUUAFFFFAB&#10;RRRQAUUUUAFFFFABRRRQAm0elRPaRSfeXNTUUAUX0i1f/lktJ/Y1r/zyWr9FAFZNPt4/uxKKmWJY&#10;/urT6KACiiigAooooAKKKKACiiigAooooAKKKKACiiigAooooAKKKKACiiigAooooAKKKKACiiig&#10;AooooAKKKKACiiigAooooAKKKKACiiigAooooA//2VBLAQItABQABgAIAAAAIQA9/K5oFAEAAEcC&#10;AAATAAAAAAAAAAAAAAAAAAAAAABbQ29udGVudF9UeXBlc10ueG1sUEsBAi0AFAAGAAgAAAAhADj9&#10;If/WAAAAlAEAAAsAAAAAAAAAAAAAAAAARQEAAF9yZWxzLy5yZWxzUEsBAi0AFAAGAAgAAAAhAJnf&#10;LmT1BAAA/g8AAA4AAAAAAAAAAAAAAAAARAIAAGRycy9lMm9Eb2MueG1sUEsBAi0AFAAGAAgAAAAh&#10;AIyaf7vIAAAApgEAABkAAAAAAAAAAAAAAAAAZQcAAGRycy9fcmVscy9lMm9Eb2MueG1sLnJlbHNQ&#10;SwECLQAUAAYACAAAACEAS/oUneEAAAALAQAADwAAAAAAAAAAAAAAAABkCAAAZHJzL2Rvd25yZXYu&#10;eG1sUEsBAi0ACgAAAAAAAAAhAOOwVOfUUwUA1FMFABQAAAAAAAAAAAAAAAAAcgkAAGRycy9tZWRp&#10;YS9pbWFnZTEucG5nUEsBAi0ACgAAAAAAAAAhAOIaxpEZKAAAGSgAABUAAAAAAAAAAAAAAAAAeF0F&#10;AGRycy9tZWRpYS9pbWFnZTIuanBlZ1BLBQYAAAAABwAHAL8BAADEh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60%" style="position:absolute;width:12242;height:1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I2bCAAAA2gAAAA8AAABkcnMvZG93bnJldi54bWxEj0FrwkAUhO8F/8PyhN7qxhQlia4iQqHX&#10;qhi8PbLPJJp9G7KrSf59Vyj0OMzMN8x6O5hGPKlztWUF81kEgriwuuZSwen49ZGAcB5ZY2OZFIzk&#10;YLuZvK0x07bnH3oefCkChF2GCirv20xKV1Rk0M1sSxy8q+0M+iC7UuoO+wA3jYyjaCkN1hwWKmxp&#10;X1FxPzyMgvQ2nOPzcbFMTqnGfLzkepd8KvU+HXYrEJ4G/x/+a39rBTG8roQb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wyNmwgAAANoAAAAPAAAAAAAAAAAAAAAAAJ8C&#10;AABkcnMvZG93bnJldi54bWxQSwUGAAAAAAQABAD3AAAAjgMAAAAA&#10;" filled="t" fillcolor="#fcc">
                  <v:fill r:id="rId8" o:title="" type="pattern"/>
                  <v:imagedata r:id="rId9" o:title="60%"/>
                </v:shape>
                <v:shape id="Picture 5" o:spid="_x0000_s1028" type="#_x0000_t75" alt="60%" style="position:absolute;left:9645;top:525;width:1515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85ljCAAAA2gAAAA8AAABkcnMvZG93bnJldi54bWxEj92KwjAUhO8XfIdwBO/WVF1EqlF0YUEW&#10;Fvy9PzTHNtqclCbVrk9vBMHLYWa+YWaL1pbiSrU3jhUM+gkI4sxpw7mCw/7ncwLCB2SNpWNS8E8e&#10;FvPOxwxT7W68pesu5CJC2KeooAihSqX0WUEWfd9VxNE7udpiiLLOpa7xFuG2lMMkGUuLhuNCgRV9&#10;F5Rddo1V0OR/Zzcyv6tTMyzPX+a+ufNxqVSv2y6nIAK14R1+tddawQi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fOZYwgAAANoAAAAPAAAAAAAAAAAAAAAAAJ8C&#10;AABkcnMvZG93bnJldi54bWxQSwUGAAAAAAQABAD3AAAAjgMAAAAA&#10;" filled="t" fillcolor="#fcc">
                  <v:fill r:id="rId8" o:title="" type="pattern"/>
                  <v:imagedata r:id="rId10" o:title="60%"/>
                </v:shape>
                <v:group id="Group 3" o:spid="_x0000_s1029" style="position:absolute;left:1412;top:1848;width:9419;height:2" coordorigin="1412,1848" coordsize="9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alt="60%" style="position:absolute;left:1412;top:1848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XsEA&#10;AADaAAAADwAAAGRycy9kb3ducmV2LnhtbESPQWsCMRSE74X+h/AKvdXsFpS6GkVcCnpRupaeH5vn&#10;7uLmJSRRt//eCILHYWa+YebLwfTiQj50lhXkowwEcW11x42C38P3xxeIEJE19pZJwT8FWC5eX+ZY&#10;aHvlH7pUsREJwqFABW2MrpAy1C0ZDCPriJN3tN5gTNI3Unu8Jrjp5WeWTaTBjtNCi47WLdWn6mwU&#10;TPfOutL7fFuWe5r8rXe5pbNS72/DagYi0hCf4Ud7oxWM4X4l3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ZUF7BAAAA2gAAAA8AAAAAAAAAAAAAAAAAmAIAAGRycy9kb3du&#10;cmV2LnhtbFBLBQYAAAAABAAEAPUAAACGAwAAAAA=&#10;" path="m,l9419,e" fillcolor="#fcc" strokeweight=".58pt">
                    <v:fill r:id="rId8" o:title="" type="pattern"/>
                    <v:path arrowok="t" o:connecttype="custom" o:connectlocs="0,0;941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PRE</w:t>
      </w:r>
      <w:r w:rsidR="00837AC8" w:rsidRPr="000E7588">
        <w:rPr>
          <w:rFonts w:ascii="Tahoma" w:eastAsia="Arial" w:hAnsi="Tahoma" w:cs="Tahoma"/>
          <w:b/>
          <w:bCs/>
          <w:color w:val="660000"/>
          <w:spacing w:val="-4"/>
          <w:sz w:val="52"/>
          <w:szCs w:val="52"/>
        </w:rPr>
        <w:t>-</w: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NU</w:t>
      </w:r>
      <w:r w:rsidR="00837AC8" w:rsidRPr="000E7588">
        <w:rPr>
          <w:rFonts w:ascii="Tahoma" w:eastAsia="Arial" w:hAnsi="Tahoma" w:cs="Tahoma"/>
          <w:b/>
          <w:bCs/>
          <w:color w:val="660000"/>
          <w:spacing w:val="-3"/>
          <w:sz w:val="52"/>
          <w:szCs w:val="52"/>
        </w:rPr>
        <w:t>R</w: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SING</w:t>
      </w:r>
      <w:r w:rsidR="00837AC8" w:rsidRPr="000E7588">
        <w:rPr>
          <w:rFonts w:ascii="Tahoma" w:eastAsia="Arial" w:hAnsi="Tahoma" w:cs="Tahoma"/>
          <w:b/>
          <w:bCs/>
          <w:color w:val="660000"/>
          <w:spacing w:val="-2"/>
          <w:sz w:val="52"/>
          <w:szCs w:val="52"/>
        </w:rPr>
        <w:t xml:space="preserve"> </w: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ST</w:t>
      </w:r>
      <w:r w:rsidR="00837AC8" w:rsidRPr="000E7588">
        <w:rPr>
          <w:rFonts w:ascii="Tahoma" w:eastAsia="Arial" w:hAnsi="Tahoma" w:cs="Tahoma"/>
          <w:b/>
          <w:bCs/>
          <w:color w:val="660000"/>
          <w:spacing w:val="-3"/>
          <w:sz w:val="52"/>
          <w:szCs w:val="52"/>
        </w:rPr>
        <w:t>U</w: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DEN</w:t>
      </w:r>
      <w:r w:rsidR="00837AC8" w:rsidRPr="000E7588">
        <w:rPr>
          <w:rFonts w:ascii="Tahoma" w:eastAsia="Arial" w:hAnsi="Tahoma" w:cs="Tahoma"/>
          <w:b/>
          <w:bCs/>
          <w:color w:val="660000"/>
          <w:spacing w:val="-2"/>
          <w:sz w:val="52"/>
          <w:szCs w:val="52"/>
        </w:rPr>
        <w:t>T</w:t>
      </w:r>
      <w:r w:rsidR="00837AC8" w:rsidRPr="000E7588">
        <w:rPr>
          <w:rFonts w:ascii="Tahoma" w:eastAsia="Arial" w:hAnsi="Tahoma" w:cs="Tahoma"/>
          <w:b/>
          <w:bCs/>
          <w:color w:val="660000"/>
          <w:sz w:val="52"/>
          <w:szCs w:val="52"/>
        </w:rPr>
        <w:t>S</w:t>
      </w:r>
    </w:p>
    <w:p w:rsidR="000E7588" w:rsidRPr="000E7588" w:rsidRDefault="000E7588">
      <w:pPr>
        <w:pStyle w:val="Heading1"/>
        <w:spacing w:line="410" w:lineRule="exact"/>
        <w:ind w:left="400"/>
        <w:rPr>
          <w:rFonts w:ascii="Tahoma" w:hAnsi="Tahoma" w:cs="Tahoma"/>
          <w:color w:val="660000"/>
        </w:rPr>
      </w:pPr>
    </w:p>
    <w:p w:rsidR="002248A7" w:rsidRPr="000E7588" w:rsidRDefault="00837AC8" w:rsidP="000E7588">
      <w:pPr>
        <w:pStyle w:val="Heading1"/>
        <w:spacing w:line="410" w:lineRule="exact"/>
        <w:ind w:left="0"/>
        <w:rPr>
          <w:rFonts w:ascii="Tahoma" w:hAnsi="Tahoma" w:cs="Tahoma"/>
        </w:rPr>
      </w:pPr>
      <w:r w:rsidRPr="000E7588">
        <w:rPr>
          <w:rFonts w:ascii="Tahoma" w:hAnsi="Tahoma" w:cs="Tahoma"/>
          <w:color w:val="660000"/>
        </w:rPr>
        <w:t>Ma</w:t>
      </w:r>
      <w:r w:rsidRPr="000E7588">
        <w:rPr>
          <w:rFonts w:ascii="Tahoma" w:hAnsi="Tahoma" w:cs="Tahoma"/>
          <w:color w:val="660000"/>
          <w:spacing w:val="-2"/>
        </w:rPr>
        <w:t>u</w:t>
      </w:r>
      <w:r w:rsidRPr="000E7588">
        <w:rPr>
          <w:rFonts w:ascii="Tahoma" w:hAnsi="Tahoma" w:cs="Tahoma"/>
          <w:color w:val="660000"/>
        </w:rPr>
        <w:t>r</w:t>
      </w:r>
      <w:r w:rsidRPr="000E7588">
        <w:rPr>
          <w:rFonts w:ascii="Tahoma" w:hAnsi="Tahoma" w:cs="Tahoma"/>
          <w:color w:val="660000"/>
          <w:spacing w:val="1"/>
        </w:rPr>
        <w:t>i</w:t>
      </w:r>
      <w:r w:rsidRPr="000E7588">
        <w:rPr>
          <w:rFonts w:ascii="Tahoma" w:hAnsi="Tahoma" w:cs="Tahoma"/>
          <w:color w:val="660000"/>
        </w:rPr>
        <w:t>ne</w:t>
      </w:r>
      <w:r w:rsidRPr="000E7588">
        <w:rPr>
          <w:rFonts w:ascii="Tahoma" w:hAnsi="Tahoma" w:cs="Tahoma"/>
          <w:color w:val="660000"/>
          <w:spacing w:val="-2"/>
        </w:rPr>
        <w:t xml:space="preserve"> </w:t>
      </w:r>
      <w:r w:rsidRPr="000E7588">
        <w:rPr>
          <w:rFonts w:ascii="Tahoma" w:hAnsi="Tahoma" w:cs="Tahoma"/>
          <w:color w:val="660000"/>
        </w:rPr>
        <w:t>C</w:t>
      </w:r>
      <w:r w:rsidRPr="000E7588">
        <w:rPr>
          <w:rFonts w:ascii="Tahoma" w:hAnsi="Tahoma" w:cs="Tahoma"/>
          <w:color w:val="660000"/>
          <w:spacing w:val="1"/>
        </w:rPr>
        <w:t>h</w:t>
      </w:r>
      <w:r w:rsidRPr="000E7588">
        <w:rPr>
          <w:rFonts w:ascii="Tahoma" w:hAnsi="Tahoma" w:cs="Tahoma"/>
          <w:color w:val="660000"/>
        </w:rPr>
        <w:t>ur</w:t>
      </w:r>
      <w:r w:rsidRPr="000E7588">
        <w:rPr>
          <w:rFonts w:ascii="Tahoma" w:hAnsi="Tahoma" w:cs="Tahoma"/>
          <w:color w:val="660000"/>
          <w:spacing w:val="1"/>
        </w:rPr>
        <w:t>c</w:t>
      </w:r>
      <w:r w:rsidRPr="000E7588">
        <w:rPr>
          <w:rFonts w:ascii="Tahoma" w:hAnsi="Tahoma" w:cs="Tahoma"/>
          <w:color w:val="660000"/>
        </w:rPr>
        <w:t>h C</w:t>
      </w:r>
      <w:r w:rsidRPr="000E7588">
        <w:rPr>
          <w:rFonts w:ascii="Tahoma" w:hAnsi="Tahoma" w:cs="Tahoma"/>
          <w:color w:val="660000"/>
          <w:spacing w:val="-2"/>
        </w:rPr>
        <w:t>o</w:t>
      </w:r>
      <w:r w:rsidRPr="000E7588">
        <w:rPr>
          <w:rFonts w:ascii="Tahoma" w:hAnsi="Tahoma" w:cs="Tahoma"/>
          <w:color w:val="660000"/>
          <w:spacing w:val="1"/>
        </w:rPr>
        <w:t>b</w:t>
      </w:r>
      <w:r w:rsidRPr="000E7588">
        <w:rPr>
          <w:rFonts w:ascii="Tahoma" w:hAnsi="Tahoma" w:cs="Tahoma"/>
          <w:color w:val="660000"/>
        </w:rPr>
        <w:t>urn</w:t>
      </w:r>
      <w:r w:rsidRPr="000E7588">
        <w:rPr>
          <w:rFonts w:ascii="Tahoma" w:hAnsi="Tahoma" w:cs="Tahoma"/>
          <w:color w:val="660000"/>
          <w:spacing w:val="-2"/>
        </w:rPr>
        <w:t xml:space="preserve"> </w:t>
      </w:r>
      <w:r w:rsidRPr="000E7588">
        <w:rPr>
          <w:rFonts w:ascii="Tahoma" w:hAnsi="Tahoma" w:cs="Tahoma"/>
          <w:color w:val="660000"/>
        </w:rPr>
        <w:t>Sc</w:t>
      </w:r>
      <w:r w:rsidRPr="000E7588">
        <w:rPr>
          <w:rFonts w:ascii="Tahoma" w:hAnsi="Tahoma" w:cs="Tahoma"/>
          <w:color w:val="660000"/>
          <w:spacing w:val="1"/>
        </w:rPr>
        <w:t>ho</w:t>
      </w:r>
      <w:r w:rsidRPr="000E7588">
        <w:rPr>
          <w:rFonts w:ascii="Tahoma" w:hAnsi="Tahoma" w:cs="Tahoma"/>
          <w:color w:val="660000"/>
        </w:rPr>
        <w:t>ol</w:t>
      </w:r>
      <w:r w:rsidRPr="000E7588">
        <w:rPr>
          <w:rFonts w:ascii="Tahoma" w:hAnsi="Tahoma" w:cs="Tahoma"/>
          <w:color w:val="660000"/>
          <w:spacing w:val="-2"/>
        </w:rPr>
        <w:t xml:space="preserve"> </w:t>
      </w:r>
      <w:r w:rsidRPr="000E7588">
        <w:rPr>
          <w:rFonts w:ascii="Tahoma" w:hAnsi="Tahoma" w:cs="Tahoma"/>
          <w:color w:val="660000"/>
        </w:rPr>
        <w:t>of N</w:t>
      </w:r>
      <w:r w:rsidRPr="000E7588">
        <w:rPr>
          <w:rFonts w:ascii="Tahoma" w:hAnsi="Tahoma" w:cs="Tahoma"/>
          <w:color w:val="660000"/>
          <w:spacing w:val="-2"/>
        </w:rPr>
        <w:t>u</w:t>
      </w:r>
      <w:r w:rsidRPr="000E7588">
        <w:rPr>
          <w:rFonts w:ascii="Tahoma" w:hAnsi="Tahoma" w:cs="Tahoma"/>
          <w:color w:val="660000"/>
        </w:rPr>
        <w:t>rs</w:t>
      </w:r>
      <w:r w:rsidRPr="000E7588">
        <w:rPr>
          <w:rFonts w:ascii="Tahoma" w:hAnsi="Tahoma" w:cs="Tahoma"/>
          <w:color w:val="660000"/>
          <w:spacing w:val="1"/>
        </w:rPr>
        <w:t>i</w:t>
      </w:r>
      <w:r w:rsidRPr="000E7588">
        <w:rPr>
          <w:rFonts w:ascii="Tahoma" w:hAnsi="Tahoma" w:cs="Tahoma"/>
          <w:color w:val="660000"/>
        </w:rPr>
        <w:t>ng</w:t>
      </w:r>
      <w:r w:rsidRPr="000E7588">
        <w:rPr>
          <w:rFonts w:ascii="Tahoma" w:hAnsi="Tahoma" w:cs="Tahoma"/>
          <w:color w:val="660000"/>
          <w:spacing w:val="2"/>
        </w:rPr>
        <w:t xml:space="preserve"> </w:t>
      </w:r>
      <w:r w:rsidRPr="000E7588">
        <w:rPr>
          <w:rFonts w:ascii="Tahoma" w:hAnsi="Tahoma" w:cs="Tahoma"/>
          <w:color w:val="660000"/>
        </w:rPr>
        <w:t>o</w:t>
      </w:r>
      <w:r w:rsidRPr="000E7588">
        <w:rPr>
          <w:rFonts w:ascii="Tahoma" w:hAnsi="Tahoma" w:cs="Tahoma"/>
          <w:color w:val="660000"/>
          <w:spacing w:val="-6"/>
        </w:rPr>
        <w:t>f</w:t>
      </w:r>
      <w:r w:rsidRPr="000E7588">
        <w:rPr>
          <w:rFonts w:ascii="Tahoma" w:hAnsi="Tahoma" w:cs="Tahoma"/>
          <w:color w:val="660000"/>
        </w:rPr>
        <w:t>fers:</w:t>
      </w:r>
      <w:r w:rsidR="000E7588" w:rsidRPr="000E7588">
        <w:rPr>
          <w:rFonts w:ascii="Tahoma" w:hAnsi="Tahoma" w:cs="Tahoma"/>
          <w:color w:val="660000"/>
        </w:rPr>
        <w:t xml:space="preserve">    </w:t>
      </w: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Pr="000E7588" w:rsidRDefault="002248A7">
      <w:pPr>
        <w:spacing w:before="14" w:line="200" w:lineRule="exact"/>
        <w:rPr>
          <w:rFonts w:ascii="Tahoma" w:hAnsi="Tahoma" w:cs="Tahoma"/>
          <w:sz w:val="20"/>
          <w:szCs w:val="20"/>
        </w:rPr>
      </w:pPr>
    </w:p>
    <w:p w:rsidR="002248A7" w:rsidRPr="000E7588" w:rsidRDefault="00837AC8">
      <w:pPr>
        <w:tabs>
          <w:tab w:val="left" w:pos="3993"/>
          <w:tab w:val="left" w:pos="9790"/>
        </w:tabs>
        <w:spacing w:line="644" w:lineRule="exact"/>
        <w:ind w:left="400"/>
        <w:rPr>
          <w:rFonts w:ascii="Tahoma" w:eastAsia="Perpetua Titling MT" w:hAnsi="Tahoma" w:cs="Tahoma"/>
          <w:sz w:val="45"/>
          <w:szCs w:val="45"/>
        </w:rPr>
      </w:pPr>
      <w:r w:rsidRPr="000E7588">
        <w:rPr>
          <w:rFonts w:ascii="Tahoma" w:eastAsia="Perpetua Titling MT" w:hAnsi="Tahoma" w:cs="Tahoma"/>
          <w:b/>
          <w:bCs/>
          <w:color w:val="660000"/>
          <w:sz w:val="56"/>
          <w:szCs w:val="56"/>
        </w:rPr>
        <w:t>NU</w:t>
      </w:r>
      <w:r w:rsidRPr="000E7588">
        <w:rPr>
          <w:rFonts w:ascii="Tahoma" w:eastAsia="Perpetua Titling MT" w:hAnsi="Tahoma" w:cs="Tahoma"/>
          <w:b/>
          <w:bCs/>
          <w:color w:val="660000"/>
          <w:spacing w:val="1"/>
          <w:sz w:val="56"/>
          <w:szCs w:val="56"/>
        </w:rPr>
        <w:t>R</w:t>
      </w:r>
      <w:r w:rsidRPr="000E7588">
        <w:rPr>
          <w:rFonts w:ascii="Tahoma" w:eastAsia="Perpetua Titling MT" w:hAnsi="Tahoma" w:cs="Tahoma"/>
          <w:b/>
          <w:bCs/>
          <w:color w:val="660000"/>
          <w:sz w:val="56"/>
          <w:szCs w:val="56"/>
        </w:rPr>
        <w:t>S</w:t>
      </w:r>
      <w:r w:rsidRPr="000E7588">
        <w:rPr>
          <w:rFonts w:ascii="Tahoma" w:eastAsia="Perpetua Titling MT" w:hAnsi="Tahoma" w:cs="Tahoma"/>
          <w:b/>
          <w:bCs/>
          <w:color w:val="660000"/>
          <w:spacing w:val="-42"/>
          <w:sz w:val="56"/>
          <w:szCs w:val="56"/>
        </w:rPr>
        <w:t xml:space="preserve"> </w:t>
      </w:r>
      <w:r w:rsidRPr="000E7588">
        <w:rPr>
          <w:rFonts w:ascii="Tahoma" w:eastAsia="Perpetua Titling MT" w:hAnsi="Tahoma" w:cs="Tahoma"/>
          <w:b/>
          <w:bCs/>
          <w:color w:val="660000"/>
          <w:sz w:val="56"/>
          <w:szCs w:val="56"/>
        </w:rPr>
        <w:t>150</w:t>
      </w:r>
      <w:r w:rsidRPr="000E7588">
        <w:rPr>
          <w:rFonts w:ascii="Tahoma" w:eastAsia="Perpetua Titling MT" w:hAnsi="Tahoma" w:cs="Tahoma"/>
          <w:b/>
          <w:bCs/>
          <w:color w:val="660000"/>
          <w:sz w:val="56"/>
          <w:szCs w:val="56"/>
        </w:rPr>
        <w:tab/>
        <w:t>1.5</w:t>
      </w:r>
      <w:r w:rsidRPr="000E7588">
        <w:rPr>
          <w:rFonts w:ascii="Tahoma" w:eastAsia="Perpetua Titling MT" w:hAnsi="Tahoma" w:cs="Tahoma"/>
          <w:b/>
          <w:bCs/>
          <w:color w:val="660000"/>
          <w:spacing w:val="-47"/>
          <w:sz w:val="56"/>
          <w:szCs w:val="56"/>
        </w:rPr>
        <w:t xml:space="preserve"> </w:t>
      </w:r>
      <w:r w:rsidRPr="000E7588">
        <w:rPr>
          <w:rFonts w:ascii="Tahoma" w:eastAsia="Perpetua Titling MT" w:hAnsi="Tahoma" w:cs="Tahoma"/>
          <w:b/>
          <w:bCs/>
          <w:color w:val="660000"/>
          <w:sz w:val="45"/>
          <w:szCs w:val="45"/>
        </w:rPr>
        <w:t>U</w:t>
      </w:r>
      <w:r w:rsidRPr="000E7588">
        <w:rPr>
          <w:rFonts w:ascii="Tahoma" w:eastAsia="Perpetua Titling MT" w:hAnsi="Tahoma" w:cs="Tahoma"/>
          <w:b/>
          <w:bCs/>
          <w:color w:val="660000"/>
          <w:spacing w:val="1"/>
          <w:sz w:val="45"/>
          <w:szCs w:val="45"/>
        </w:rPr>
        <w:t>N</w:t>
      </w:r>
      <w:r w:rsidRPr="000E7588">
        <w:rPr>
          <w:rFonts w:ascii="Tahoma" w:eastAsia="Perpetua Titling MT" w:hAnsi="Tahoma" w:cs="Tahoma"/>
          <w:b/>
          <w:bCs/>
          <w:color w:val="660000"/>
          <w:sz w:val="45"/>
          <w:szCs w:val="45"/>
        </w:rPr>
        <w:t>I</w:t>
      </w:r>
      <w:r w:rsidRPr="000E7588">
        <w:rPr>
          <w:rFonts w:ascii="Tahoma" w:eastAsia="Perpetua Titling MT" w:hAnsi="Tahoma" w:cs="Tahoma"/>
          <w:b/>
          <w:bCs/>
          <w:color w:val="660000"/>
          <w:spacing w:val="-3"/>
          <w:sz w:val="45"/>
          <w:szCs w:val="45"/>
        </w:rPr>
        <w:t>T</w:t>
      </w:r>
      <w:r w:rsidRPr="000E7588">
        <w:rPr>
          <w:rFonts w:ascii="Tahoma" w:eastAsia="Perpetua Titling MT" w:hAnsi="Tahoma" w:cs="Tahoma"/>
          <w:b/>
          <w:bCs/>
          <w:color w:val="660000"/>
          <w:sz w:val="45"/>
          <w:szCs w:val="45"/>
        </w:rPr>
        <w:t xml:space="preserve">S </w:t>
      </w:r>
      <w:r w:rsidRPr="000E7588">
        <w:rPr>
          <w:rFonts w:ascii="Tahoma" w:eastAsia="Perpetua Titling MT" w:hAnsi="Tahoma" w:cs="Tahoma"/>
          <w:b/>
          <w:bCs/>
          <w:color w:val="660000"/>
          <w:sz w:val="45"/>
          <w:szCs w:val="45"/>
        </w:rPr>
        <w:tab/>
      </w:r>
    </w:p>
    <w:p w:rsidR="000E7588" w:rsidRPr="000E7588" w:rsidRDefault="00837AC8" w:rsidP="000E7588">
      <w:pPr>
        <w:spacing w:before="28"/>
        <w:ind w:left="400"/>
        <w:rPr>
          <w:rFonts w:ascii="Tahoma" w:eastAsia="Perpetua Titling MT" w:hAnsi="Tahoma" w:cs="Tahoma"/>
          <w:sz w:val="58"/>
          <w:szCs w:val="58"/>
        </w:rPr>
      </w:pPr>
      <w:r w:rsidRPr="000E7588">
        <w:rPr>
          <w:rFonts w:ascii="Tahoma" w:eastAsia="Perpetua Titling MT" w:hAnsi="Tahoma" w:cs="Tahoma"/>
          <w:sz w:val="72"/>
          <w:szCs w:val="72"/>
        </w:rPr>
        <w:t>N</w:t>
      </w:r>
      <w:r w:rsidRPr="000E7588">
        <w:rPr>
          <w:rFonts w:ascii="Tahoma" w:eastAsia="Perpetua Titling MT" w:hAnsi="Tahoma" w:cs="Tahoma"/>
          <w:sz w:val="58"/>
          <w:szCs w:val="58"/>
        </w:rPr>
        <w:t>URSI</w:t>
      </w:r>
      <w:r w:rsidRPr="000E7588">
        <w:rPr>
          <w:rFonts w:ascii="Tahoma" w:eastAsia="Perpetua Titling MT" w:hAnsi="Tahoma" w:cs="Tahoma"/>
          <w:spacing w:val="-3"/>
          <w:sz w:val="58"/>
          <w:szCs w:val="58"/>
        </w:rPr>
        <w:t>N</w:t>
      </w:r>
      <w:r w:rsidRPr="000E7588">
        <w:rPr>
          <w:rFonts w:ascii="Tahoma" w:eastAsia="Perpetua Titling MT" w:hAnsi="Tahoma" w:cs="Tahoma"/>
          <w:sz w:val="58"/>
          <w:szCs w:val="58"/>
        </w:rPr>
        <w:t>G</w:t>
      </w:r>
      <w:r w:rsidRPr="000E7588">
        <w:rPr>
          <w:rFonts w:ascii="Tahoma" w:eastAsia="Perpetua Titling MT" w:hAnsi="Tahoma" w:cs="Tahoma"/>
          <w:spacing w:val="-7"/>
          <w:sz w:val="58"/>
          <w:szCs w:val="58"/>
        </w:rPr>
        <w:t xml:space="preserve"> </w:t>
      </w:r>
      <w:r w:rsidRPr="000E7588">
        <w:rPr>
          <w:rFonts w:ascii="Tahoma" w:eastAsia="Perpetua Titling MT" w:hAnsi="Tahoma" w:cs="Tahoma"/>
          <w:spacing w:val="-2"/>
          <w:sz w:val="72"/>
          <w:szCs w:val="72"/>
        </w:rPr>
        <w:t>P</w:t>
      </w:r>
      <w:r w:rsidRPr="000E7588">
        <w:rPr>
          <w:rFonts w:ascii="Tahoma" w:eastAsia="Perpetua Titling MT" w:hAnsi="Tahoma" w:cs="Tahoma"/>
          <w:spacing w:val="-36"/>
          <w:sz w:val="58"/>
          <w:szCs w:val="58"/>
        </w:rPr>
        <w:t>R</w:t>
      </w:r>
      <w:r w:rsidRPr="000E7588">
        <w:rPr>
          <w:rFonts w:ascii="Tahoma" w:eastAsia="Perpetua Titling MT" w:hAnsi="Tahoma" w:cs="Tahoma"/>
          <w:sz w:val="58"/>
          <w:szCs w:val="58"/>
        </w:rPr>
        <w:t>O</w:t>
      </w:r>
      <w:r w:rsidRPr="000E7588">
        <w:rPr>
          <w:rFonts w:ascii="Tahoma" w:eastAsia="Perpetua Titling MT" w:hAnsi="Tahoma" w:cs="Tahoma"/>
          <w:spacing w:val="-4"/>
          <w:sz w:val="58"/>
          <w:szCs w:val="58"/>
        </w:rPr>
        <w:t>G</w:t>
      </w:r>
      <w:r w:rsidRPr="000E7588">
        <w:rPr>
          <w:rFonts w:ascii="Tahoma" w:eastAsia="Perpetua Titling MT" w:hAnsi="Tahoma" w:cs="Tahoma"/>
          <w:sz w:val="58"/>
          <w:szCs w:val="58"/>
        </w:rPr>
        <w:t>RAM</w:t>
      </w:r>
      <w:r w:rsidRPr="000E7588">
        <w:rPr>
          <w:rFonts w:ascii="Tahoma" w:eastAsia="Perpetua Titling MT" w:hAnsi="Tahoma" w:cs="Tahoma"/>
          <w:spacing w:val="-6"/>
          <w:sz w:val="58"/>
          <w:szCs w:val="58"/>
        </w:rPr>
        <w:t xml:space="preserve"> </w:t>
      </w:r>
      <w:r w:rsidRPr="000E7588">
        <w:rPr>
          <w:rFonts w:ascii="Tahoma" w:eastAsia="Perpetua Titling MT" w:hAnsi="Tahoma" w:cs="Tahoma"/>
          <w:sz w:val="72"/>
          <w:szCs w:val="72"/>
        </w:rPr>
        <w:t>R</w:t>
      </w:r>
      <w:r w:rsidRPr="000E7588">
        <w:rPr>
          <w:rFonts w:ascii="Tahoma" w:eastAsia="Perpetua Titling MT" w:hAnsi="Tahoma" w:cs="Tahoma"/>
          <w:spacing w:val="-4"/>
          <w:sz w:val="58"/>
          <w:szCs w:val="58"/>
        </w:rPr>
        <w:t>E</w:t>
      </w:r>
      <w:r w:rsidRPr="000E7588">
        <w:rPr>
          <w:rFonts w:ascii="Tahoma" w:eastAsia="Perpetua Titling MT" w:hAnsi="Tahoma" w:cs="Tahoma"/>
          <w:sz w:val="58"/>
          <w:szCs w:val="58"/>
        </w:rPr>
        <w:t>ADIN</w:t>
      </w:r>
      <w:r w:rsidRPr="000E7588">
        <w:rPr>
          <w:rFonts w:ascii="Tahoma" w:eastAsia="Perpetua Titling MT" w:hAnsi="Tahoma" w:cs="Tahoma"/>
          <w:spacing w:val="-2"/>
          <w:sz w:val="58"/>
          <w:szCs w:val="58"/>
        </w:rPr>
        <w:t>E</w:t>
      </w:r>
      <w:r w:rsidRPr="000E7588">
        <w:rPr>
          <w:rFonts w:ascii="Tahoma" w:eastAsia="Perpetua Titling MT" w:hAnsi="Tahoma" w:cs="Tahoma"/>
          <w:sz w:val="58"/>
          <w:szCs w:val="58"/>
        </w:rPr>
        <w:t>SS</w:t>
      </w:r>
    </w:p>
    <w:p w:rsidR="002248A7" w:rsidRDefault="002248A7">
      <w:pPr>
        <w:spacing w:before="10" w:line="150" w:lineRule="exact"/>
        <w:rPr>
          <w:sz w:val="15"/>
          <w:szCs w:val="15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Pr="000E7588" w:rsidRDefault="002248A7">
      <w:pPr>
        <w:spacing w:line="200" w:lineRule="exact"/>
        <w:rPr>
          <w:i/>
          <w:sz w:val="20"/>
          <w:szCs w:val="20"/>
        </w:rPr>
      </w:pPr>
    </w:p>
    <w:p w:rsidR="002248A7" w:rsidRPr="000E7588" w:rsidRDefault="00837AC8">
      <w:pPr>
        <w:pStyle w:val="BodyText"/>
        <w:numPr>
          <w:ilvl w:val="0"/>
          <w:numId w:val="1"/>
        </w:numPr>
        <w:tabs>
          <w:tab w:val="left" w:pos="832"/>
        </w:tabs>
        <w:spacing w:before="49"/>
        <w:rPr>
          <w:rFonts w:ascii="Tahoma" w:hAnsi="Tahoma" w:cs="Tahoma"/>
          <w:b w:val="0"/>
          <w:bCs w:val="0"/>
          <w:i/>
        </w:rPr>
      </w:pPr>
      <w:r w:rsidRPr="000E7588">
        <w:rPr>
          <w:rFonts w:ascii="Tahoma" w:hAnsi="Tahoma" w:cs="Tahoma"/>
          <w:i/>
        </w:rPr>
        <w:t>Wh</w:t>
      </w:r>
      <w:r w:rsidRPr="000E7588">
        <w:rPr>
          <w:rFonts w:ascii="Tahoma" w:hAnsi="Tahoma" w:cs="Tahoma"/>
          <w:i/>
          <w:spacing w:val="5"/>
        </w:rPr>
        <w:t>a</w:t>
      </w:r>
      <w:r w:rsidRPr="000E7588">
        <w:rPr>
          <w:rFonts w:ascii="Tahoma" w:hAnsi="Tahoma" w:cs="Tahoma"/>
          <w:i/>
        </w:rPr>
        <w:t>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o get</w:t>
      </w:r>
      <w:r w:rsidRPr="000E7588">
        <w:rPr>
          <w:rFonts w:ascii="Tahoma" w:hAnsi="Tahoma" w:cs="Tahoma"/>
          <w:i/>
          <w:spacing w:val="-2"/>
        </w:rPr>
        <w:t xml:space="preserve"> </w:t>
      </w:r>
      <w:r w:rsidRPr="000E7588">
        <w:rPr>
          <w:rFonts w:ascii="Tahoma" w:hAnsi="Tahoma" w:cs="Tahoma"/>
          <w:i/>
        </w:rPr>
        <w:t>a sense</w:t>
      </w:r>
      <w:r w:rsidRPr="000E7588">
        <w:rPr>
          <w:rFonts w:ascii="Tahoma" w:hAnsi="Tahoma" w:cs="Tahoma"/>
          <w:i/>
          <w:spacing w:val="-3"/>
        </w:rPr>
        <w:t xml:space="preserve"> </w:t>
      </w:r>
      <w:r w:rsidRPr="000E7588">
        <w:rPr>
          <w:rFonts w:ascii="Tahoma" w:hAnsi="Tahoma" w:cs="Tahoma"/>
          <w:i/>
        </w:rPr>
        <w:t>of</w:t>
      </w:r>
      <w:r w:rsidRPr="000E7588">
        <w:rPr>
          <w:rFonts w:ascii="Tahoma" w:hAnsi="Tahoma" w:cs="Tahoma"/>
          <w:i/>
          <w:spacing w:val="19"/>
        </w:rPr>
        <w:t xml:space="preserve"> </w:t>
      </w:r>
      <w:r w:rsidRPr="000E7588">
        <w:rPr>
          <w:rFonts w:ascii="Tahoma" w:hAnsi="Tahoma" w:cs="Tahoma"/>
          <w:i/>
        </w:rPr>
        <w:t>wh</w:t>
      </w:r>
      <w:r w:rsidRPr="000E7588">
        <w:rPr>
          <w:rFonts w:ascii="Tahoma" w:hAnsi="Tahoma" w:cs="Tahoma"/>
          <w:i/>
          <w:spacing w:val="5"/>
        </w:rPr>
        <w:t>a</w:t>
      </w:r>
      <w:r w:rsidRPr="000E7588">
        <w:rPr>
          <w:rFonts w:ascii="Tahoma" w:hAnsi="Tahoma" w:cs="Tahoma"/>
          <w:i/>
        </w:rPr>
        <w:t>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</w:rPr>
        <w:t>be</w:t>
      </w:r>
      <w:r w:rsidRPr="000E7588">
        <w:rPr>
          <w:rFonts w:ascii="Tahoma" w:hAnsi="Tahoma" w:cs="Tahoma"/>
          <w:i/>
          <w:spacing w:val="-2"/>
        </w:rPr>
        <w:t>i</w:t>
      </w:r>
      <w:r w:rsidRPr="000E7588">
        <w:rPr>
          <w:rFonts w:ascii="Tahoma" w:hAnsi="Tahoma" w:cs="Tahoma"/>
          <w:i/>
        </w:rPr>
        <w:t xml:space="preserve">ng </w:t>
      </w:r>
      <w:r w:rsidRPr="000E7588">
        <w:rPr>
          <w:rFonts w:ascii="Tahoma" w:hAnsi="Tahoma" w:cs="Tahoma"/>
          <w:i/>
          <w:spacing w:val="-2"/>
        </w:rPr>
        <w:t>i</w:t>
      </w:r>
      <w:r w:rsidRPr="000E7588">
        <w:rPr>
          <w:rFonts w:ascii="Tahoma" w:hAnsi="Tahoma" w:cs="Tahoma"/>
          <w:i/>
        </w:rPr>
        <w:t xml:space="preserve">n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 xml:space="preserve">he </w:t>
      </w:r>
      <w:r w:rsidRPr="000E7588">
        <w:rPr>
          <w:rFonts w:ascii="Tahoma" w:hAnsi="Tahoma" w:cs="Tahoma"/>
          <w:i/>
          <w:spacing w:val="-2"/>
        </w:rPr>
        <w:t>N</w:t>
      </w:r>
      <w:r w:rsidRPr="000E7588">
        <w:rPr>
          <w:rFonts w:ascii="Tahoma" w:hAnsi="Tahoma" w:cs="Tahoma"/>
          <w:i/>
        </w:rPr>
        <w:t>ursing</w:t>
      </w:r>
      <w:r w:rsidRPr="000E7588">
        <w:rPr>
          <w:rFonts w:ascii="Tahoma" w:hAnsi="Tahoma" w:cs="Tahoma"/>
          <w:i/>
          <w:spacing w:val="1"/>
        </w:rPr>
        <w:t xml:space="preserve"> </w:t>
      </w:r>
      <w:r w:rsidRPr="000E7588">
        <w:rPr>
          <w:rFonts w:ascii="Tahoma" w:hAnsi="Tahoma" w:cs="Tahoma"/>
          <w:i/>
        </w:rPr>
        <w:t>Pro</w:t>
      </w:r>
      <w:r w:rsidRPr="000E7588">
        <w:rPr>
          <w:rFonts w:ascii="Tahoma" w:hAnsi="Tahoma" w:cs="Tahoma"/>
          <w:i/>
          <w:spacing w:val="-2"/>
        </w:rPr>
        <w:t>g</w:t>
      </w:r>
      <w:r w:rsidRPr="000E7588">
        <w:rPr>
          <w:rFonts w:ascii="Tahoma" w:hAnsi="Tahoma" w:cs="Tahoma"/>
          <w:i/>
          <w:spacing w:val="3"/>
        </w:rPr>
        <w:t>r</w:t>
      </w:r>
      <w:r w:rsidRPr="000E7588">
        <w:rPr>
          <w:rFonts w:ascii="Tahoma" w:hAnsi="Tahoma" w:cs="Tahoma"/>
          <w:i/>
          <w:spacing w:val="-2"/>
        </w:rPr>
        <w:t>a</w:t>
      </w:r>
      <w:r w:rsidR="000E7588" w:rsidRPr="000E7588">
        <w:rPr>
          <w:rFonts w:ascii="Tahoma" w:hAnsi="Tahoma" w:cs="Tahoma"/>
          <w:i/>
        </w:rPr>
        <w:t>m is</w:t>
      </w:r>
      <w:r w:rsidRPr="000E7588">
        <w:rPr>
          <w:rFonts w:ascii="Tahoma" w:hAnsi="Tahoma" w:cs="Tahoma"/>
          <w:i/>
        </w:rPr>
        <w:t xml:space="preserve"> </w:t>
      </w:r>
      <w:r w:rsidRPr="000E7588">
        <w:rPr>
          <w:rFonts w:ascii="Tahoma" w:hAnsi="Tahoma" w:cs="Tahoma"/>
          <w:i/>
          <w:spacing w:val="-2"/>
        </w:rPr>
        <w:t>li</w:t>
      </w:r>
      <w:r w:rsidRPr="000E7588">
        <w:rPr>
          <w:rFonts w:ascii="Tahoma" w:hAnsi="Tahoma" w:cs="Tahoma"/>
          <w:i/>
        </w:rPr>
        <w:t>ke?</w:t>
      </w: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before="17" w:line="280" w:lineRule="exact"/>
        <w:rPr>
          <w:rFonts w:ascii="Tahoma" w:hAnsi="Tahoma" w:cs="Tahoma"/>
          <w:i/>
          <w:sz w:val="28"/>
          <w:szCs w:val="28"/>
        </w:rPr>
      </w:pPr>
    </w:p>
    <w:p w:rsidR="002248A7" w:rsidRPr="000E7588" w:rsidRDefault="00837AC8">
      <w:pPr>
        <w:pStyle w:val="BodyText"/>
        <w:numPr>
          <w:ilvl w:val="0"/>
          <w:numId w:val="1"/>
        </w:numPr>
        <w:tabs>
          <w:tab w:val="left" w:pos="832"/>
        </w:tabs>
        <w:rPr>
          <w:rFonts w:ascii="Tahoma" w:hAnsi="Tahoma" w:cs="Tahoma"/>
          <w:b w:val="0"/>
          <w:bCs w:val="0"/>
          <w:i/>
        </w:rPr>
      </w:pPr>
      <w:r w:rsidRPr="000E7588">
        <w:rPr>
          <w:rFonts w:ascii="Tahoma" w:hAnsi="Tahoma" w:cs="Tahoma"/>
          <w:i/>
          <w:spacing w:val="-4"/>
        </w:rPr>
        <w:t>W</w:t>
      </w:r>
      <w:r w:rsidRPr="000E7588">
        <w:rPr>
          <w:rFonts w:ascii="Tahoma" w:hAnsi="Tahoma" w:cs="Tahoma"/>
          <w:i/>
        </w:rPr>
        <w:t>ant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o fi</w:t>
      </w:r>
      <w:r w:rsidRPr="000E7588">
        <w:rPr>
          <w:rFonts w:ascii="Tahoma" w:hAnsi="Tahoma" w:cs="Tahoma"/>
          <w:i/>
          <w:spacing w:val="-1"/>
        </w:rPr>
        <w:t>n</w:t>
      </w:r>
      <w:r w:rsidRPr="000E7588">
        <w:rPr>
          <w:rFonts w:ascii="Tahoma" w:hAnsi="Tahoma" w:cs="Tahoma"/>
          <w:i/>
        </w:rPr>
        <w:t xml:space="preserve">d </w:t>
      </w:r>
      <w:r w:rsidRPr="000E7588">
        <w:rPr>
          <w:rFonts w:ascii="Tahoma" w:hAnsi="Tahoma" w:cs="Tahoma"/>
          <w:i/>
          <w:spacing w:val="-1"/>
        </w:rPr>
        <w:t>o</w:t>
      </w:r>
      <w:r w:rsidRPr="000E7588">
        <w:rPr>
          <w:rFonts w:ascii="Tahoma" w:hAnsi="Tahoma" w:cs="Tahoma"/>
          <w:i/>
        </w:rPr>
        <w:t>ut</w:t>
      </w:r>
      <w:r w:rsidRPr="000E7588">
        <w:rPr>
          <w:rFonts w:ascii="Tahoma" w:hAnsi="Tahoma" w:cs="Tahoma"/>
          <w:i/>
          <w:spacing w:val="-2"/>
        </w:rPr>
        <w:t xml:space="preserve"> i</w:t>
      </w:r>
      <w:r w:rsidRPr="000E7588">
        <w:rPr>
          <w:rFonts w:ascii="Tahoma" w:hAnsi="Tahoma" w:cs="Tahoma"/>
          <w:i/>
        </w:rPr>
        <w:t>f</w:t>
      </w:r>
      <w:r w:rsidRPr="000E7588">
        <w:rPr>
          <w:rFonts w:ascii="Tahoma" w:hAnsi="Tahoma" w:cs="Tahoma"/>
          <w:i/>
          <w:spacing w:val="20"/>
        </w:rPr>
        <w:t xml:space="preserve"> </w:t>
      </w:r>
      <w:r w:rsidRPr="000E7588">
        <w:rPr>
          <w:rFonts w:ascii="Tahoma" w:hAnsi="Tahoma" w:cs="Tahoma"/>
          <w:i/>
        </w:rPr>
        <w:t>a</w:t>
      </w:r>
      <w:r w:rsidRPr="000E7588">
        <w:rPr>
          <w:rFonts w:ascii="Tahoma" w:hAnsi="Tahoma" w:cs="Tahoma"/>
          <w:i/>
          <w:spacing w:val="-3"/>
        </w:rPr>
        <w:t xml:space="preserve"> </w:t>
      </w:r>
      <w:r w:rsidRPr="000E7588">
        <w:rPr>
          <w:rFonts w:ascii="Tahoma" w:hAnsi="Tahoma" w:cs="Tahoma"/>
          <w:i/>
          <w:spacing w:val="-2"/>
        </w:rPr>
        <w:t>N</w:t>
      </w:r>
      <w:r w:rsidRPr="000E7588">
        <w:rPr>
          <w:rFonts w:ascii="Tahoma" w:hAnsi="Tahoma" w:cs="Tahoma"/>
          <w:i/>
        </w:rPr>
        <w:t xml:space="preserve">ursing </w:t>
      </w:r>
      <w:r w:rsidRPr="000E7588">
        <w:rPr>
          <w:rFonts w:ascii="Tahoma" w:hAnsi="Tahoma" w:cs="Tahoma"/>
          <w:i/>
          <w:spacing w:val="-2"/>
        </w:rPr>
        <w:t>c</w:t>
      </w:r>
      <w:r w:rsidRPr="000E7588">
        <w:rPr>
          <w:rFonts w:ascii="Tahoma" w:hAnsi="Tahoma" w:cs="Tahoma"/>
          <w:i/>
        </w:rPr>
        <w:t>a</w:t>
      </w:r>
      <w:r w:rsidRPr="000E7588">
        <w:rPr>
          <w:rFonts w:ascii="Tahoma" w:hAnsi="Tahoma" w:cs="Tahoma"/>
          <w:i/>
          <w:spacing w:val="5"/>
        </w:rPr>
        <w:t>r</w:t>
      </w:r>
      <w:r w:rsidRPr="000E7588">
        <w:rPr>
          <w:rFonts w:ascii="Tahoma" w:hAnsi="Tahoma" w:cs="Tahoma"/>
          <w:i/>
        </w:rPr>
        <w:t>e</w:t>
      </w:r>
      <w:r w:rsidRPr="000E7588">
        <w:rPr>
          <w:rFonts w:ascii="Tahoma" w:hAnsi="Tahoma" w:cs="Tahoma"/>
          <w:i/>
          <w:spacing w:val="-3"/>
        </w:rPr>
        <w:t>e</w:t>
      </w:r>
      <w:r w:rsidRPr="000E7588">
        <w:rPr>
          <w:rFonts w:ascii="Tahoma" w:hAnsi="Tahoma" w:cs="Tahoma"/>
          <w:i/>
        </w:rPr>
        <w:t xml:space="preserve">r </w:t>
      </w:r>
      <w:r w:rsidRPr="000E7588">
        <w:rPr>
          <w:rFonts w:ascii="Tahoma" w:hAnsi="Tahoma" w:cs="Tahoma"/>
          <w:i/>
          <w:spacing w:val="-2"/>
        </w:rPr>
        <w:t>i</w:t>
      </w:r>
      <w:r w:rsidRPr="000E7588">
        <w:rPr>
          <w:rFonts w:ascii="Tahoma" w:hAnsi="Tahoma" w:cs="Tahoma"/>
          <w:i/>
        </w:rPr>
        <w:t xml:space="preserve">s </w:t>
      </w:r>
      <w:r w:rsidRPr="000E7588">
        <w:rPr>
          <w:rFonts w:ascii="Tahoma" w:hAnsi="Tahoma" w:cs="Tahoma"/>
          <w:i/>
          <w:spacing w:val="-2"/>
        </w:rPr>
        <w:t>f</w:t>
      </w:r>
      <w:r w:rsidRPr="000E7588">
        <w:rPr>
          <w:rFonts w:ascii="Tahoma" w:hAnsi="Tahoma" w:cs="Tahoma"/>
          <w:i/>
        </w:rPr>
        <w:t xml:space="preserve">or </w:t>
      </w:r>
      <w:r w:rsidRPr="000E7588">
        <w:rPr>
          <w:rFonts w:ascii="Tahoma" w:hAnsi="Tahoma" w:cs="Tahoma"/>
          <w:i/>
          <w:spacing w:val="-3"/>
        </w:rPr>
        <w:t>y</w:t>
      </w:r>
      <w:r w:rsidRPr="000E7588">
        <w:rPr>
          <w:rFonts w:ascii="Tahoma" w:hAnsi="Tahoma" w:cs="Tahoma"/>
          <w:i/>
        </w:rPr>
        <w:t>ou?</w:t>
      </w: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before="17" w:line="280" w:lineRule="exact"/>
        <w:rPr>
          <w:rFonts w:ascii="Tahoma" w:hAnsi="Tahoma" w:cs="Tahoma"/>
          <w:i/>
          <w:sz w:val="28"/>
          <w:szCs w:val="28"/>
        </w:rPr>
      </w:pPr>
    </w:p>
    <w:p w:rsidR="002248A7" w:rsidRPr="000E7588" w:rsidRDefault="00837AC8">
      <w:pPr>
        <w:pStyle w:val="BodyText"/>
        <w:numPr>
          <w:ilvl w:val="0"/>
          <w:numId w:val="1"/>
        </w:numPr>
        <w:tabs>
          <w:tab w:val="left" w:pos="832"/>
        </w:tabs>
        <w:rPr>
          <w:rFonts w:ascii="Tahoma" w:hAnsi="Tahoma" w:cs="Tahoma"/>
          <w:b w:val="0"/>
          <w:bCs w:val="0"/>
          <w:i/>
        </w:rPr>
      </w:pPr>
      <w:r w:rsidRPr="000E7588">
        <w:rPr>
          <w:rFonts w:ascii="Tahoma" w:hAnsi="Tahoma" w:cs="Tahoma"/>
          <w:i/>
          <w:spacing w:val="-4"/>
        </w:rPr>
        <w:t>W</w:t>
      </w:r>
      <w:r w:rsidRPr="000E7588">
        <w:rPr>
          <w:rFonts w:ascii="Tahoma" w:hAnsi="Tahoma" w:cs="Tahoma"/>
          <w:i/>
        </w:rPr>
        <w:t>ant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 xml:space="preserve">o </w:t>
      </w:r>
      <w:r w:rsidRPr="000E7588">
        <w:rPr>
          <w:rFonts w:ascii="Tahoma" w:hAnsi="Tahoma" w:cs="Tahoma"/>
          <w:i/>
          <w:spacing w:val="-1"/>
        </w:rPr>
        <w:t>h</w:t>
      </w:r>
      <w:r w:rsidRPr="000E7588">
        <w:rPr>
          <w:rFonts w:ascii="Tahoma" w:hAnsi="Tahoma" w:cs="Tahoma"/>
          <w:i/>
        </w:rPr>
        <w:t>a</w:t>
      </w:r>
      <w:r w:rsidRPr="000E7588">
        <w:rPr>
          <w:rFonts w:ascii="Tahoma" w:hAnsi="Tahoma" w:cs="Tahoma"/>
          <w:i/>
          <w:spacing w:val="-5"/>
        </w:rPr>
        <w:t>v</w:t>
      </w:r>
      <w:r w:rsidRPr="000E7588">
        <w:rPr>
          <w:rFonts w:ascii="Tahoma" w:hAnsi="Tahoma" w:cs="Tahoma"/>
          <w:i/>
        </w:rPr>
        <w:t>e mo</w:t>
      </w:r>
      <w:r w:rsidRPr="000E7588">
        <w:rPr>
          <w:rFonts w:ascii="Tahoma" w:hAnsi="Tahoma" w:cs="Tahoma"/>
          <w:i/>
          <w:spacing w:val="5"/>
        </w:rPr>
        <w:t>r</w:t>
      </w:r>
      <w:r w:rsidRPr="000E7588">
        <w:rPr>
          <w:rFonts w:ascii="Tahoma" w:hAnsi="Tahoma" w:cs="Tahoma"/>
          <w:i/>
        </w:rPr>
        <w:t xml:space="preserve">e </w:t>
      </w:r>
      <w:r w:rsidRPr="000E7588">
        <w:rPr>
          <w:rFonts w:ascii="Tahoma" w:hAnsi="Tahoma" w:cs="Tahoma"/>
          <w:i/>
          <w:spacing w:val="-4"/>
        </w:rPr>
        <w:t>p</w:t>
      </w:r>
      <w:r w:rsidRPr="000E7588">
        <w:rPr>
          <w:rFonts w:ascii="Tahoma" w:hAnsi="Tahoma" w:cs="Tahoma"/>
          <w:i/>
          <w:spacing w:val="5"/>
        </w:rPr>
        <w:t>r</w:t>
      </w:r>
      <w:r w:rsidRPr="000E7588">
        <w:rPr>
          <w:rFonts w:ascii="Tahoma" w:hAnsi="Tahoma" w:cs="Tahoma"/>
          <w:i/>
        </w:rPr>
        <w:t>epa</w:t>
      </w:r>
      <w:r w:rsidRPr="000E7588">
        <w:rPr>
          <w:rFonts w:ascii="Tahoma" w:hAnsi="Tahoma" w:cs="Tahoma"/>
          <w:i/>
          <w:spacing w:val="3"/>
        </w:rPr>
        <w:t>r</w:t>
      </w:r>
      <w:r w:rsidRPr="000E7588">
        <w:rPr>
          <w:rFonts w:ascii="Tahoma" w:hAnsi="Tahoma" w:cs="Tahoma"/>
          <w:i/>
          <w:spacing w:val="5"/>
        </w:rPr>
        <w:t>a</w:t>
      </w:r>
      <w:r w:rsidRPr="000E7588">
        <w:rPr>
          <w:rFonts w:ascii="Tahoma" w:hAnsi="Tahoma" w:cs="Tahoma"/>
          <w:i/>
          <w:spacing w:val="-2"/>
        </w:rPr>
        <w:t>ti</w:t>
      </w:r>
      <w:r w:rsidRPr="000E7588">
        <w:rPr>
          <w:rFonts w:ascii="Tahoma" w:hAnsi="Tahoma" w:cs="Tahoma"/>
          <w:i/>
        </w:rPr>
        <w:t>on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f</w:t>
      </w:r>
      <w:r w:rsidRPr="000E7588">
        <w:rPr>
          <w:rFonts w:ascii="Tahoma" w:hAnsi="Tahoma" w:cs="Tahoma"/>
          <w:i/>
          <w:spacing w:val="-3"/>
        </w:rPr>
        <w:t>o</w:t>
      </w:r>
      <w:r w:rsidRPr="000E7588">
        <w:rPr>
          <w:rFonts w:ascii="Tahoma" w:hAnsi="Tahoma" w:cs="Tahoma"/>
          <w:i/>
        </w:rPr>
        <w:t xml:space="preserve">r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he T</w:t>
      </w:r>
      <w:r w:rsidRPr="000E7588">
        <w:rPr>
          <w:rFonts w:ascii="Tahoma" w:hAnsi="Tahoma" w:cs="Tahoma"/>
          <w:i/>
          <w:spacing w:val="-4"/>
        </w:rPr>
        <w:t>E</w:t>
      </w:r>
      <w:r w:rsidRPr="000E7588">
        <w:rPr>
          <w:rFonts w:ascii="Tahoma" w:hAnsi="Tahoma" w:cs="Tahoma"/>
          <w:i/>
          <w:spacing w:val="-2"/>
        </w:rPr>
        <w:t>A</w:t>
      </w:r>
      <w:r w:rsidRPr="000E7588">
        <w:rPr>
          <w:rFonts w:ascii="Tahoma" w:hAnsi="Tahoma" w:cs="Tahoma"/>
          <w:i/>
        </w:rPr>
        <w:t>S tes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?</w:t>
      </w: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before="17" w:line="280" w:lineRule="exact"/>
        <w:rPr>
          <w:rFonts w:ascii="Tahoma" w:hAnsi="Tahoma" w:cs="Tahoma"/>
          <w:i/>
          <w:sz w:val="28"/>
          <w:szCs w:val="28"/>
        </w:rPr>
      </w:pPr>
    </w:p>
    <w:p w:rsidR="002248A7" w:rsidRPr="000E7588" w:rsidRDefault="00837AC8">
      <w:pPr>
        <w:pStyle w:val="BodyText"/>
        <w:numPr>
          <w:ilvl w:val="0"/>
          <w:numId w:val="1"/>
        </w:numPr>
        <w:tabs>
          <w:tab w:val="left" w:pos="832"/>
        </w:tabs>
        <w:rPr>
          <w:rFonts w:ascii="Tahoma" w:hAnsi="Tahoma" w:cs="Tahoma"/>
          <w:b w:val="0"/>
          <w:bCs w:val="0"/>
          <w:i/>
        </w:rPr>
      </w:pPr>
      <w:r w:rsidRPr="000E7588">
        <w:rPr>
          <w:rFonts w:ascii="Tahoma" w:hAnsi="Tahoma" w:cs="Tahoma"/>
          <w:i/>
          <w:spacing w:val="-4"/>
        </w:rPr>
        <w:t>W</w:t>
      </w:r>
      <w:r w:rsidRPr="000E7588">
        <w:rPr>
          <w:rFonts w:ascii="Tahoma" w:hAnsi="Tahoma" w:cs="Tahoma"/>
          <w:i/>
        </w:rPr>
        <w:t>ant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 xml:space="preserve">o </w:t>
      </w:r>
      <w:r w:rsidRPr="000E7588">
        <w:rPr>
          <w:rFonts w:ascii="Tahoma" w:hAnsi="Tahoma" w:cs="Tahoma"/>
          <w:i/>
          <w:spacing w:val="-2"/>
        </w:rPr>
        <w:t>l</w:t>
      </w:r>
      <w:r w:rsidRPr="000E7588">
        <w:rPr>
          <w:rFonts w:ascii="Tahoma" w:hAnsi="Tahoma" w:cs="Tahoma"/>
          <w:i/>
        </w:rPr>
        <w:t>ea</w:t>
      </w:r>
      <w:r w:rsidRPr="000E7588">
        <w:rPr>
          <w:rFonts w:ascii="Tahoma" w:hAnsi="Tahoma" w:cs="Tahoma"/>
          <w:i/>
          <w:spacing w:val="3"/>
        </w:rPr>
        <w:t>r</w:t>
      </w:r>
      <w:r w:rsidRPr="000E7588">
        <w:rPr>
          <w:rFonts w:ascii="Tahoma" w:hAnsi="Tahoma" w:cs="Tahoma"/>
          <w:i/>
        </w:rPr>
        <w:t>n</w:t>
      </w:r>
      <w:r w:rsidRPr="000E7588">
        <w:rPr>
          <w:rFonts w:ascii="Tahoma" w:hAnsi="Tahoma" w:cs="Tahoma"/>
          <w:i/>
          <w:spacing w:val="-3"/>
        </w:rPr>
        <w:t xml:space="preserve"> </w:t>
      </w:r>
      <w:r w:rsidRPr="000E7588">
        <w:rPr>
          <w:rFonts w:ascii="Tahoma" w:hAnsi="Tahoma" w:cs="Tahoma"/>
          <w:i/>
        </w:rPr>
        <w:t>s</w:t>
      </w:r>
      <w:r w:rsidRPr="000E7588">
        <w:rPr>
          <w:rFonts w:ascii="Tahoma" w:hAnsi="Tahoma" w:cs="Tahoma"/>
          <w:i/>
          <w:spacing w:val="-1"/>
        </w:rPr>
        <w:t>t</w:t>
      </w:r>
      <w:r w:rsidRPr="000E7588">
        <w:rPr>
          <w:rFonts w:ascii="Tahoma" w:hAnsi="Tahoma" w:cs="Tahoma"/>
          <w:i/>
          <w:spacing w:val="3"/>
        </w:rPr>
        <w:t>r</w:t>
      </w:r>
      <w:r w:rsidRPr="000E7588">
        <w:rPr>
          <w:rFonts w:ascii="Tahoma" w:hAnsi="Tahoma" w:cs="Tahoma"/>
          <w:i/>
          <w:spacing w:val="5"/>
        </w:rPr>
        <w:t>a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  <w:spacing w:val="4"/>
        </w:rPr>
        <w:t>e</w:t>
      </w:r>
      <w:r w:rsidRPr="000E7588">
        <w:rPr>
          <w:rFonts w:ascii="Tahoma" w:hAnsi="Tahoma" w:cs="Tahoma"/>
          <w:i/>
        </w:rPr>
        <w:t>gi</w:t>
      </w:r>
      <w:r w:rsidRPr="000E7588">
        <w:rPr>
          <w:rFonts w:ascii="Tahoma" w:hAnsi="Tahoma" w:cs="Tahoma"/>
          <w:i/>
          <w:spacing w:val="-1"/>
        </w:rPr>
        <w:t>e</w:t>
      </w:r>
      <w:r w:rsidRPr="000E7588">
        <w:rPr>
          <w:rFonts w:ascii="Tahoma" w:hAnsi="Tahoma" w:cs="Tahoma"/>
          <w:i/>
        </w:rPr>
        <w:t xml:space="preserve">s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o e</w:t>
      </w:r>
      <w:r w:rsidRPr="000E7588">
        <w:rPr>
          <w:rFonts w:ascii="Tahoma" w:hAnsi="Tahoma" w:cs="Tahoma"/>
          <w:i/>
          <w:spacing w:val="-2"/>
        </w:rPr>
        <w:t>n</w:t>
      </w:r>
      <w:r w:rsidRPr="000E7588">
        <w:rPr>
          <w:rFonts w:ascii="Tahoma" w:hAnsi="Tahoma" w:cs="Tahoma"/>
          <w:i/>
        </w:rPr>
        <w:t>hance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</w:rPr>
        <w:t>adm</w:t>
      </w:r>
      <w:r w:rsidRPr="000E7588">
        <w:rPr>
          <w:rFonts w:ascii="Tahoma" w:hAnsi="Tahoma" w:cs="Tahoma"/>
          <w:i/>
          <w:spacing w:val="-4"/>
        </w:rPr>
        <w:t>i</w:t>
      </w:r>
      <w:r w:rsidRPr="000E7588">
        <w:rPr>
          <w:rFonts w:ascii="Tahoma" w:hAnsi="Tahoma" w:cs="Tahoma"/>
          <w:i/>
        </w:rPr>
        <w:t>ssi</w:t>
      </w:r>
      <w:r w:rsidRPr="000E7588">
        <w:rPr>
          <w:rFonts w:ascii="Tahoma" w:hAnsi="Tahoma" w:cs="Tahoma"/>
          <w:i/>
          <w:spacing w:val="-1"/>
        </w:rPr>
        <w:t>o</w:t>
      </w:r>
      <w:r w:rsidRPr="000E7588">
        <w:rPr>
          <w:rFonts w:ascii="Tahoma" w:hAnsi="Tahoma" w:cs="Tahoma"/>
          <w:i/>
        </w:rPr>
        <w:t>n</w:t>
      </w:r>
      <w:r w:rsidRPr="000E7588">
        <w:rPr>
          <w:rFonts w:ascii="Tahoma" w:hAnsi="Tahoma" w:cs="Tahoma"/>
          <w:i/>
          <w:spacing w:val="1"/>
        </w:rPr>
        <w:t xml:space="preserve"> </w:t>
      </w:r>
      <w:r w:rsidRPr="000E7588">
        <w:rPr>
          <w:rFonts w:ascii="Tahoma" w:hAnsi="Tahoma" w:cs="Tahoma"/>
          <w:i/>
          <w:spacing w:val="-2"/>
        </w:rPr>
        <w:t>i</w:t>
      </w:r>
      <w:r w:rsidRPr="000E7588">
        <w:rPr>
          <w:rFonts w:ascii="Tahoma" w:hAnsi="Tahoma" w:cs="Tahoma"/>
          <w:i/>
        </w:rPr>
        <w:t>n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 xml:space="preserve">o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 xml:space="preserve">he </w:t>
      </w:r>
      <w:r w:rsidRPr="000E7588">
        <w:rPr>
          <w:rFonts w:ascii="Tahoma" w:hAnsi="Tahoma" w:cs="Tahoma"/>
          <w:i/>
          <w:spacing w:val="-2"/>
        </w:rPr>
        <w:t>N</w:t>
      </w:r>
      <w:r w:rsidRPr="000E7588">
        <w:rPr>
          <w:rFonts w:ascii="Tahoma" w:hAnsi="Tahoma" w:cs="Tahoma"/>
          <w:i/>
        </w:rPr>
        <w:t xml:space="preserve">ursing </w:t>
      </w:r>
      <w:r w:rsidRPr="000E7588">
        <w:rPr>
          <w:rFonts w:ascii="Tahoma" w:hAnsi="Tahoma" w:cs="Tahoma"/>
          <w:i/>
          <w:spacing w:val="-1"/>
        </w:rPr>
        <w:t>P</w:t>
      </w:r>
      <w:r w:rsidRPr="000E7588">
        <w:rPr>
          <w:rFonts w:ascii="Tahoma" w:hAnsi="Tahoma" w:cs="Tahoma"/>
          <w:i/>
        </w:rPr>
        <w:t>ro</w:t>
      </w:r>
      <w:r w:rsidRPr="000E7588">
        <w:rPr>
          <w:rFonts w:ascii="Tahoma" w:hAnsi="Tahoma" w:cs="Tahoma"/>
          <w:i/>
          <w:spacing w:val="-3"/>
        </w:rPr>
        <w:t>g</w:t>
      </w:r>
      <w:r w:rsidRPr="000E7588">
        <w:rPr>
          <w:rFonts w:ascii="Tahoma" w:hAnsi="Tahoma" w:cs="Tahoma"/>
          <w:i/>
          <w:spacing w:val="3"/>
        </w:rPr>
        <w:t>r</w:t>
      </w:r>
      <w:r w:rsidRPr="000E7588">
        <w:rPr>
          <w:rFonts w:ascii="Tahoma" w:hAnsi="Tahoma" w:cs="Tahoma"/>
          <w:i/>
          <w:spacing w:val="-2"/>
        </w:rPr>
        <w:t>a</w:t>
      </w:r>
      <w:r w:rsidRPr="000E7588">
        <w:rPr>
          <w:rFonts w:ascii="Tahoma" w:hAnsi="Tahoma" w:cs="Tahoma"/>
          <w:i/>
        </w:rPr>
        <w:t>m?</w:t>
      </w: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line="200" w:lineRule="exact"/>
        <w:rPr>
          <w:rFonts w:ascii="Tahoma" w:hAnsi="Tahoma" w:cs="Tahoma"/>
          <w:i/>
          <w:sz w:val="20"/>
          <w:szCs w:val="20"/>
        </w:rPr>
      </w:pPr>
    </w:p>
    <w:p w:rsidR="002248A7" w:rsidRPr="000E7588" w:rsidRDefault="002248A7">
      <w:pPr>
        <w:spacing w:before="18" w:line="280" w:lineRule="exact"/>
        <w:rPr>
          <w:rFonts w:ascii="Tahoma" w:hAnsi="Tahoma" w:cs="Tahoma"/>
          <w:i/>
          <w:sz w:val="28"/>
          <w:szCs w:val="28"/>
        </w:rPr>
      </w:pPr>
    </w:p>
    <w:p w:rsidR="002248A7" w:rsidRPr="000E7588" w:rsidRDefault="00837AC8">
      <w:pPr>
        <w:pStyle w:val="BodyText"/>
        <w:numPr>
          <w:ilvl w:val="0"/>
          <w:numId w:val="1"/>
        </w:numPr>
        <w:tabs>
          <w:tab w:val="left" w:pos="832"/>
        </w:tabs>
        <w:rPr>
          <w:rFonts w:ascii="Tahoma" w:hAnsi="Tahoma" w:cs="Tahoma"/>
          <w:b w:val="0"/>
          <w:bCs w:val="0"/>
          <w:i/>
        </w:rPr>
      </w:pPr>
      <w:r w:rsidRPr="000E7588">
        <w:rPr>
          <w:rFonts w:ascii="Tahoma" w:hAnsi="Tahoma" w:cs="Tahoma"/>
          <w:i/>
          <w:spacing w:val="-4"/>
        </w:rPr>
        <w:t>W</w:t>
      </w:r>
      <w:r w:rsidRPr="000E7588">
        <w:rPr>
          <w:rFonts w:ascii="Tahoma" w:hAnsi="Tahoma" w:cs="Tahoma"/>
          <w:i/>
        </w:rPr>
        <w:t>ant</w:t>
      </w:r>
      <w:r w:rsidRPr="000E7588">
        <w:rPr>
          <w:rFonts w:ascii="Tahoma" w:hAnsi="Tahoma" w:cs="Tahoma"/>
          <w:i/>
          <w:spacing w:val="-1"/>
        </w:rPr>
        <w:t xml:space="preserve"> </w:t>
      </w:r>
      <w:r w:rsidRPr="000E7588">
        <w:rPr>
          <w:rFonts w:ascii="Tahoma" w:hAnsi="Tahoma" w:cs="Tahoma"/>
          <w:i/>
          <w:spacing w:val="-2"/>
        </w:rPr>
        <w:t>t</w:t>
      </w:r>
      <w:r w:rsidRPr="000E7588">
        <w:rPr>
          <w:rFonts w:ascii="Tahoma" w:hAnsi="Tahoma" w:cs="Tahoma"/>
          <w:i/>
        </w:rPr>
        <w:t>o get</w:t>
      </w:r>
      <w:r w:rsidRPr="000E7588">
        <w:rPr>
          <w:rFonts w:ascii="Tahoma" w:hAnsi="Tahoma" w:cs="Tahoma"/>
          <w:i/>
          <w:spacing w:val="-2"/>
        </w:rPr>
        <w:t xml:space="preserve"> </w:t>
      </w:r>
      <w:r w:rsidRPr="000E7588">
        <w:rPr>
          <w:rFonts w:ascii="Tahoma" w:hAnsi="Tahoma" w:cs="Tahoma"/>
          <w:i/>
        </w:rPr>
        <w:t>a h</w:t>
      </w:r>
      <w:r w:rsidRPr="000E7588">
        <w:rPr>
          <w:rFonts w:ascii="Tahoma" w:hAnsi="Tahoma" w:cs="Tahoma"/>
          <w:i/>
          <w:spacing w:val="-3"/>
        </w:rPr>
        <w:t>e</w:t>
      </w:r>
      <w:r w:rsidRPr="000E7588">
        <w:rPr>
          <w:rFonts w:ascii="Tahoma" w:hAnsi="Tahoma" w:cs="Tahoma"/>
          <w:i/>
        </w:rPr>
        <w:t>ad s</w:t>
      </w:r>
      <w:r w:rsidRPr="000E7588">
        <w:rPr>
          <w:rFonts w:ascii="Tahoma" w:hAnsi="Tahoma" w:cs="Tahoma"/>
          <w:i/>
          <w:spacing w:val="-4"/>
        </w:rPr>
        <w:t>t</w:t>
      </w:r>
      <w:r w:rsidRPr="000E7588">
        <w:rPr>
          <w:rFonts w:ascii="Tahoma" w:hAnsi="Tahoma" w:cs="Tahoma"/>
          <w:i/>
        </w:rPr>
        <w:t>a</w:t>
      </w:r>
      <w:r w:rsidRPr="000E7588">
        <w:rPr>
          <w:rFonts w:ascii="Tahoma" w:hAnsi="Tahoma" w:cs="Tahoma"/>
          <w:i/>
          <w:spacing w:val="15"/>
        </w:rPr>
        <w:t>r</w:t>
      </w:r>
      <w:r w:rsidRPr="000E7588">
        <w:rPr>
          <w:rFonts w:ascii="Tahoma" w:hAnsi="Tahoma" w:cs="Tahoma"/>
          <w:i/>
        </w:rPr>
        <w:t>t</w:t>
      </w:r>
      <w:r w:rsidRPr="000E7588">
        <w:rPr>
          <w:rFonts w:ascii="Tahoma" w:hAnsi="Tahoma" w:cs="Tahoma"/>
          <w:i/>
        </w:rPr>
        <w:t>?</w:t>
      </w: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before="17" w:line="280" w:lineRule="exact"/>
        <w:rPr>
          <w:sz w:val="28"/>
          <w:szCs w:val="28"/>
        </w:rPr>
      </w:pPr>
    </w:p>
    <w:p w:rsidR="002248A7" w:rsidRDefault="00837AC8">
      <w:pPr>
        <w:ind w:left="256"/>
        <w:jc w:val="center"/>
        <w:rPr>
          <w:rFonts w:ascii="Tw Cen MT" w:eastAsia="Tw Cen MT" w:hAnsi="Tw Cen MT" w:cs="Tw Cen MT"/>
          <w:sz w:val="38"/>
          <w:szCs w:val="38"/>
        </w:rPr>
      </w:pP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Th</w:t>
      </w:r>
      <w:r>
        <w:rPr>
          <w:rFonts w:ascii="Tw Cen MT" w:eastAsia="Tw Cen MT" w:hAnsi="Tw Cen MT" w:cs="Tw Cen MT"/>
          <w:b/>
          <w:bCs/>
          <w:color w:val="8E0000"/>
          <w:spacing w:val="1"/>
          <w:sz w:val="38"/>
          <w:szCs w:val="38"/>
        </w:rPr>
        <w:t>e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n</w:t>
      </w:r>
      <w:r>
        <w:rPr>
          <w:rFonts w:ascii="Tw Cen MT" w:eastAsia="Tw Cen MT" w:hAnsi="Tw Cen MT" w:cs="Tw Cen MT"/>
          <w:b/>
          <w:bCs/>
          <w:color w:val="8E0000"/>
          <w:spacing w:val="-8"/>
          <w:sz w:val="38"/>
          <w:szCs w:val="38"/>
        </w:rPr>
        <w:t xml:space="preserve"> 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this</w:t>
      </w:r>
      <w:r>
        <w:rPr>
          <w:rFonts w:ascii="Tw Cen MT" w:eastAsia="Tw Cen MT" w:hAnsi="Tw Cen MT" w:cs="Tw Cen MT"/>
          <w:b/>
          <w:bCs/>
          <w:color w:val="8E0000"/>
          <w:spacing w:val="-8"/>
          <w:sz w:val="38"/>
          <w:szCs w:val="38"/>
        </w:rPr>
        <w:t xml:space="preserve"> 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c</w:t>
      </w:r>
      <w:r>
        <w:rPr>
          <w:rFonts w:ascii="Tw Cen MT" w:eastAsia="Tw Cen MT" w:hAnsi="Tw Cen MT" w:cs="Tw Cen MT"/>
          <w:b/>
          <w:bCs/>
          <w:color w:val="8E0000"/>
          <w:spacing w:val="2"/>
          <w:sz w:val="38"/>
          <w:szCs w:val="38"/>
        </w:rPr>
        <w:t>l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ass</w:t>
      </w:r>
      <w:r>
        <w:rPr>
          <w:rFonts w:ascii="Tw Cen MT" w:eastAsia="Tw Cen MT" w:hAnsi="Tw Cen MT" w:cs="Tw Cen MT"/>
          <w:b/>
          <w:bCs/>
          <w:color w:val="8E0000"/>
          <w:spacing w:val="-5"/>
          <w:sz w:val="38"/>
          <w:szCs w:val="38"/>
        </w:rPr>
        <w:t xml:space="preserve"> 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is</w:t>
      </w:r>
      <w:r>
        <w:rPr>
          <w:rFonts w:ascii="Tw Cen MT" w:eastAsia="Tw Cen MT" w:hAnsi="Tw Cen MT" w:cs="Tw Cen MT"/>
          <w:b/>
          <w:bCs/>
          <w:color w:val="8E0000"/>
          <w:spacing w:val="-7"/>
          <w:sz w:val="38"/>
          <w:szCs w:val="38"/>
        </w:rPr>
        <w:t xml:space="preserve"> </w:t>
      </w:r>
      <w:r>
        <w:rPr>
          <w:rFonts w:ascii="Tw Cen MT" w:eastAsia="Tw Cen MT" w:hAnsi="Tw Cen MT" w:cs="Tw Cen MT"/>
          <w:b/>
          <w:bCs/>
          <w:color w:val="8E0000"/>
          <w:spacing w:val="-8"/>
          <w:sz w:val="38"/>
          <w:szCs w:val="38"/>
        </w:rPr>
        <w:t>f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or</w:t>
      </w:r>
      <w:r>
        <w:rPr>
          <w:rFonts w:ascii="Tw Cen MT" w:eastAsia="Tw Cen MT" w:hAnsi="Tw Cen MT" w:cs="Tw Cen MT"/>
          <w:b/>
          <w:bCs/>
          <w:color w:val="8E0000"/>
          <w:spacing w:val="-5"/>
          <w:sz w:val="38"/>
          <w:szCs w:val="38"/>
        </w:rPr>
        <w:t xml:space="preserve"> </w:t>
      </w:r>
      <w:r>
        <w:rPr>
          <w:rFonts w:ascii="Tw Cen MT" w:eastAsia="Tw Cen MT" w:hAnsi="Tw Cen MT" w:cs="Tw Cen MT"/>
          <w:b/>
          <w:bCs/>
          <w:color w:val="8E0000"/>
          <w:spacing w:val="-6"/>
          <w:sz w:val="38"/>
          <w:szCs w:val="38"/>
        </w:rPr>
        <w:t>y</w:t>
      </w:r>
      <w:r>
        <w:rPr>
          <w:rFonts w:ascii="Tw Cen MT" w:eastAsia="Tw Cen MT" w:hAnsi="Tw Cen MT" w:cs="Tw Cen MT"/>
          <w:b/>
          <w:bCs/>
          <w:color w:val="8E0000"/>
          <w:sz w:val="38"/>
          <w:szCs w:val="38"/>
        </w:rPr>
        <w:t>ou!</w:t>
      </w:r>
    </w:p>
    <w:p w:rsidR="002248A7" w:rsidRDefault="00837AC8">
      <w:pPr>
        <w:spacing w:before="2"/>
        <w:ind w:left="262"/>
        <w:jc w:val="center"/>
        <w:rPr>
          <w:rFonts w:ascii="Tw Cen MT" w:eastAsia="Tw Cen MT" w:hAnsi="Tw Cen MT" w:cs="Tw Cen MT"/>
          <w:sz w:val="34"/>
          <w:szCs w:val="34"/>
        </w:rPr>
      </w:pPr>
      <w:r>
        <w:rPr>
          <w:rFonts w:ascii="Tw Cen MT" w:eastAsia="Tw Cen MT" w:hAnsi="Tw Cen MT" w:cs="Tw Cen MT"/>
          <w:i/>
          <w:color w:val="8E0000"/>
          <w:sz w:val="34"/>
          <w:szCs w:val="34"/>
        </w:rPr>
        <w:t>(</w:t>
      </w:r>
      <w:proofErr w:type="gramStart"/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t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here</w:t>
      </w:r>
      <w:proofErr w:type="gramEnd"/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 xml:space="preserve"> 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a</w:t>
      </w:r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r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e</w:t>
      </w:r>
      <w:r>
        <w:rPr>
          <w:rFonts w:ascii="Tw Cen MT" w:eastAsia="Tw Cen MT" w:hAnsi="Tw Cen MT" w:cs="Tw Cen MT"/>
          <w:i/>
          <w:color w:val="8E0000"/>
          <w:spacing w:val="-1"/>
          <w:sz w:val="34"/>
          <w:szCs w:val="34"/>
        </w:rPr>
        <w:t xml:space="preserve"> 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no pr</w:t>
      </w:r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e</w:t>
      </w:r>
      <w:r>
        <w:rPr>
          <w:rFonts w:ascii="Tw Cen MT" w:eastAsia="Tw Cen MT" w:hAnsi="Tw Cen MT" w:cs="Tw Cen MT"/>
          <w:i/>
          <w:color w:val="8E0000"/>
          <w:spacing w:val="-1"/>
          <w:sz w:val="34"/>
          <w:szCs w:val="34"/>
        </w:rPr>
        <w:t>-</w:t>
      </w:r>
      <w:r>
        <w:rPr>
          <w:rFonts w:ascii="Tw Cen MT" w:eastAsia="Tw Cen MT" w:hAnsi="Tw Cen MT" w:cs="Tw Cen MT"/>
          <w:i/>
          <w:color w:val="8E0000"/>
          <w:spacing w:val="1"/>
          <w:sz w:val="34"/>
          <w:szCs w:val="34"/>
        </w:rPr>
        <w:t>r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equ</w:t>
      </w:r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i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si</w:t>
      </w:r>
      <w:r>
        <w:rPr>
          <w:rFonts w:ascii="Tw Cen MT" w:eastAsia="Tw Cen MT" w:hAnsi="Tw Cen MT" w:cs="Tw Cen MT"/>
          <w:i/>
          <w:color w:val="8E0000"/>
          <w:spacing w:val="-3"/>
          <w:sz w:val="34"/>
          <w:szCs w:val="34"/>
        </w:rPr>
        <w:t>t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es</w:t>
      </w:r>
      <w:r>
        <w:rPr>
          <w:rFonts w:ascii="Tw Cen MT" w:eastAsia="Tw Cen MT" w:hAnsi="Tw Cen MT" w:cs="Tw Cen MT"/>
          <w:i/>
          <w:color w:val="8E0000"/>
          <w:spacing w:val="-1"/>
          <w:sz w:val="34"/>
          <w:szCs w:val="34"/>
        </w:rPr>
        <w:t xml:space="preserve"> </w:t>
      </w:r>
      <w:r>
        <w:rPr>
          <w:rFonts w:ascii="Tw Cen MT" w:eastAsia="Tw Cen MT" w:hAnsi="Tw Cen MT" w:cs="Tw Cen MT"/>
          <w:i/>
          <w:color w:val="8E0000"/>
          <w:spacing w:val="-4"/>
          <w:sz w:val="34"/>
          <w:szCs w:val="34"/>
        </w:rPr>
        <w:t>f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or</w:t>
      </w:r>
      <w:r>
        <w:rPr>
          <w:rFonts w:ascii="Tw Cen MT" w:eastAsia="Tw Cen MT" w:hAnsi="Tw Cen MT" w:cs="Tw Cen MT"/>
          <w:i/>
          <w:color w:val="8E0000"/>
          <w:spacing w:val="-1"/>
          <w:sz w:val="34"/>
          <w:szCs w:val="34"/>
        </w:rPr>
        <w:t xml:space="preserve"> </w:t>
      </w:r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t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his</w:t>
      </w:r>
      <w:r>
        <w:rPr>
          <w:rFonts w:ascii="Tw Cen MT" w:eastAsia="Tw Cen MT" w:hAnsi="Tw Cen MT" w:cs="Tw Cen MT"/>
          <w:i/>
          <w:color w:val="8E0000"/>
          <w:spacing w:val="-1"/>
          <w:sz w:val="34"/>
          <w:szCs w:val="34"/>
        </w:rPr>
        <w:t xml:space="preserve"> </w:t>
      </w:r>
      <w:r>
        <w:rPr>
          <w:rFonts w:ascii="Tw Cen MT" w:eastAsia="Tw Cen MT" w:hAnsi="Tw Cen MT" w:cs="Tw Cen MT"/>
          <w:i/>
          <w:color w:val="8E0000"/>
          <w:spacing w:val="2"/>
          <w:sz w:val="34"/>
          <w:szCs w:val="34"/>
        </w:rPr>
        <w:t>c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ou</w:t>
      </w:r>
      <w:r>
        <w:rPr>
          <w:rFonts w:ascii="Tw Cen MT" w:eastAsia="Tw Cen MT" w:hAnsi="Tw Cen MT" w:cs="Tw Cen MT"/>
          <w:i/>
          <w:color w:val="8E0000"/>
          <w:spacing w:val="-14"/>
          <w:sz w:val="34"/>
          <w:szCs w:val="34"/>
        </w:rPr>
        <w:t>r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s</w:t>
      </w:r>
      <w:r>
        <w:rPr>
          <w:rFonts w:ascii="Tw Cen MT" w:eastAsia="Tw Cen MT" w:hAnsi="Tw Cen MT" w:cs="Tw Cen MT"/>
          <w:i/>
          <w:color w:val="8E0000"/>
          <w:spacing w:val="-2"/>
          <w:sz w:val="34"/>
          <w:szCs w:val="34"/>
        </w:rPr>
        <w:t>e</w:t>
      </w:r>
      <w:r>
        <w:rPr>
          <w:rFonts w:ascii="Tw Cen MT" w:eastAsia="Tw Cen MT" w:hAnsi="Tw Cen MT" w:cs="Tw Cen MT"/>
          <w:i/>
          <w:color w:val="8E0000"/>
          <w:sz w:val="34"/>
          <w:szCs w:val="34"/>
        </w:rPr>
        <w:t>)</w:t>
      </w:r>
    </w:p>
    <w:p w:rsidR="002248A7" w:rsidRDefault="00837AC8">
      <w:pPr>
        <w:pStyle w:val="Heading1"/>
        <w:spacing w:line="391" w:lineRule="exact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Regis</w:t>
      </w:r>
      <w:r>
        <w:rPr>
          <w:rFonts w:ascii="Tw Cen MT" w:eastAsia="Tw Cen MT" w:hAnsi="Tw Cen MT" w:cs="Tw Cen MT"/>
          <w:spacing w:val="1"/>
        </w:rPr>
        <w:t>t</w:t>
      </w:r>
      <w:r w:rsidR="000E7588">
        <w:rPr>
          <w:rFonts w:ascii="Tw Cen MT" w:eastAsia="Tw Cen MT" w:hAnsi="Tw Cen MT" w:cs="Tw Cen MT"/>
        </w:rPr>
        <w:t>er online</w:t>
      </w:r>
    </w:p>
    <w:p w:rsidR="000E7588" w:rsidRDefault="000E7588">
      <w:pPr>
        <w:pStyle w:val="Heading1"/>
        <w:spacing w:line="391" w:lineRule="exact"/>
        <w:jc w:val="center"/>
        <w:rPr>
          <w:rFonts w:ascii="Tw Cen MT" w:eastAsia="Tw Cen MT" w:hAnsi="Tw Cen MT" w:cs="Tw Cen MT"/>
        </w:rPr>
      </w:pPr>
    </w:p>
    <w:p w:rsidR="000E7588" w:rsidRDefault="000E7588">
      <w:pPr>
        <w:pStyle w:val="Heading1"/>
        <w:spacing w:line="391" w:lineRule="exact"/>
        <w:jc w:val="center"/>
        <w:rPr>
          <w:rFonts w:ascii="Tw Cen MT" w:eastAsia="Tw Cen MT" w:hAnsi="Tw Cen MT" w:cs="Tw Cen MT"/>
        </w:rPr>
      </w:pPr>
    </w:p>
    <w:p w:rsidR="002248A7" w:rsidRDefault="002248A7">
      <w:pPr>
        <w:spacing w:before="5" w:line="110" w:lineRule="exact"/>
        <w:rPr>
          <w:sz w:val="11"/>
          <w:szCs w:val="11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00" w:lineRule="exact"/>
        <w:rPr>
          <w:sz w:val="20"/>
          <w:szCs w:val="20"/>
        </w:rPr>
      </w:pPr>
    </w:p>
    <w:p w:rsidR="002248A7" w:rsidRDefault="002248A7">
      <w:pPr>
        <w:spacing w:line="220" w:lineRule="exact"/>
      </w:pPr>
    </w:p>
    <w:p w:rsidR="002248A7" w:rsidRDefault="00837AC8">
      <w:pPr>
        <w:tabs>
          <w:tab w:val="left" w:pos="1727"/>
        </w:tabs>
        <w:spacing w:before="81"/>
        <w:ind w:left="112"/>
        <w:rPr>
          <w:rFonts w:ascii="Tw Cen MT" w:eastAsia="Tw Cen MT" w:hAnsi="Tw Cen MT" w:cs="Tw Cen MT"/>
          <w:sz w:val="28"/>
          <w:szCs w:val="28"/>
        </w:rPr>
      </w:pPr>
      <w:proofErr w:type="gramStart"/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Q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u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esti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o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ns??</w:t>
      </w:r>
      <w:proofErr w:type="gramEnd"/>
      <w:r>
        <w:rPr>
          <w:rFonts w:ascii="Tw Cen MT" w:eastAsia="Tw Cen MT" w:hAnsi="Tw Cen MT" w:cs="Tw Cen MT"/>
          <w:i/>
          <w:sz w:val="28"/>
          <w:szCs w:val="28"/>
        </w:rPr>
        <w:tab/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C</w:t>
      </w:r>
      <w:r>
        <w:rPr>
          <w:rFonts w:ascii="Tw Cen MT" w:eastAsia="Tw Cen MT" w:hAnsi="Tw Cen MT" w:cs="Tw Cen MT"/>
          <w:i/>
          <w:sz w:val="28"/>
          <w:szCs w:val="28"/>
        </w:rPr>
        <w:t>all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the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S</w:t>
      </w:r>
      <w:r>
        <w:rPr>
          <w:rFonts w:ascii="Tw Cen MT" w:eastAsia="Tw Cen MT" w:hAnsi="Tw Cen MT" w:cs="Tw Cen MT"/>
          <w:i/>
          <w:spacing w:val="4"/>
          <w:sz w:val="28"/>
          <w:szCs w:val="28"/>
        </w:rPr>
        <w:t>c</w:t>
      </w:r>
      <w:r>
        <w:rPr>
          <w:rFonts w:ascii="Tw Cen MT" w:eastAsia="Tw Cen MT" w:hAnsi="Tw Cen MT" w:cs="Tw Cen MT"/>
          <w:i/>
          <w:sz w:val="28"/>
          <w:szCs w:val="28"/>
        </w:rPr>
        <w:t>h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o</w:t>
      </w:r>
      <w:r>
        <w:rPr>
          <w:rFonts w:ascii="Tw Cen MT" w:eastAsia="Tw Cen MT" w:hAnsi="Tw Cen MT" w:cs="Tw Cen MT"/>
          <w:i/>
          <w:sz w:val="28"/>
          <w:szCs w:val="28"/>
        </w:rPr>
        <w:t>ol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of</w:t>
      </w:r>
      <w:r>
        <w:rPr>
          <w:rFonts w:ascii="Tw Cen MT" w:eastAsia="Tw Cen MT" w:hAnsi="Tw Cen MT" w:cs="Tw Cen MT"/>
          <w:i/>
          <w:spacing w:val="21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N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u</w:t>
      </w:r>
      <w:r>
        <w:rPr>
          <w:rFonts w:ascii="Tw Cen MT" w:eastAsia="Tw Cen MT" w:hAnsi="Tw Cen MT" w:cs="Tw Cen MT"/>
          <w:i/>
          <w:spacing w:val="-10"/>
          <w:sz w:val="28"/>
          <w:szCs w:val="28"/>
        </w:rPr>
        <w:t>r</w:t>
      </w:r>
      <w:r>
        <w:rPr>
          <w:rFonts w:ascii="Tw Cen MT" w:eastAsia="Tw Cen MT" w:hAnsi="Tw Cen MT" w:cs="Tw Cen MT"/>
          <w:i/>
          <w:sz w:val="28"/>
          <w:szCs w:val="28"/>
        </w:rPr>
        <w:t>si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>n</w:t>
      </w:r>
      <w:r>
        <w:rPr>
          <w:rFonts w:ascii="Tw Cen MT" w:eastAsia="Tw Cen MT" w:hAnsi="Tw Cen MT" w:cs="Tw Cen MT"/>
          <w:i/>
          <w:sz w:val="28"/>
          <w:szCs w:val="28"/>
        </w:rPr>
        <w:t>g</w:t>
      </w:r>
      <w:r>
        <w:rPr>
          <w:rFonts w:ascii="Tw Cen MT" w:eastAsia="Tw Cen MT" w:hAnsi="Tw Cen MT" w:cs="Tw Cen MT"/>
          <w:i/>
          <w:spacing w:val="1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pacing w:val="2"/>
          <w:sz w:val="28"/>
          <w:szCs w:val="28"/>
        </w:rPr>
        <w:t>a</w:t>
      </w:r>
      <w:r>
        <w:rPr>
          <w:rFonts w:ascii="Tw Cen MT" w:eastAsia="Tw Cen MT" w:hAnsi="Tw Cen MT" w:cs="Tw Cen MT"/>
          <w:i/>
          <w:sz w:val="28"/>
          <w:szCs w:val="28"/>
        </w:rPr>
        <w:t>t</w:t>
      </w:r>
      <w:r>
        <w:rPr>
          <w:rFonts w:ascii="Tw Cen MT" w:eastAsia="Tw Cen MT" w:hAnsi="Tw Cen MT" w:cs="Tw Cen MT"/>
          <w:i/>
          <w:spacing w:val="4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6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4</w:t>
      </w:r>
      <w:r>
        <w:rPr>
          <w:rFonts w:ascii="Tw Cen MT" w:eastAsia="Tw Cen MT" w:hAnsi="Tw Cen MT" w:cs="Tw Cen MT"/>
          <w:i/>
          <w:spacing w:val="1"/>
          <w:sz w:val="28"/>
          <w:szCs w:val="28"/>
          <w:u w:val="single" w:color="000000"/>
        </w:rPr>
        <w:t>6</w:t>
      </w:r>
      <w:r>
        <w:rPr>
          <w:rFonts w:ascii="Tw Cen MT" w:eastAsia="Tw Cen MT" w:hAnsi="Tw Cen MT" w:cs="Tw Cen MT"/>
          <w:i/>
          <w:spacing w:val="-3"/>
          <w:sz w:val="28"/>
          <w:szCs w:val="28"/>
          <w:u w:val="single" w:color="000000"/>
        </w:rPr>
        <w:t>-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4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25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8</w:t>
      </w:r>
    </w:p>
    <w:p w:rsidR="002248A7" w:rsidRDefault="00837AC8">
      <w:pPr>
        <w:ind w:left="1725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i/>
          <w:sz w:val="28"/>
          <w:szCs w:val="28"/>
        </w:rPr>
        <w:t>Or</w:t>
      </w:r>
      <w:r>
        <w:rPr>
          <w:rFonts w:ascii="Tw Cen MT" w:eastAsia="Tw Cen MT" w:hAnsi="Tw Cen MT" w:cs="Tw Cen MT"/>
          <w:i/>
          <w:spacing w:val="-1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see</w:t>
      </w:r>
      <w:r>
        <w:rPr>
          <w:rFonts w:ascii="Tw Cen MT" w:eastAsia="Tw Cen MT" w:hAnsi="Tw Cen MT" w:cs="Tw Cen MT"/>
          <w:i/>
          <w:spacing w:val="-4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the n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u</w:t>
      </w:r>
      <w:r>
        <w:rPr>
          <w:rFonts w:ascii="Tw Cen MT" w:eastAsia="Tw Cen MT" w:hAnsi="Tw Cen MT" w:cs="Tw Cen MT"/>
          <w:i/>
          <w:spacing w:val="-10"/>
          <w:sz w:val="28"/>
          <w:szCs w:val="28"/>
        </w:rPr>
        <w:t>r</w:t>
      </w:r>
      <w:r>
        <w:rPr>
          <w:rFonts w:ascii="Tw Cen MT" w:eastAsia="Tw Cen MT" w:hAnsi="Tw Cen MT" w:cs="Tw Cen MT"/>
          <w:i/>
          <w:sz w:val="28"/>
          <w:szCs w:val="28"/>
        </w:rPr>
        <w:t>si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>n</w:t>
      </w:r>
      <w:r>
        <w:rPr>
          <w:rFonts w:ascii="Tw Cen MT" w:eastAsia="Tw Cen MT" w:hAnsi="Tw Cen MT" w:cs="Tw Cen MT"/>
          <w:i/>
          <w:sz w:val="28"/>
          <w:szCs w:val="28"/>
        </w:rPr>
        <w:t>g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z w:val="28"/>
          <w:szCs w:val="28"/>
        </w:rPr>
        <w:t>p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>r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o</w:t>
      </w:r>
      <w:r>
        <w:rPr>
          <w:rFonts w:ascii="Tw Cen MT" w:eastAsia="Tw Cen MT" w:hAnsi="Tw Cen MT" w:cs="Tw Cen MT"/>
          <w:i/>
          <w:sz w:val="28"/>
          <w:szCs w:val="28"/>
        </w:rPr>
        <w:t>g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>r</w:t>
      </w:r>
      <w:r>
        <w:rPr>
          <w:rFonts w:ascii="Tw Cen MT" w:eastAsia="Tw Cen MT" w:hAnsi="Tw Cen MT" w:cs="Tw Cen MT"/>
          <w:i/>
          <w:sz w:val="28"/>
          <w:szCs w:val="28"/>
        </w:rPr>
        <w:t>am</w:t>
      </w:r>
      <w:r>
        <w:rPr>
          <w:rFonts w:ascii="Tw Cen MT" w:eastAsia="Tw Cen MT" w:hAnsi="Tw Cen MT" w:cs="Tw Cen MT"/>
          <w:i/>
          <w:spacing w:val="-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a</w:t>
      </w:r>
      <w:r>
        <w:rPr>
          <w:rFonts w:ascii="Tw Cen MT" w:eastAsia="Tw Cen MT" w:hAnsi="Tw Cen MT" w:cs="Tw Cen MT"/>
          <w:i/>
          <w:sz w:val="28"/>
          <w:szCs w:val="28"/>
        </w:rPr>
        <w:t>cad</w:t>
      </w:r>
      <w:r>
        <w:rPr>
          <w:rFonts w:ascii="Tw Cen MT" w:eastAsia="Tw Cen MT" w:hAnsi="Tw Cen MT" w:cs="Tw Cen MT"/>
          <w:i/>
          <w:spacing w:val="-4"/>
          <w:sz w:val="28"/>
          <w:szCs w:val="28"/>
        </w:rPr>
        <w:t>e</w:t>
      </w:r>
      <w:r>
        <w:rPr>
          <w:rFonts w:ascii="Tw Cen MT" w:eastAsia="Tw Cen MT" w:hAnsi="Tw Cen MT" w:cs="Tw Cen MT"/>
          <w:i/>
          <w:sz w:val="28"/>
          <w:szCs w:val="28"/>
        </w:rPr>
        <w:t xml:space="preserve">mic </w:t>
      </w:r>
      <w:r>
        <w:rPr>
          <w:rFonts w:ascii="Tw Cen MT" w:eastAsia="Tw Cen MT" w:hAnsi="Tw Cen MT" w:cs="Tw Cen MT"/>
          <w:i/>
          <w:spacing w:val="-4"/>
          <w:sz w:val="28"/>
          <w:szCs w:val="28"/>
        </w:rPr>
        <w:t>c</w:t>
      </w:r>
      <w:r>
        <w:rPr>
          <w:rFonts w:ascii="Tw Cen MT" w:eastAsia="Tw Cen MT" w:hAnsi="Tw Cen MT" w:cs="Tw Cen MT"/>
          <w:i/>
          <w:sz w:val="28"/>
          <w:szCs w:val="28"/>
        </w:rPr>
        <w:t>ouns</w:t>
      </w:r>
      <w:r>
        <w:rPr>
          <w:rFonts w:ascii="Tw Cen MT" w:eastAsia="Tw Cen MT" w:hAnsi="Tw Cen MT" w:cs="Tw Cen MT"/>
          <w:i/>
          <w:spacing w:val="-2"/>
          <w:sz w:val="28"/>
          <w:szCs w:val="28"/>
        </w:rPr>
        <w:t>el</w:t>
      </w:r>
      <w:r>
        <w:rPr>
          <w:rFonts w:ascii="Tw Cen MT" w:eastAsia="Tw Cen MT" w:hAnsi="Tw Cen MT" w:cs="Tw Cen MT"/>
          <w:i/>
          <w:sz w:val="28"/>
          <w:szCs w:val="28"/>
        </w:rPr>
        <w:t>or</w:t>
      </w:r>
      <w:r>
        <w:rPr>
          <w:rFonts w:ascii="Tw Cen MT" w:eastAsia="Tw Cen MT" w:hAnsi="Tw Cen MT" w:cs="Tw Cen MT"/>
          <w:i/>
          <w:spacing w:val="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64</w:t>
      </w:r>
      <w:r>
        <w:rPr>
          <w:rFonts w:ascii="Tw Cen MT" w:eastAsia="Tw Cen MT" w:hAnsi="Tw Cen MT" w:cs="Tw Cen MT"/>
          <w:i/>
          <w:spacing w:val="1"/>
          <w:sz w:val="28"/>
          <w:szCs w:val="28"/>
          <w:u w:val="single" w:color="000000"/>
        </w:rPr>
        <w:t>6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-</w:t>
      </w:r>
      <w:r>
        <w:rPr>
          <w:rFonts w:ascii="Tw Cen MT" w:eastAsia="Tw Cen MT" w:hAnsi="Tw Cen MT" w:cs="Tw Cen MT"/>
          <w:i/>
          <w:spacing w:val="-2"/>
          <w:sz w:val="28"/>
          <w:szCs w:val="28"/>
          <w:u w:val="single" w:color="000000"/>
        </w:rPr>
        <w:t>40</w:t>
      </w:r>
      <w:r>
        <w:rPr>
          <w:rFonts w:ascii="Tw Cen MT" w:eastAsia="Tw Cen MT" w:hAnsi="Tw Cen MT" w:cs="Tw Cen MT"/>
          <w:i/>
          <w:sz w:val="28"/>
          <w:szCs w:val="28"/>
          <w:u w:val="single" w:color="000000"/>
        </w:rPr>
        <w:t>20</w:t>
      </w:r>
    </w:p>
    <w:sectPr w:rsidR="002248A7">
      <w:type w:val="continuous"/>
      <w:pgSz w:w="12240" w:h="15840"/>
      <w:pgMar w:top="780" w:right="13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altName w:val="Perpetua Titling MT"/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F6478"/>
    <w:multiLevelType w:val="hybridMultilevel"/>
    <w:tmpl w:val="369C62A0"/>
    <w:lvl w:ilvl="0" w:tplc="1F347A7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8"/>
        <w:szCs w:val="28"/>
      </w:rPr>
    </w:lvl>
    <w:lvl w:ilvl="1" w:tplc="8952B852">
      <w:start w:val="1"/>
      <w:numFmt w:val="bullet"/>
      <w:lvlText w:val="•"/>
      <w:lvlJc w:val="left"/>
      <w:rPr>
        <w:rFonts w:hint="default"/>
      </w:rPr>
    </w:lvl>
    <w:lvl w:ilvl="2" w:tplc="C834EC88">
      <w:start w:val="1"/>
      <w:numFmt w:val="bullet"/>
      <w:lvlText w:val="•"/>
      <w:lvlJc w:val="left"/>
      <w:rPr>
        <w:rFonts w:hint="default"/>
      </w:rPr>
    </w:lvl>
    <w:lvl w:ilvl="3" w:tplc="D4C07AAA">
      <w:start w:val="1"/>
      <w:numFmt w:val="bullet"/>
      <w:lvlText w:val="•"/>
      <w:lvlJc w:val="left"/>
      <w:rPr>
        <w:rFonts w:hint="default"/>
      </w:rPr>
    </w:lvl>
    <w:lvl w:ilvl="4" w:tplc="4B7EA830">
      <w:start w:val="1"/>
      <w:numFmt w:val="bullet"/>
      <w:lvlText w:val="•"/>
      <w:lvlJc w:val="left"/>
      <w:rPr>
        <w:rFonts w:hint="default"/>
      </w:rPr>
    </w:lvl>
    <w:lvl w:ilvl="5" w:tplc="EE54971C">
      <w:start w:val="1"/>
      <w:numFmt w:val="bullet"/>
      <w:lvlText w:val="•"/>
      <w:lvlJc w:val="left"/>
      <w:rPr>
        <w:rFonts w:hint="default"/>
      </w:rPr>
    </w:lvl>
    <w:lvl w:ilvl="6" w:tplc="75D61C2E">
      <w:start w:val="1"/>
      <w:numFmt w:val="bullet"/>
      <w:lvlText w:val="•"/>
      <w:lvlJc w:val="left"/>
      <w:rPr>
        <w:rFonts w:hint="default"/>
      </w:rPr>
    </w:lvl>
    <w:lvl w:ilvl="7" w:tplc="87BE208C">
      <w:start w:val="1"/>
      <w:numFmt w:val="bullet"/>
      <w:lvlText w:val="•"/>
      <w:lvlJc w:val="left"/>
      <w:rPr>
        <w:rFonts w:hint="default"/>
      </w:rPr>
    </w:lvl>
    <w:lvl w:ilvl="8" w:tplc="22687AC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A7"/>
    <w:rsid w:val="000E7588"/>
    <w:rsid w:val="002248A7"/>
    <w:rsid w:val="0083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="f" fillcolor="white">
      <v:fill color="white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61"/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2" w:hanging="360"/>
    </w:pPr>
    <w:rPr>
      <w:rFonts w:ascii="Tw Cen MT" w:eastAsia="Tw Cen MT" w:hAnsi="Tw Cen MT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61"/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2" w:hanging="360"/>
    </w:pPr>
    <w:rPr>
      <w:rFonts w:ascii="Tw Cen MT" w:eastAsia="Tw Cen MT" w:hAnsi="Tw Cen MT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D5656E0B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Laura Loop</cp:lastModifiedBy>
  <cp:revision>2</cp:revision>
  <dcterms:created xsi:type="dcterms:W3CDTF">2014-07-15T00:18:00Z</dcterms:created>
  <dcterms:modified xsi:type="dcterms:W3CDTF">2014-07-15T00:18:00Z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2013-07-31T00:00:00Z</vt:filetime>
  </property>
  <property fmtid="{D5CDD505-2E9C-101B-9397-08002B2CF9AE}" pid="3" name="LastSaved">
    <vt:filetime>2014-07-15T00:00:00Z</vt:filetime>
  </property>
</Properties>
</file>